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1.xml" ContentType="application/vnd.openxmlformats-officedocument.themeOverrid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2.xml" ContentType="application/vnd.openxmlformats-officedocument.themeOverrid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3.xml" ContentType="application/vnd.openxmlformats-officedocument.themeOverrid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B99DE1" w14:textId="0FD418D3" w:rsidR="00867E70" w:rsidRDefault="00867E70" w:rsidP="00455931">
      <w:bookmarkStart w:id="0" w:name="_Hlk192845185"/>
      <w:bookmarkEnd w:id="0"/>
    </w:p>
    <w:p w14:paraId="040C2158" w14:textId="77EA8240" w:rsidR="00BF721B" w:rsidRPr="00BF721B" w:rsidRDefault="00E00C26" w:rsidP="00BF721B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A93D62B" wp14:editId="3D6C38CA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309235" cy="629285"/>
            <wp:effectExtent l="0" t="0" r="0" b="0"/>
            <wp:wrapNone/>
            <wp:docPr id="1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23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67E803" w14:textId="77777777" w:rsidR="00BF721B" w:rsidRPr="00BF721B" w:rsidRDefault="00BF721B" w:rsidP="00BF721B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9782" w:type="dxa"/>
        <w:tblInd w:w="-214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8"/>
        <w:gridCol w:w="6663"/>
        <w:gridCol w:w="1701"/>
      </w:tblGrid>
      <w:tr w:rsidR="00BF721B" w:rsidRPr="00BF721B" w14:paraId="3525620A" w14:textId="77777777" w:rsidTr="00861AC6">
        <w:trPr>
          <w:trHeight w:val="1414"/>
        </w:trPr>
        <w:tc>
          <w:tcPr>
            <w:tcW w:w="1418" w:type="dxa"/>
          </w:tcPr>
          <w:p w14:paraId="0D3C9A07" w14:textId="77777777" w:rsidR="00BF721B" w:rsidRPr="00BF721B" w:rsidRDefault="00BF721B" w:rsidP="00BF721B">
            <w:pPr>
              <w:spacing w:line="240" w:lineRule="auto"/>
              <w:ind w:firstLine="72"/>
              <w:rPr>
                <w:rFonts w:ascii="Times New Roman" w:eastAsia="Times New Roman" w:hAnsi="Times New Roman" w:cs="Times New Roman"/>
                <w:sz w:val="16"/>
                <w:szCs w:val="20"/>
              </w:rPr>
            </w:pPr>
          </w:p>
        </w:tc>
        <w:tc>
          <w:tcPr>
            <w:tcW w:w="6663" w:type="dxa"/>
          </w:tcPr>
          <w:p w14:paraId="68EDB756" w14:textId="77777777" w:rsidR="00BF721B" w:rsidRPr="00BF721B" w:rsidRDefault="00BF721B" w:rsidP="00BF721B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36"/>
                <w:szCs w:val="20"/>
              </w:rPr>
            </w:pPr>
          </w:p>
        </w:tc>
        <w:tc>
          <w:tcPr>
            <w:tcW w:w="1701" w:type="dxa"/>
          </w:tcPr>
          <w:p w14:paraId="029F524F" w14:textId="77777777" w:rsidR="00BF721B" w:rsidRPr="00BF721B" w:rsidRDefault="00BF721B" w:rsidP="00BF721B">
            <w:pPr>
              <w:spacing w:line="240" w:lineRule="auto"/>
              <w:ind w:hanging="7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</w:tbl>
    <w:p w14:paraId="762EDC18" w14:textId="77777777" w:rsidR="00BF721B" w:rsidRPr="00BF721B" w:rsidRDefault="00BF721B" w:rsidP="00BF721B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7EBE79FA" w14:textId="77777777" w:rsidR="00BF721B" w:rsidRPr="00BF721B" w:rsidRDefault="00BF721B" w:rsidP="00BF721B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6C5A765C" w14:textId="77777777" w:rsidR="00BF721B" w:rsidRPr="00BF721B" w:rsidRDefault="00BF721B" w:rsidP="00BF721B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657BA214" w14:textId="77777777" w:rsidR="00BF721B" w:rsidRPr="00BF721B" w:rsidRDefault="00BF721B" w:rsidP="00BF721B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0E5C1161" w14:textId="77777777" w:rsidR="00BF721B" w:rsidRPr="00BF721B" w:rsidRDefault="00BF721B" w:rsidP="00BF721B">
      <w:pPr>
        <w:tabs>
          <w:tab w:val="left" w:pos="5955"/>
        </w:tabs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F721B">
        <w:rPr>
          <w:rFonts w:ascii="Times New Roman" w:eastAsia="Times New Roman" w:hAnsi="Times New Roman" w:cs="Times New Roman"/>
          <w:sz w:val="20"/>
          <w:szCs w:val="20"/>
        </w:rPr>
        <w:tab/>
      </w:r>
    </w:p>
    <w:p w14:paraId="7D136FEE" w14:textId="77777777" w:rsidR="00BF721B" w:rsidRPr="00BF721B" w:rsidRDefault="00BF721B" w:rsidP="00BF721B">
      <w:pPr>
        <w:tabs>
          <w:tab w:val="left" w:pos="5955"/>
        </w:tabs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F721B">
        <w:rPr>
          <w:rFonts w:ascii="Times New Roman" w:eastAsia="Times New Roman" w:hAnsi="Times New Roman" w:cs="Times New Roman"/>
          <w:sz w:val="20"/>
          <w:szCs w:val="20"/>
        </w:rPr>
        <w:tab/>
      </w:r>
    </w:p>
    <w:p w14:paraId="6DB9F86A" w14:textId="77777777" w:rsidR="00BF721B" w:rsidRPr="00BF721B" w:rsidRDefault="00BF721B" w:rsidP="00BF721B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127BFD8F" w14:textId="77777777" w:rsidR="00BF721B" w:rsidRPr="00BF721B" w:rsidRDefault="00BF721B" w:rsidP="00BF721B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39BB24F3" w14:textId="77777777" w:rsidR="00BF721B" w:rsidRPr="00BF721B" w:rsidRDefault="00BF721B" w:rsidP="00BF721B">
      <w:pPr>
        <w:spacing w:line="240" w:lineRule="auto"/>
        <w:rPr>
          <w:rFonts w:eastAsia="Times New Roman"/>
          <w:sz w:val="40"/>
          <w:szCs w:val="40"/>
        </w:rPr>
      </w:pPr>
    </w:p>
    <w:p w14:paraId="5B855B7D" w14:textId="77777777" w:rsidR="00BF721B" w:rsidRPr="00BF721B" w:rsidRDefault="00BF721B" w:rsidP="00BF721B">
      <w:pPr>
        <w:spacing w:line="240" w:lineRule="auto"/>
        <w:jc w:val="center"/>
        <w:rPr>
          <w:rFonts w:eastAsia="Times New Roman"/>
          <w:b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F721B">
        <w:rPr>
          <w:rFonts w:eastAsia="Times New Roman"/>
          <w:b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Bezrobotni </w:t>
      </w:r>
      <w:r w:rsidRPr="00BF721B">
        <w:rPr>
          <w:rFonts w:eastAsia="Times New Roman"/>
          <w:b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/>
        <w:t xml:space="preserve">w szczególnej sytuacji na rynku pracy województwa lubuskiego </w:t>
      </w:r>
      <w:r w:rsidRPr="00BF721B">
        <w:rPr>
          <w:rFonts w:eastAsia="Times New Roman"/>
          <w:b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/>
        <w:t>w 2024 roku</w:t>
      </w:r>
    </w:p>
    <w:p w14:paraId="2613A2C1" w14:textId="77777777" w:rsidR="00BF721B" w:rsidRPr="00BF721B" w:rsidRDefault="00BF721B" w:rsidP="00BF721B">
      <w:pPr>
        <w:spacing w:line="240" w:lineRule="auto"/>
        <w:rPr>
          <w:rFonts w:eastAsia="Times New Roman"/>
          <w:sz w:val="40"/>
          <w:szCs w:val="40"/>
        </w:rPr>
      </w:pPr>
    </w:p>
    <w:p w14:paraId="5A577F82" w14:textId="77777777" w:rsidR="00BF721B" w:rsidRPr="00BF721B" w:rsidRDefault="00BF721B" w:rsidP="00BF721B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69C37D4F" w14:textId="77777777" w:rsidR="00BF721B" w:rsidRPr="00BF721B" w:rsidRDefault="00BF721B" w:rsidP="00BF721B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0BAB2CCC" w14:textId="77777777" w:rsidR="00BF721B" w:rsidRPr="00BF721B" w:rsidRDefault="00BF721B" w:rsidP="00BF721B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40E25391" w14:textId="77777777" w:rsidR="00BF721B" w:rsidRPr="00BF721B" w:rsidRDefault="00BF721B" w:rsidP="00BF721B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45ACCA20" w14:textId="77777777" w:rsidR="00BF721B" w:rsidRPr="00BF721B" w:rsidRDefault="00BF721B" w:rsidP="00BF721B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10D30F69" w14:textId="77777777" w:rsidR="00BF721B" w:rsidRPr="00BF721B" w:rsidRDefault="00BF721B" w:rsidP="00BF721B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0C02E432" w14:textId="77777777" w:rsidR="00BF721B" w:rsidRPr="00BF721B" w:rsidRDefault="00BF721B" w:rsidP="00BF721B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65F91CB7" w14:textId="77777777" w:rsidR="00BF721B" w:rsidRPr="00BF721B" w:rsidRDefault="00BF721B" w:rsidP="00BF721B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20CF8E6B" w14:textId="77777777" w:rsidR="00BF721B" w:rsidRPr="00BF721B" w:rsidRDefault="00BF721B" w:rsidP="00BF721B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559774F6" w14:textId="77777777" w:rsidR="00BF721B" w:rsidRDefault="00BF721B" w:rsidP="00BF721B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743FBDAF" w14:textId="77777777" w:rsidR="00750439" w:rsidRDefault="00750439" w:rsidP="00BF721B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228BBD02" w14:textId="77777777" w:rsidR="00750439" w:rsidRPr="00BF721B" w:rsidRDefault="00750439" w:rsidP="00BF721B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2E6EF642" w14:textId="77777777" w:rsidR="00BF721B" w:rsidRPr="00BF721B" w:rsidRDefault="00BF721B" w:rsidP="00BF721B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71EA033D" w14:textId="77777777" w:rsidR="00BF721B" w:rsidRPr="00BF721B" w:rsidRDefault="00BF721B" w:rsidP="00BF721B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673F774D" w14:textId="05439BF7" w:rsidR="00E00C26" w:rsidRPr="00BF721B" w:rsidRDefault="00E00C26" w:rsidP="00E00C26">
      <w:pPr>
        <w:spacing w:line="240" w:lineRule="auto"/>
        <w:jc w:val="center"/>
        <w:rPr>
          <w:rFonts w:eastAsia="Times New Roman"/>
          <w:sz w:val="24"/>
          <w:szCs w:val="24"/>
        </w:rPr>
      </w:pPr>
      <w:r w:rsidRPr="00BF721B">
        <w:rPr>
          <w:rFonts w:eastAsia="Times New Roman"/>
          <w:sz w:val="24"/>
          <w:szCs w:val="24"/>
        </w:rPr>
        <w:t xml:space="preserve">Zielona Góra, </w:t>
      </w:r>
      <w:r w:rsidR="003D0B60">
        <w:rPr>
          <w:rFonts w:eastAsia="Times New Roman"/>
          <w:sz w:val="24"/>
          <w:szCs w:val="24"/>
        </w:rPr>
        <w:t xml:space="preserve">maj </w:t>
      </w:r>
      <w:r w:rsidRPr="00BF721B">
        <w:rPr>
          <w:rFonts w:eastAsia="Times New Roman"/>
          <w:sz w:val="24"/>
          <w:szCs w:val="24"/>
        </w:rPr>
        <w:t>2025 roku</w:t>
      </w:r>
    </w:p>
    <w:p w14:paraId="398B1D04" w14:textId="77777777" w:rsidR="00BF721B" w:rsidRPr="00BF721B" w:rsidRDefault="00BF721B" w:rsidP="00BF721B">
      <w:pPr>
        <w:spacing w:line="240" w:lineRule="auto"/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14:paraId="28E504FC" w14:textId="77777777" w:rsidR="00BF721B" w:rsidRDefault="00BF721B" w:rsidP="00BF721B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786F5DA5" w14:textId="77777777" w:rsidR="00E4116E" w:rsidRDefault="00E4116E" w:rsidP="00BF721B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39C1481B" w14:textId="77777777" w:rsidR="00E4116E" w:rsidRDefault="00E4116E" w:rsidP="00BF721B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3389DDFD" w14:textId="77777777" w:rsidR="00E4116E" w:rsidRDefault="00E4116E" w:rsidP="00BF721B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15221471" w14:textId="77777777" w:rsidR="00E4116E" w:rsidRPr="00BF721B" w:rsidRDefault="00E4116E" w:rsidP="00BF721B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542306E4" w14:textId="77777777" w:rsidR="00E00C26" w:rsidRPr="00BB5875" w:rsidRDefault="00E00C26" w:rsidP="00E00C26">
      <w:pPr>
        <w:spacing w:line="240" w:lineRule="auto"/>
        <w:ind w:hanging="567"/>
        <w:rPr>
          <w:bCs/>
          <w:sz w:val="14"/>
          <w:szCs w:val="14"/>
        </w:rPr>
      </w:pPr>
      <w:r w:rsidRPr="00BB5875">
        <w:rPr>
          <w:bCs/>
          <w:sz w:val="14"/>
          <w:szCs w:val="14"/>
        </w:rPr>
        <w:t>ul. Wyspiańskiego 15</w:t>
      </w:r>
      <w:r>
        <w:rPr>
          <w:bCs/>
          <w:sz w:val="14"/>
          <w:szCs w:val="14"/>
        </w:rPr>
        <w:t xml:space="preserve">, </w:t>
      </w:r>
      <w:r w:rsidRPr="00BB5875">
        <w:rPr>
          <w:bCs/>
          <w:sz w:val="14"/>
          <w:szCs w:val="14"/>
        </w:rPr>
        <w:t>65-036 Zielona Góra</w:t>
      </w:r>
      <w:r>
        <w:rPr>
          <w:bCs/>
          <w:sz w:val="14"/>
          <w:szCs w:val="14"/>
        </w:rPr>
        <w:t xml:space="preserve">   </w:t>
      </w:r>
      <w:r>
        <w:rPr>
          <w:bCs/>
          <w:sz w:val="14"/>
          <w:szCs w:val="14"/>
        </w:rPr>
        <w:tab/>
      </w:r>
      <w:r w:rsidRPr="00BB5875">
        <w:rPr>
          <w:bCs/>
          <w:sz w:val="14"/>
          <w:szCs w:val="14"/>
        </w:rPr>
        <w:t>Oddział Zamiejscowy</w:t>
      </w:r>
      <w:r>
        <w:rPr>
          <w:bCs/>
          <w:sz w:val="14"/>
          <w:szCs w:val="14"/>
        </w:rPr>
        <w:tab/>
      </w:r>
      <w:r>
        <w:rPr>
          <w:bCs/>
          <w:sz w:val="14"/>
          <w:szCs w:val="14"/>
        </w:rPr>
        <w:tab/>
      </w:r>
    </w:p>
    <w:p w14:paraId="5ECC416D" w14:textId="77777777" w:rsidR="00E00C26" w:rsidRPr="00BB5875" w:rsidRDefault="00E00C26" w:rsidP="00E00C26">
      <w:pPr>
        <w:spacing w:line="240" w:lineRule="auto"/>
        <w:ind w:hanging="567"/>
        <w:rPr>
          <w:bCs/>
          <w:sz w:val="14"/>
          <w:szCs w:val="14"/>
        </w:rPr>
      </w:pPr>
      <w:r w:rsidRPr="00BB5875">
        <w:rPr>
          <w:bCs/>
          <w:sz w:val="14"/>
          <w:szCs w:val="14"/>
        </w:rPr>
        <w:t>tel. +48/68 456 56 10</w:t>
      </w:r>
      <w:r>
        <w:rPr>
          <w:bCs/>
          <w:sz w:val="14"/>
          <w:szCs w:val="14"/>
        </w:rPr>
        <w:t xml:space="preserve">, </w:t>
      </w:r>
      <w:r w:rsidRPr="00BB5875">
        <w:rPr>
          <w:bCs/>
          <w:sz w:val="14"/>
          <w:szCs w:val="14"/>
        </w:rPr>
        <w:t>+48/68 456 56 0</w:t>
      </w:r>
      <w:r>
        <w:rPr>
          <w:bCs/>
          <w:sz w:val="14"/>
          <w:szCs w:val="14"/>
        </w:rPr>
        <w:t xml:space="preserve">9  </w:t>
      </w:r>
      <w:r>
        <w:rPr>
          <w:bCs/>
          <w:sz w:val="14"/>
          <w:szCs w:val="14"/>
        </w:rPr>
        <w:tab/>
      </w:r>
      <w:r>
        <w:rPr>
          <w:bCs/>
          <w:sz w:val="14"/>
          <w:szCs w:val="14"/>
        </w:rPr>
        <w:tab/>
      </w:r>
      <w:r w:rsidRPr="00BB5875">
        <w:rPr>
          <w:bCs/>
          <w:sz w:val="14"/>
          <w:szCs w:val="14"/>
        </w:rPr>
        <w:t>66-400 Gorzów Wlkp.</w:t>
      </w:r>
      <w:r>
        <w:rPr>
          <w:bCs/>
          <w:sz w:val="14"/>
          <w:szCs w:val="14"/>
        </w:rPr>
        <w:t xml:space="preserve">  </w:t>
      </w:r>
      <w:r>
        <w:rPr>
          <w:bCs/>
          <w:sz w:val="14"/>
          <w:szCs w:val="14"/>
        </w:rPr>
        <w:tab/>
      </w:r>
    </w:p>
    <w:p w14:paraId="5CF6E250" w14:textId="77777777" w:rsidR="00E00C26" w:rsidRPr="00BB5875" w:rsidRDefault="00E00C26" w:rsidP="00E00C26">
      <w:pPr>
        <w:spacing w:line="240" w:lineRule="auto"/>
        <w:ind w:hanging="567"/>
        <w:rPr>
          <w:bCs/>
          <w:sz w:val="14"/>
          <w:szCs w:val="14"/>
        </w:rPr>
      </w:pPr>
      <w:hyperlink r:id="rId9" w:history="1">
        <w:r w:rsidRPr="00BB5875">
          <w:rPr>
            <w:rStyle w:val="Hipercze"/>
            <w:bCs/>
            <w:color w:val="auto"/>
            <w:sz w:val="14"/>
            <w:szCs w:val="14"/>
            <w:u w:val="none"/>
          </w:rPr>
          <w:t>wup@wup.zgora.pl</w:t>
        </w:r>
      </w:hyperlink>
      <w:r>
        <w:rPr>
          <w:rStyle w:val="Hipercze"/>
          <w:bCs/>
          <w:color w:val="auto"/>
          <w:sz w:val="14"/>
          <w:szCs w:val="14"/>
          <w:u w:val="none"/>
        </w:rPr>
        <w:t>,</w:t>
      </w:r>
      <w:r w:rsidRPr="00BB5875">
        <w:rPr>
          <w:bCs/>
          <w:sz w:val="14"/>
          <w:szCs w:val="14"/>
        </w:rPr>
        <w:tab/>
      </w:r>
      <w:hyperlink r:id="rId10" w:history="1">
        <w:r w:rsidRPr="00BB5875">
          <w:rPr>
            <w:rStyle w:val="Hipercze"/>
            <w:bCs/>
            <w:color w:val="000000" w:themeColor="text1"/>
            <w:sz w:val="14"/>
            <w:szCs w:val="14"/>
            <w:u w:val="none"/>
          </w:rPr>
          <w:t>www.wup.zgora.pl</w:t>
        </w:r>
      </w:hyperlink>
      <w:r>
        <w:rPr>
          <w:bCs/>
          <w:sz w:val="14"/>
          <w:szCs w:val="14"/>
        </w:rPr>
        <w:tab/>
      </w:r>
      <w:r>
        <w:rPr>
          <w:bCs/>
          <w:sz w:val="14"/>
          <w:szCs w:val="14"/>
        </w:rPr>
        <w:tab/>
      </w:r>
      <w:r w:rsidRPr="00BB5875">
        <w:rPr>
          <w:bCs/>
          <w:sz w:val="14"/>
          <w:szCs w:val="14"/>
        </w:rPr>
        <w:t>ul. Kombatantów 34</w:t>
      </w:r>
    </w:p>
    <w:p w14:paraId="11DDF906" w14:textId="77777777" w:rsidR="00E00C26" w:rsidRDefault="00E00C26" w:rsidP="00E00C26">
      <w:pPr>
        <w:spacing w:line="240" w:lineRule="auto"/>
        <w:ind w:hanging="567"/>
        <w:rPr>
          <w:bCs/>
          <w:sz w:val="14"/>
          <w:szCs w:val="14"/>
        </w:rPr>
      </w:pPr>
      <w:r>
        <w:rPr>
          <w:bCs/>
          <w:sz w:val="14"/>
          <w:szCs w:val="14"/>
        </w:rPr>
        <w:t xml:space="preserve">adres skrytki </w:t>
      </w:r>
      <w:proofErr w:type="spellStart"/>
      <w:r>
        <w:rPr>
          <w:bCs/>
          <w:sz w:val="14"/>
          <w:szCs w:val="14"/>
        </w:rPr>
        <w:t>ePUAP</w:t>
      </w:r>
      <w:proofErr w:type="spellEnd"/>
      <w:r w:rsidRPr="00DD099D">
        <w:rPr>
          <w:bCs/>
          <w:sz w:val="14"/>
          <w:szCs w:val="14"/>
        </w:rPr>
        <w:t>:</w:t>
      </w:r>
      <w:r>
        <w:rPr>
          <w:bCs/>
          <w:sz w:val="14"/>
          <w:szCs w:val="14"/>
        </w:rPr>
        <w:t xml:space="preserve"> </w:t>
      </w:r>
      <w:r w:rsidRPr="00DD099D">
        <w:rPr>
          <w:sz w:val="14"/>
          <w:szCs w:val="14"/>
        </w:rPr>
        <w:t>/WUPZG/</w:t>
      </w:r>
      <w:proofErr w:type="spellStart"/>
      <w:r w:rsidRPr="00DD099D">
        <w:rPr>
          <w:sz w:val="14"/>
          <w:szCs w:val="14"/>
        </w:rPr>
        <w:t>SkrytkaESP</w:t>
      </w:r>
      <w:proofErr w:type="spellEnd"/>
      <w:r>
        <w:rPr>
          <w:bCs/>
          <w:sz w:val="14"/>
          <w:szCs w:val="14"/>
        </w:rPr>
        <w:t xml:space="preserve">              </w:t>
      </w:r>
      <w:r>
        <w:rPr>
          <w:bCs/>
          <w:sz w:val="14"/>
          <w:szCs w:val="14"/>
        </w:rPr>
        <w:tab/>
      </w:r>
      <w:r w:rsidRPr="00BB5875">
        <w:rPr>
          <w:bCs/>
          <w:sz w:val="14"/>
          <w:szCs w:val="14"/>
        </w:rPr>
        <w:t>tel. +48/95 722 38 68</w:t>
      </w:r>
    </w:p>
    <w:p w14:paraId="74FD0BEA" w14:textId="09836C4A" w:rsidR="00BF721B" w:rsidRPr="00E00C26" w:rsidRDefault="00E00C26" w:rsidP="00E00C26">
      <w:pPr>
        <w:spacing w:line="240" w:lineRule="auto"/>
        <w:ind w:hanging="567"/>
        <w:rPr>
          <w:bCs/>
          <w:sz w:val="14"/>
          <w:szCs w:val="14"/>
        </w:rPr>
      </w:pPr>
      <w:r w:rsidRPr="00326C24">
        <w:rPr>
          <w:color w:val="000000" w:themeColor="text1"/>
          <w:sz w:val="14"/>
          <w:szCs w:val="14"/>
        </w:rPr>
        <w:t>e-Doręczenia:</w:t>
      </w:r>
      <w:r>
        <w:rPr>
          <w:b/>
          <w:bCs/>
          <w:color w:val="000000" w:themeColor="text1"/>
          <w:sz w:val="14"/>
          <w:szCs w:val="14"/>
        </w:rPr>
        <w:t xml:space="preserve"> </w:t>
      </w:r>
      <w:r w:rsidRPr="00326C24">
        <w:rPr>
          <w:bCs/>
          <w:color w:val="000000" w:themeColor="text1"/>
          <w:sz w:val="14"/>
          <w:szCs w:val="14"/>
        </w:rPr>
        <w:t>AE:PL-58772-87807-TGJIH-18</w:t>
      </w:r>
      <w:r>
        <w:rPr>
          <w:bCs/>
          <w:color w:val="000000" w:themeColor="text1"/>
          <w:sz w:val="14"/>
          <w:szCs w:val="14"/>
        </w:rPr>
        <w:tab/>
      </w:r>
      <w:r w:rsidRPr="00326C24">
        <w:rPr>
          <w:bCs/>
          <w:sz w:val="14"/>
          <w:szCs w:val="14"/>
        </w:rPr>
        <w:t>gorzow@wup.zgora.pl</w:t>
      </w:r>
      <w:r w:rsidRPr="00BB5875">
        <w:rPr>
          <w:noProof/>
          <w:sz w:val="14"/>
          <w:szCs w:val="14"/>
        </w:rPr>
        <w:drawing>
          <wp:anchor distT="0" distB="0" distL="114300" distR="114300" simplePos="0" relativeHeight="251661312" behindDoc="0" locked="0" layoutInCell="1" allowOverlap="1" wp14:anchorId="7A1234FE" wp14:editId="2787EDE2">
            <wp:simplePos x="0" y="0"/>
            <wp:positionH relativeFrom="column">
              <wp:posOffset>389890</wp:posOffset>
            </wp:positionH>
            <wp:positionV relativeFrom="paragraph">
              <wp:posOffset>9734550</wp:posOffset>
            </wp:positionV>
            <wp:extent cx="2505710" cy="690880"/>
            <wp:effectExtent l="0" t="0" r="0" b="0"/>
            <wp:wrapNone/>
            <wp:docPr id="1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710" cy="6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Cs/>
          <w:sz w:val="14"/>
          <w:szCs w:val="14"/>
        </w:rPr>
        <w:tab/>
      </w:r>
      <w:r>
        <w:rPr>
          <w:bCs/>
          <w:sz w:val="14"/>
          <w:szCs w:val="14"/>
        </w:rPr>
        <w:tab/>
      </w:r>
    </w:p>
    <w:p w14:paraId="56D6FDB0" w14:textId="77777777" w:rsidR="00BF721B" w:rsidRPr="00BF721B" w:rsidRDefault="00BF721B" w:rsidP="00BF721B">
      <w:pPr>
        <w:keepNext/>
        <w:spacing w:line="360" w:lineRule="auto"/>
        <w:outlineLvl w:val="2"/>
        <w:rPr>
          <w:rFonts w:eastAsia="Times New Roman" w:cs="Times New Roman"/>
          <w:b/>
          <w:i/>
          <w:sz w:val="28"/>
          <w:szCs w:val="28"/>
        </w:rPr>
      </w:pPr>
      <w:r w:rsidRPr="00BF721B">
        <w:rPr>
          <w:rFonts w:eastAsia="Times New Roman" w:cs="Times New Roman"/>
          <w:b/>
          <w:i/>
          <w:sz w:val="28"/>
          <w:szCs w:val="28"/>
        </w:rPr>
        <w:lastRenderedPageBreak/>
        <w:t>SPIS  TREŚCI</w:t>
      </w:r>
    </w:p>
    <w:p w14:paraId="10CF3703" w14:textId="77777777" w:rsidR="00BF721B" w:rsidRPr="00BF721B" w:rsidRDefault="00BF721B" w:rsidP="00BF721B">
      <w:pPr>
        <w:keepNext/>
        <w:spacing w:line="360" w:lineRule="auto"/>
        <w:outlineLvl w:val="2"/>
        <w:rPr>
          <w:rFonts w:eastAsia="Times New Roman" w:cs="Times New Roman"/>
          <w:b/>
          <w:sz w:val="24"/>
          <w:szCs w:val="20"/>
        </w:rPr>
      </w:pPr>
    </w:p>
    <w:p w14:paraId="787E1B0B" w14:textId="77777777" w:rsidR="00BF721B" w:rsidRPr="00BF721B" w:rsidRDefault="00BF721B" w:rsidP="00BF721B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8897"/>
        <w:gridCol w:w="667"/>
      </w:tblGrid>
      <w:tr w:rsidR="00BF721B" w:rsidRPr="00BF721B" w14:paraId="1273C9AA" w14:textId="77777777" w:rsidTr="00861AC6">
        <w:tc>
          <w:tcPr>
            <w:tcW w:w="8897" w:type="dxa"/>
          </w:tcPr>
          <w:p w14:paraId="18E0749A" w14:textId="77777777" w:rsidR="00BF721B" w:rsidRPr="00BF721B" w:rsidRDefault="00BF721B" w:rsidP="00BF721B">
            <w:pPr>
              <w:spacing w:line="360" w:lineRule="auto"/>
              <w:rPr>
                <w:rFonts w:eastAsia="Times New Roman"/>
                <w:sz w:val="24"/>
                <w:szCs w:val="24"/>
              </w:rPr>
            </w:pPr>
            <w:r w:rsidRPr="00BF721B">
              <w:rPr>
                <w:rFonts w:eastAsia="Times New Roman"/>
                <w:sz w:val="24"/>
                <w:szCs w:val="24"/>
              </w:rPr>
              <w:t>1. WPROWADZENIE……………………………………………………………………..</w:t>
            </w:r>
          </w:p>
        </w:tc>
        <w:tc>
          <w:tcPr>
            <w:tcW w:w="649" w:type="dxa"/>
          </w:tcPr>
          <w:p w14:paraId="75E5F84E" w14:textId="77777777" w:rsidR="00BF721B" w:rsidRPr="00BF721B" w:rsidRDefault="00BF721B" w:rsidP="00BF721B">
            <w:pPr>
              <w:spacing w:line="360" w:lineRule="auto"/>
              <w:jc w:val="right"/>
              <w:rPr>
                <w:rFonts w:eastAsia="Times New Roman"/>
                <w:sz w:val="24"/>
                <w:szCs w:val="24"/>
              </w:rPr>
            </w:pPr>
            <w:r w:rsidRPr="00BF721B">
              <w:rPr>
                <w:rFonts w:eastAsia="Times New Roman"/>
                <w:sz w:val="24"/>
                <w:szCs w:val="24"/>
              </w:rPr>
              <w:t>3</w:t>
            </w:r>
          </w:p>
        </w:tc>
      </w:tr>
      <w:tr w:rsidR="00BF721B" w:rsidRPr="00BF721B" w14:paraId="76DF7D44" w14:textId="77777777" w:rsidTr="00861AC6">
        <w:tc>
          <w:tcPr>
            <w:tcW w:w="8897" w:type="dxa"/>
          </w:tcPr>
          <w:p w14:paraId="7F0C4603" w14:textId="77777777" w:rsidR="00BF721B" w:rsidRPr="00BF721B" w:rsidRDefault="00BF721B" w:rsidP="00BF721B">
            <w:pPr>
              <w:spacing w:line="360" w:lineRule="auto"/>
              <w:ind w:left="284" w:hanging="284"/>
              <w:rPr>
                <w:rFonts w:eastAsia="Times New Roman"/>
                <w:sz w:val="24"/>
                <w:szCs w:val="24"/>
              </w:rPr>
            </w:pPr>
            <w:r w:rsidRPr="00BF721B">
              <w:rPr>
                <w:rFonts w:eastAsia="Times New Roman"/>
                <w:sz w:val="24"/>
                <w:szCs w:val="24"/>
              </w:rPr>
              <w:t>2. KATEGORIE OSÓB BĘDĄCYCH W SZCZEGÓLNEJ SYTUACJI NA RYNKU PRACY:…………………………………………………………………………………</w:t>
            </w:r>
          </w:p>
        </w:tc>
        <w:tc>
          <w:tcPr>
            <w:tcW w:w="649" w:type="dxa"/>
            <w:vAlign w:val="bottom"/>
          </w:tcPr>
          <w:p w14:paraId="14E6D754" w14:textId="77777777" w:rsidR="00BF721B" w:rsidRPr="00BF721B" w:rsidRDefault="00BF721B" w:rsidP="00BF721B">
            <w:pPr>
              <w:spacing w:line="360" w:lineRule="auto"/>
              <w:jc w:val="right"/>
              <w:rPr>
                <w:rFonts w:eastAsia="Times New Roman"/>
                <w:sz w:val="24"/>
                <w:szCs w:val="24"/>
              </w:rPr>
            </w:pPr>
            <w:r w:rsidRPr="00BF721B">
              <w:rPr>
                <w:rFonts w:eastAsia="Times New Roman"/>
                <w:sz w:val="24"/>
                <w:szCs w:val="24"/>
              </w:rPr>
              <w:t>4</w:t>
            </w:r>
          </w:p>
        </w:tc>
      </w:tr>
      <w:tr w:rsidR="00BF721B" w:rsidRPr="00BF721B" w14:paraId="0165E614" w14:textId="77777777" w:rsidTr="00861AC6">
        <w:tc>
          <w:tcPr>
            <w:tcW w:w="8897" w:type="dxa"/>
          </w:tcPr>
          <w:p w14:paraId="76D58C0A" w14:textId="77777777" w:rsidR="00BF721B" w:rsidRPr="00BF721B" w:rsidRDefault="00BF721B" w:rsidP="00BF721B">
            <w:pPr>
              <w:spacing w:line="360" w:lineRule="auto"/>
              <w:ind w:firstLine="284"/>
              <w:rPr>
                <w:rFonts w:eastAsia="Times New Roman"/>
                <w:sz w:val="24"/>
                <w:szCs w:val="24"/>
              </w:rPr>
            </w:pPr>
            <w:r w:rsidRPr="00BF721B">
              <w:rPr>
                <w:rFonts w:eastAsia="Times New Roman"/>
                <w:sz w:val="24"/>
                <w:szCs w:val="24"/>
              </w:rPr>
              <w:t>2.1. Bezrobotni do 30 roku życia…………………………………………………….</w:t>
            </w:r>
          </w:p>
        </w:tc>
        <w:tc>
          <w:tcPr>
            <w:tcW w:w="649" w:type="dxa"/>
          </w:tcPr>
          <w:p w14:paraId="796A6306" w14:textId="77777777" w:rsidR="00BF721B" w:rsidRPr="00BF721B" w:rsidRDefault="00BF721B" w:rsidP="00BF721B">
            <w:pPr>
              <w:spacing w:line="360" w:lineRule="auto"/>
              <w:jc w:val="right"/>
              <w:rPr>
                <w:rFonts w:eastAsia="Times New Roman"/>
                <w:sz w:val="24"/>
                <w:szCs w:val="24"/>
              </w:rPr>
            </w:pPr>
            <w:r w:rsidRPr="00BF721B">
              <w:rPr>
                <w:rFonts w:eastAsia="Times New Roman"/>
                <w:sz w:val="24"/>
                <w:szCs w:val="24"/>
              </w:rPr>
              <w:t>5</w:t>
            </w:r>
          </w:p>
        </w:tc>
      </w:tr>
      <w:tr w:rsidR="00BF721B" w:rsidRPr="00BF721B" w14:paraId="6EBFEB63" w14:textId="77777777" w:rsidTr="00861AC6">
        <w:tc>
          <w:tcPr>
            <w:tcW w:w="8897" w:type="dxa"/>
          </w:tcPr>
          <w:p w14:paraId="3D383B59" w14:textId="77777777" w:rsidR="00BF721B" w:rsidRPr="00BF721B" w:rsidRDefault="00BF721B" w:rsidP="00BF721B">
            <w:pPr>
              <w:spacing w:line="360" w:lineRule="auto"/>
              <w:ind w:firstLine="426"/>
              <w:rPr>
                <w:rFonts w:eastAsia="Times New Roman"/>
                <w:sz w:val="24"/>
                <w:szCs w:val="24"/>
              </w:rPr>
            </w:pPr>
            <w:r w:rsidRPr="00BF721B">
              <w:rPr>
                <w:rFonts w:eastAsia="Times New Roman"/>
                <w:sz w:val="24"/>
                <w:szCs w:val="24"/>
              </w:rPr>
              <w:t>2.1.1. młodzież do 25 roku życia …………………………………………………..</w:t>
            </w:r>
          </w:p>
        </w:tc>
        <w:tc>
          <w:tcPr>
            <w:tcW w:w="649" w:type="dxa"/>
          </w:tcPr>
          <w:p w14:paraId="31499402" w14:textId="77777777" w:rsidR="00BF721B" w:rsidRPr="00BF721B" w:rsidRDefault="00BF721B" w:rsidP="00BF721B">
            <w:pPr>
              <w:spacing w:line="360" w:lineRule="auto"/>
              <w:ind w:firstLine="317"/>
              <w:rPr>
                <w:rFonts w:eastAsia="Times New Roman"/>
                <w:sz w:val="24"/>
                <w:szCs w:val="24"/>
              </w:rPr>
            </w:pPr>
            <w:r w:rsidRPr="00BF721B">
              <w:rPr>
                <w:rFonts w:eastAsia="Times New Roman"/>
                <w:sz w:val="24"/>
                <w:szCs w:val="24"/>
              </w:rPr>
              <w:t>7</w:t>
            </w:r>
          </w:p>
        </w:tc>
      </w:tr>
      <w:tr w:rsidR="00BF721B" w:rsidRPr="00BF721B" w14:paraId="34FB6A89" w14:textId="77777777" w:rsidTr="00861AC6">
        <w:tc>
          <w:tcPr>
            <w:tcW w:w="8897" w:type="dxa"/>
          </w:tcPr>
          <w:p w14:paraId="53B62CED" w14:textId="77777777" w:rsidR="00BF721B" w:rsidRPr="00BF721B" w:rsidRDefault="00BF721B" w:rsidP="00BF721B">
            <w:pPr>
              <w:spacing w:line="360" w:lineRule="auto"/>
              <w:ind w:firstLine="284"/>
              <w:rPr>
                <w:rFonts w:eastAsia="Times New Roman"/>
                <w:sz w:val="24"/>
                <w:szCs w:val="24"/>
              </w:rPr>
            </w:pPr>
            <w:r w:rsidRPr="00BF721B">
              <w:rPr>
                <w:rFonts w:eastAsia="Times New Roman"/>
                <w:sz w:val="24"/>
                <w:szCs w:val="24"/>
              </w:rPr>
              <w:t>2.2. Długotrwale bezrobotni…………………………………………………………..</w:t>
            </w:r>
          </w:p>
        </w:tc>
        <w:tc>
          <w:tcPr>
            <w:tcW w:w="649" w:type="dxa"/>
          </w:tcPr>
          <w:p w14:paraId="0EE65299" w14:textId="77777777" w:rsidR="00BF721B" w:rsidRPr="00BF721B" w:rsidRDefault="00BF721B" w:rsidP="00BF721B">
            <w:pPr>
              <w:spacing w:line="360" w:lineRule="auto"/>
              <w:jc w:val="right"/>
              <w:rPr>
                <w:rFonts w:eastAsia="Times New Roman"/>
                <w:sz w:val="24"/>
                <w:szCs w:val="24"/>
              </w:rPr>
            </w:pPr>
            <w:r w:rsidRPr="00BF721B">
              <w:rPr>
                <w:rFonts w:eastAsia="Times New Roman"/>
                <w:sz w:val="24"/>
                <w:szCs w:val="24"/>
              </w:rPr>
              <w:t>9</w:t>
            </w:r>
          </w:p>
        </w:tc>
      </w:tr>
      <w:tr w:rsidR="00BF721B" w:rsidRPr="00BF721B" w14:paraId="2500D97A" w14:textId="77777777" w:rsidTr="00861AC6">
        <w:tc>
          <w:tcPr>
            <w:tcW w:w="8897" w:type="dxa"/>
          </w:tcPr>
          <w:p w14:paraId="2C32D107" w14:textId="77777777" w:rsidR="00BF721B" w:rsidRPr="00BF721B" w:rsidRDefault="00BF721B" w:rsidP="00BF721B">
            <w:pPr>
              <w:spacing w:line="360" w:lineRule="auto"/>
              <w:ind w:firstLine="284"/>
              <w:rPr>
                <w:rFonts w:eastAsia="Times New Roman"/>
                <w:sz w:val="24"/>
                <w:szCs w:val="24"/>
              </w:rPr>
            </w:pPr>
            <w:r w:rsidRPr="00BF721B">
              <w:rPr>
                <w:rFonts w:eastAsia="Times New Roman"/>
                <w:sz w:val="24"/>
                <w:szCs w:val="24"/>
              </w:rPr>
              <w:t>2.3. Bezrobotni powyżej 50 roku życia………………………………………………</w:t>
            </w:r>
          </w:p>
        </w:tc>
        <w:tc>
          <w:tcPr>
            <w:tcW w:w="649" w:type="dxa"/>
          </w:tcPr>
          <w:p w14:paraId="3489C96B" w14:textId="77777777" w:rsidR="00BF721B" w:rsidRPr="00BF721B" w:rsidRDefault="00BF721B" w:rsidP="00BF721B">
            <w:pPr>
              <w:spacing w:line="360" w:lineRule="auto"/>
              <w:jc w:val="right"/>
              <w:rPr>
                <w:rFonts w:eastAsia="Times New Roman"/>
                <w:sz w:val="24"/>
                <w:szCs w:val="24"/>
              </w:rPr>
            </w:pPr>
            <w:r w:rsidRPr="00BF721B">
              <w:rPr>
                <w:rFonts w:eastAsia="Times New Roman"/>
                <w:sz w:val="24"/>
                <w:szCs w:val="24"/>
              </w:rPr>
              <w:t>12</w:t>
            </w:r>
          </w:p>
        </w:tc>
      </w:tr>
      <w:tr w:rsidR="00BF721B" w:rsidRPr="00BF721B" w14:paraId="54966BA1" w14:textId="77777777" w:rsidTr="00861AC6">
        <w:tc>
          <w:tcPr>
            <w:tcW w:w="8897" w:type="dxa"/>
          </w:tcPr>
          <w:p w14:paraId="2CA3DB5D" w14:textId="77777777" w:rsidR="00BF721B" w:rsidRPr="00BF721B" w:rsidRDefault="00BF721B" w:rsidP="00BF721B">
            <w:pPr>
              <w:spacing w:line="360" w:lineRule="auto"/>
              <w:ind w:firstLine="284"/>
              <w:rPr>
                <w:rFonts w:eastAsia="Times New Roman"/>
                <w:sz w:val="24"/>
                <w:szCs w:val="24"/>
              </w:rPr>
            </w:pPr>
            <w:r w:rsidRPr="00BF721B">
              <w:rPr>
                <w:rFonts w:eastAsia="Times New Roman"/>
                <w:sz w:val="24"/>
                <w:szCs w:val="24"/>
              </w:rPr>
              <w:t>2.4. Bezrobotni korzystający ze świadczeń z pomocy społecznej………………..</w:t>
            </w:r>
          </w:p>
        </w:tc>
        <w:tc>
          <w:tcPr>
            <w:tcW w:w="649" w:type="dxa"/>
          </w:tcPr>
          <w:p w14:paraId="2523418C" w14:textId="77777777" w:rsidR="00BF721B" w:rsidRPr="00BF721B" w:rsidRDefault="00BF721B" w:rsidP="00BF721B">
            <w:pPr>
              <w:spacing w:line="360" w:lineRule="auto"/>
              <w:jc w:val="right"/>
              <w:rPr>
                <w:rFonts w:eastAsia="Times New Roman"/>
                <w:sz w:val="24"/>
                <w:szCs w:val="24"/>
              </w:rPr>
            </w:pPr>
            <w:r w:rsidRPr="00BF721B">
              <w:rPr>
                <w:rFonts w:eastAsia="Times New Roman"/>
                <w:sz w:val="24"/>
                <w:szCs w:val="24"/>
              </w:rPr>
              <w:t>14</w:t>
            </w:r>
          </w:p>
        </w:tc>
      </w:tr>
      <w:tr w:rsidR="00BF721B" w:rsidRPr="00BF721B" w14:paraId="1554EBAD" w14:textId="77777777" w:rsidTr="00861AC6">
        <w:tc>
          <w:tcPr>
            <w:tcW w:w="8897" w:type="dxa"/>
          </w:tcPr>
          <w:p w14:paraId="29ABDC2D" w14:textId="77777777" w:rsidR="00BF721B" w:rsidRPr="00BF721B" w:rsidRDefault="00BF721B" w:rsidP="00BF721B">
            <w:pPr>
              <w:spacing w:line="360" w:lineRule="auto"/>
              <w:ind w:firstLine="284"/>
              <w:rPr>
                <w:rFonts w:eastAsia="Times New Roman"/>
                <w:sz w:val="24"/>
                <w:szCs w:val="24"/>
              </w:rPr>
            </w:pPr>
            <w:r w:rsidRPr="00BF721B">
              <w:rPr>
                <w:rFonts w:eastAsia="Times New Roman"/>
                <w:sz w:val="24"/>
                <w:szCs w:val="24"/>
              </w:rPr>
              <w:t>2.5. Bezrobotni posiadający co najmniej jedno dziecko do 6 roku życia………...</w:t>
            </w:r>
          </w:p>
        </w:tc>
        <w:tc>
          <w:tcPr>
            <w:tcW w:w="649" w:type="dxa"/>
          </w:tcPr>
          <w:p w14:paraId="412A7846" w14:textId="77777777" w:rsidR="00BF721B" w:rsidRPr="00BF721B" w:rsidRDefault="00BF721B" w:rsidP="00BF721B">
            <w:pPr>
              <w:spacing w:line="360" w:lineRule="auto"/>
              <w:jc w:val="right"/>
              <w:rPr>
                <w:rFonts w:eastAsia="Times New Roman"/>
                <w:sz w:val="24"/>
                <w:szCs w:val="24"/>
              </w:rPr>
            </w:pPr>
            <w:r w:rsidRPr="00BF721B">
              <w:rPr>
                <w:rFonts w:eastAsia="Times New Roman"/>
                <w:sz w:val="24"/>
                <w:szCs w:val="24"/>
              </w:rPr>
              <w:t>15</w:t>
            </w:r>
          </w:p>
        </w:tc>
      </w:tr>
      <w:tr w:rsidR="00BF721B" w:rsidRPr="00BF721B" w14:paraId="6F53C64A" w14:textId="77777777" w:rsidTr="00861AC6">
        <w:tc>
          <w:tcPr>
            <w:tcW w:w="8897" w:type="dxa"/>
          </w:tcPr>
          <w:p w14:paraId="75E201F1" w14:textId="77777777" w:rsidR="00BF721B" w:rsidRPr="00BF721B" w:rsidRDefault="00BF721B" w:rsidP="00BF721B">
            <w:pPr>
              <w:spacing w:line="360" w:lineRule="auto"/>
              <w:ind w:left="851" w:hanging="567"/>
              <w:jc w:val="both"/>
              <w:rPr>
                <w:rFonts w:eastAsia="Times New Roman" w:cs="Times New Roman"/>
                <w:sz w:val="24"/>
                <w:szCs w:val="20"/>
              </w:rPr>
            </w:pPr>
            <w:r w:rsidRPr="00BF721B">
              <w:rPr>
                <w:rFonts w:eastAsia="Times New Roman" w:cs="Times New Roman"/>
                <w:sz w:val="24"/>
                <w:szCs w:val="20"/>
              </w:rPr>
              <w:t xml:space="preserve">2.6. </w:t>
            </w:r>
            <w:r w:rsidRPr="00BF721B">
              <w:rPr>
                <w:rFonts w:eastAsia="Times New Roman"/>
                <w:sz w:val="24"/>
                <w:szCs w:val="24"/>
              </w:rPr>
              <w:t>Bezrobotni posiadający co najmniej jedno dziecko niepełnosprawne do 18 roku życia</w:t>
            </w:r>
            <w:r w:rsidRPr="00BF721B">
              <w:rPr>
                <w:rFonts w:eastAsia="Times New Roman" w:cs="Times New Roman"/>
                <w:sz w:val="24"/>
                <w:szCs w:val="20"/>
              </w:rPr>
              <w:t>…………………………………………………………………………</w:t>
            </w:r>
          </w:p>
        </w:tc>
        <w:tc>
          <w:tcPr>
            <w:tcW w:w="649" w:type="dxa"/>
            <w:vAlign w:val="bottom"/>
          </w:tcPr>
          <w:p w14:paraId="7A71804B" w14:textId="77777777" w:rsidR="00BF721B" w:rsidRPr="00BF721B" w:rsidRDefault="00BF721B" w:rsidP="00BF721B">
            <w:pPr>
              <w:spacing w:line="360" w:lineRule="auto"/>
              <w:jc w:val="right"/>
              <w:rPr>
                <w:rFonts w:eastAsia="Times New Roman"/>
                <w:sz w:val="24"/>
                <w:szCs w:val="24"/>
              </w:rPr>
            </w:pPr>
            <w:r w:rsidRPr="00BF721B">
              <w:rPr>
                <w:rFonts w:eastAsia="Times New Roman"/>
                <w:sz w:val="24"/>
                <w:szCs w:val="24"/>
              </w:rPr>
              <w:t>17</w:t>
            </w:r>
          </w:p>
        </w:tc>
      </w:tr>
      <w:tr w:rsidR="00BF721B" w:rsidRPr="00BF721B" w14:paraId="4CAD7E4A" w14:textId="77777777" w:rsidTr="00861AC6">
        <w:tc>
          <w:tcPr>
            <w:tcW w:w="8897" w:type="dxa"/>
          </w:tcPr>
          <w:p w14:paraId="7BEAE743" w14:textId="77777777" w:rsidR="00BF721B" w:rsidRPr="00BF721B" w:rsidRDefault="00BF721B" w:rsidP="00BF721B">
            <w:pPr>
              <w:spacing w:line="360" w:lineRule="auto"/>
              <w:ind w:firstLine="284"/>
              <w:jc w:val="both"/>
              <w:rPr>
                <w:rFonts w:eastAsia="Times New Roman" w:cs="Times New Roman"/>
                <w:sz w:val="24"/>
                <w:szCs w:val="20"/>
              </w:rPr>
            </w:pPr>
            <w:r w:rsidRPr="00BF721B">
              <w:rPr>
                <w:rFonts w:eastAsia="Times New Roman" w:cs="Times New Roman"/>
                <w:sz w:val="24"/>
                <w:szCs w:val="20"/>
              </w:rPr>
              <w:t>2.7. Bezrobotni niepełnosprawni……..………………………………………………</w:t>
            </w:r>
          </w:p>
          <w:p w14:paraId="7DB6E235" w14:textId="77777777" w:rsidR="00BF721B" w:rsidRPr="00BF721B" w:rsidRDefault="00BF721B" w:rsidP="00BF721B">
            <w:pPr>
              <w:spacing w:line="360" w:lineRule="auto"/>
              <w:jc w:val="both"/>
              <w:rPr>
                <w:rFonts w:eastAsia="Times New Roman" w:cs="Times New Roman"/>
                <w:sz w:val="24"/>
                <w:szCs w:val="20"/>
              </w:rPr>
            </w:pPr>
            <w:r w:rsidRPr="00BF721B">
              <w:rPr>
                <w:rFonts w:eastAsia="Times New Roman" w:cs="Times New Roman"/>
                <w:sz w:val="24"/>
                <w:szCs w:val="20"/>
              </w:rPr>
              <w:t>3. PODSUMOWANIE…………………………………………………………………….</w:t>
            </w:r>
          </w:p>
          <w:p w14:paraId="6C11089B" w14:textId="77777777" w:rsidR="00BF721B" w:rsidRPr="00BF721B" w:rsidRDefault="00BF721B" w:rsidP="00BF721B">
            <w:pPr>
              <w:spacing w:line="360" w:lineRule="auto"/>
              <w:ind w:left="284"/>
              <w:jc w:val="both"/>
              <w:rPr>
                <w:rFonts w:eastAsia="Times New Roman" w:cs="Times New Roman"/>
                <w:sz w:val="24"/>
                <w:szCs w:val="20"/>
              </w:rPr>
            </w:pPr>
            <w:r w:rsidRPr="00BF721B">
              <w:rPr>
                <w:rFonts w:eastAsia="Times New Roman" w:cs="Times New Roman"/>
                <w:sz w:val="24"/>
                <w:szCs w:val="20"/>
              </w:rPr>
              <w:t>ANEKS STATYSTYCZNY……………………………………………………………</w:t>
            </w:r>
          </w:p>
        </w:tc>
        <w:tc>
          <w:tcPr>
            <w:tcW w:w="649" w:type="dxa"/>
          </w:tcPr>
          <w:p w14:paraId="64841E2A" w14:textId="77777777" w:rsidR="00BF721B" w:rsidRPr="00BF721B" w:rsidRDefault="00BF721B" w:rsidP="00BF721B">
            <w:pPr>
              <w:spacing w:line="360" w:lineRule="auto"/>
              <w:jc w:val="right"/>
              <w:rPr>
                <w:rFonts w:eastAsia="Times New Roman"/>
                <w:sz w:val="24"/>
                <w:szCs w:val="24"/>
              </w:rPr>
            </w:pPr>
            <w:r w:rsidRPr="00BF721B">
              <w:rPr>
                <w:rFonts w:eastAsia="Times New Roman"/>
                <w:sz w:val="24"/>
                <w:szCs w:val="24"/>
              </w:rPr>
              <w:t>19</w:t>
            </w:r>
          </w:p>
          <w:p w14:paraId="3B8614D7" w14:textId="60BEAA9C" w:rsidR="00BF721B" w:rsidRPr="00BF721B" w:rsidRDefault="00BF721B" w:rsidP="00BF721B">
            <w:pPr>
              <w:spacing w:line="360" w:lineRule="auto"/>
              <w:jc w:val="right"/>
              <w:rPr>
                <w:rFonts w:eastAsia="Times New Roman"/>
                <w:sz w:val="24"/>
                <w:szCs w:val="24"/>
              </w:rPr>
            </w:pPr>
            <w:r w:rsidRPr="00BF721B">
              <w:rPr>
                <w:rFonts w:eastAsia="Times New Roman"/>
                <w:sz w:val="24"/>
                <w:szCs w:val="24"/>
              </w:rPr>
              <w:t>2</w:t>
            </w:r>
            <w:r w:rsidR="00D85FFB">
              <w:rPr>
                <w:rFonts w:eastAsia="Times New Roman"/>
                <w:sz w:val="24"/>
                <w:szCs w:val="24"/>
              </w:rPr>
              <w:t>2</w:t>
            </w:r>
          </w:p>
          <w:p w14:paraId="21DA3EF2" w14:textId="6A62597F" w:rsidR="00BF721B" w:rsidRPr="00BF721B" w:rsidRDefault="00BF721B" w:rsidP="00BF721B">
            <w:pPr>
              <w:spacing w:line="360" w:lineRule="auto"/>
              <w:jc w:val="right"/>
              <w:rPr>
                <w:rFonts w:eastAsia="Times New Roman"/>
                <w:sz w:val="24"/>
                <w:szCs w:val="24"/>
              </w:rPr>
            </w:pPr>
            <w:r w:rsidRPr="00BF721B">
              <w:rPr>
                <w:rFonts w:eastAsia="Times New Roman"/>
                <w:sz w:val="24"/>
                <w:szCs w:val="24"/>
              </w:rPr>
              <w:t>2</w:t>
            </w:r>
            <w:r w:rsidR="00D85FFB">
              <w:rPr>
                <w:rFonts w:eastAsia="Times New Roman"/>
                <w:sz w:val="24"/>
                <w:szCs w:val="24"/>
              </w:rPr>
              <w:t>4</w:t>
            </w:r>
          </w:p>
        </w:tc>
      </w:tr>
    </w:tbl>
    <w:p w14:paraId="36D2B573" w14:textId="77777777" w:rsidR="00BF721B" w:rsidRPr="00BF721B" w:rsidRDefault="00BF721B" w:rsidP="00BF721B">
      <w:pPr>
        <w:keepNext/>
        <w:spacing w:line="360" w:lineRule="auto"/>
        <w:outlineLvl w:val="2"/>
        <w:rPr>
          <w:rFonts w:eastAsia="Times New Roman" w:cs="Times New Roman"/>
          <w:b/>
          <w:sz w:val="24"/>
          <w:szCs w:val="20"/>
        </w:rPr>
      </w:pPr>
    </w:p>
    <w:p w14:paraId="4C87CB14" w14:textId="77777777" w:rsidR="00BF721B" w:rsidRPr="00BF721B" w:rsidRDefault="00BF721B" w:rsidP="00BF721B">
      <w:pPr>
        <w:keepNext/>
        <w:spacing w:line="360" w:lineRule="auto"/>
        <w:outlineLvl w:val="2"/>
        <w:rPr>
          <w:rFonts w:eastAsia="Times New Roman" w:cs="Times New Roman"/>
          <w:b/>
          <w:sz w:val="24"/>
          <w:szCs w:val="20"/>
        </w:rPr>
      </w:pPr>
    </w:p>
    <w:p w14:paraId="108690FD" w14:textId="77777777" w:rsidR="00BF721B" w:rsidRPr="00BF721B" w:rsidRDefault="00BF721B" w:rsidP="00BF721B">
      <w:pPr>
        <w:keepNext/>
        <w:spacing w:line="360" w:lineRule="auto"/>
        <w:outlineLvl w:val="2"/>
        <w:rPr>
          <w:rFonts w:eastAsia="Times New Roman" w:cs="Times New Roman"/>
          <w:b/>
          <w:sz w:val="24"/>
          <w:szCs w:val="20"/>
        </w:rPr>
      </w:pPr>
    </w:p>
    <w:p w14:paraId="157501C5" w14:textId="77777777" w:rsidR="00BF721B" w:rsidRPr="00BF721B" w:rsidRDefault="00BF721B" w:rsidP="00BF721B">
      <w:pPr>
        <w:keepNext/>
        <w:spacing w:line="360" w:lineRule="auto"/>
        <w:outlineLvl w:val="2"/>
        <w:rPr>
          <w:rFonts w:eastAsia="Times New Roman" w:cs="Times New Roman"/>
          <w:b/>
          <w:sz w:val="24"/>
          <w:szCs w:val="20"/>
        </w:rPr>
      </w:pPr>
    </w:p>
    <w:p w14:paraId="44D19D76" w14:textId="77777777" w:rsidR="00BF721B" w:rsidRPr="00BF721B" w:rsidRDefault="00BF721B" w:rsidP="00BF721B">
      <w:pPr>
        <w:keepNext/>
        <w:spacing w:line="360" w:lineRule="auto"/>
        <w:outlineLvl w:val="2"/>
        <w:rPr>
          <w:rFonts w:eastAsia="Times New Roman" w:cs="Times New Roman"/>
          <w:b/>
          <w:sz w:val="24"/>
          <w:szCs w:val="20"/>
        </w:rPr>
      </w:pPr>
    </w:p>
    <w:p w14:paraId="389288DE" w14:textId="77777777" w:rsidR="00BF721B" w:rsidRPr="00BF721B" w:rsidRDefault="00BF721B" w:rsidP="00BF721B">
      <w:pPr>
        <w:keepNext/>
        <w:spacing w:line="360" w:lineRule="auto"/>
        <w:outlineLvl w:val="2"/>
        <w:rPr>
          <w:rFonts w:eastAsia="Times New Roman" w:cs="Times New Roman"/>
          <w:b/>
          <w:sz w:val="24"/>
          <w:szCs w:val="20"/>
        </w:rPr>
      </w:pPr>
    </w:p>
    <w:p w14:paraId="68996DAF" w14:textId="77777777" w:rsidR="00BF721B" w:rsidRPr="00BF721B" w:rsidRDefault="00BF721B" w:rsidP="00BF721B">
      <w:pPr>
        <w:keepNext/>
        <w:spacing w:line="360" w:lineRule="auto"/>
        <w:outlineLvl w:val="2"/>
        <w:rPr>
          <w:rFonts w:eastAsia="Times New Roman" w:cs="Times New Roman"/>
          <w:b/>
          <w:sz w:val="24"/>
          <w:szCs w:val="20"/>
        </w:rPr>
      </w:pPr>
    </w:p>
    <w:p w14:paraId="6111C5E3" w14:textId="77777777" w:rsidR="00BF721B" w:rsidRPr="00BF721B" w:rsidRDefault="00BF721B" w:rsidP="00BF721B">
      <w:pPr>
        <w:keepNext/>
        <w:spacing w:line="360" w:lineRule="auto"/>
        <w:outlineLvl w:val="2"/>
        <w:rPr>
          <w:rFonts w:eastAsia="Times New Roman" w:cs="Times New Roman"/>
          <w:b/>
          <w:sz w:val="24"/>
          <w:szCs w:val="20"/>
        </w:rPr>
      </w:pPr>
    </w:p>
    <w:p w14:paraId="01E18437" w14:textId="77777777" w:rsidR="00BF721B" w:rsidRPr="00BF721B" w:rsidRDefault="00BF721B" w:rsidP="00BF721B">
      <w:pPr>
        <w:keepNext/>
        <w:spacing w:line="360" w:lineRule="auto"/>
        <w:outlineLvl w:val="2"/>
        <w:rPr>
          <w:rFonts w:eastAsia="Times New Roman" w:cs="Times New Roman"/>
          <w:b/>
          <w:sz w:val="24"/>
          <w:szCs w:val="20"/>
        </w:rPr>
      </w:pPr>
    </w:p>
    <w:p w14:paraId="4399D0ED" w14:textId="77777777" w:rsidR="00BF721B" w:rsidRPr="00BF721B" w:rsidRDefault="00BF721B" w:rsidP="00BF721B">
      <w:pPr>
        <w:keepNext/>
        <w:spacing w:line="360" w:lineRule="auto"/>
        <w:outlineLvl w:val="2"/>
        <w:rPr>
          <w:rFonts w:eastAsia="Times New Roman" w:cs="Times New Roman"/>
          <w:b/>
          <w:sz w:val="24"/>
          <w:szCs w:val="20"/>
        </w:rPr>
      </w:pPr>
    </w:p>
    <w:p w14:paraId="7EF0EE9C" w14:textId="77777777" w:rsidR="00BF721B" w:rsidRPr="00BF721B" w:rsidRDefault="00BF721B" w:rsidP="00BF721B">
      <w:pPr>
        <w:spacing w:line="240" w:lineRule="auto"/>
        <w:rPr>
          <w:rFonts w:eastAsia="Times New Roman"/>
          <w:sz w:val="24"/>
          <w:szCs w:val="24"/>
        </w:rPr>
      </w:pPr>
    </w:p>
    <w:p w14:paraId="7BFED7B2" w14:textId="77777777" w:rsidR="00BF721B" w:rsidRPr="00BF721B" w:rsidRDefault="00BF721B" w:rsidP="00BF721B">
      <w:pPr>
        <w:spacing w:line="240" w:lineRule="auto"/>
        <w:rPr>
          <w:rFonts w:eastAsia="Times New Roman"/>
          <w:sz w:val="24"/>
          <w:szCs w:val="24"/>
        </w:rPr>
      </w:pPr>
    </w:p>
    <w:p w14:paraId="7AA5BFC5" w14:textId="77777777" w:rsidR="00BF721B" w:rsidRPr="00BF721B" w:rsidRDefault="00BF721B" w:rsidP="00BF721B">
      <w:pPr>
        <w:spacing w:line="240" w:lineRule="auto"/>
        <w:rPr>
          <w:rFonts w:eastAsia="Times New Roman"/>
          <w:sz w:val="24"/>
          <w:szCs w:val="24"/>
        </w:rPr>
      </w:pPr>
    </w:p>
    <w:p w14:paraId="43BAEF5D" w14:textId="77777777" w:rsidR="00BF721B" w:rsidRPr="00BF721B" w:rsidRDefault="00BF721B" w:rsidP="00BF721B">
      <w:pPr>
        <w:spacing w:line="240" w:lineRule="auto"/>
        <w:rPr>
          <w:rFonts w:eastAsia="Times New Roman"/>
          <w:sz w:val="24"/>
          <w:szCs w:val="24"/>
        </w:rPr>
      </w:pPr>
    </w:p>
    <w:p w14:paraId="757D93EE" w14:textId="77777777" w:rsidR="00BF721B" w:rsidRPr="00BF721B" w:rsidRDefault="00BF721B" w:rsidP="00BF721B">
      <w:pPr>
        <w:spacing w:line="240" w:lineRule="auto"/>
        <w:rPr>
          <w:rFonts w:eastAsia="Times New Roman"/>
          <w:sz w:val="24"/>
          <w:szCs w:val="24"/>
        </w:rPr>
      </w:pPr>
    </w:p>
    <w:p w14:paraId="6DA106CC" w14:textId="77777777" w:rsidR="00BF721B" w:rsidRPr="00BF721B" w:rsidRDefault="00BF721B" w:rsidP="00BF721B">
      <w:pPr>
        <w:spacing w:line="240" w:lineRule="auto"/>
        <w:rPr>
          <w:rFonts w:eastAsia="Times New Roman"/>
          <w:sz w:val="24"/>
          <w:szCs w:val="24"/>
        </w:rPr>
      </w:pPr>
    </w:p>
    <w:p w14:paraId="558EAB55" w14:textId="77777777" w:rsidR="00BF721B" w:rsidRPr="00BF721B" w:rsidRDefault="00BF721B" w:rsidP="00BF721B">
      <w:pPr>
        <w:spacing w:line="240" w:lineRule="auto"/>
        <w:rPr>
          <w:rFonts w:eastAsia="Times New Roman"/>
          <w:sz w:val="24"/>
          <w:szCs w:val="24"/>
        </w:rPr>
      </w:pPr>
    </w:p>
    <w:p w14:paraId="5D4FB305" w14:textId="77777777" w:rsidR="00BF721B" w:rsidRPr="00BF721B" w:rsidRDefault="00BF721B" w:rsidP="00BF721B">
      <w:pPr>
        <w:keepNext/>
        <w:numPr>
          <w:ilvl w:val="0"/>
          <w:numId w:val="3"/>
        </w:numPr>
        <w:spacing w:line="360" w:lineRule="auto"/>
        <w:outlineLvl w:val="2"/>
        <w:rPr>
          <w:rFonts w:eastAsia="Times New Roman" w:cs="Times New Roman"/>
          <w:b/>
          <w:sz w:val="24"/>
          <w:szCs w:val="20"/>
        </w:rPr>
      </w:pPr>
      <w:r w:rsidRPr="00BF721B">
        <w:rPr>
          <w:rFonts w:eastAsia="Times New Roman" w:cs="Times New Roman"/>
          <w:b/>
          <w:sz w:val="24"/>
          <w:szCs w:val="20"/>
        </w:rPr>
        <w:lastRenderedPageBreak/>
        <w:t>WPROWADZENIE</w:t>
      </w:r>
    </w:p>
    <w:p w14:paraId="5593AA2C" w14:textId="77777777" w:rsidR="00BF721B" w:rsidRPr="00BF721B" w:rsidRDefault="00BF721B" w:rsidP="00BF721B">
      <w:pPr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14:paraId="5EA040E5" w14:textId="0DC2F9B2" w:rsidR="00BF721B" w:rsidRPr="00BF721B" w:rsidRDefault="00BF721B" w:rsidP="00BF721B">
      <w:pPr>
        <w:spacing w:line="360" w:lineRule="auto"/>
        <w:ind w:firstLine="851"/>
        <w:jc w:val="both"/>
        <w:rPr>
          <w:rFonts w:eastAsia="Times New Roman" w:cs="Times New Roman"/>
          <w:sz w:val="24"/>
          <w:szCs w:val="20"/>
        </w:rPr>
      </w:pPr>
      <w:r w:rsidRPr="00BF721B">
        <w:rPr>
          <w:rFonts w:eastAsia="Times New Roman" w:cs="Times New Roman"/>
          <w:sz w:val="24"/>
          <w:szCs w:val="20"/>
        </w:rPr>
        <w:t xml:space="preserve">Od 1 stycznia 2015 r., w statystyce rynku pracy, istnieje siedem kategorii osób będących w szczególnej sytuacji na rynku pracy: długotrwale bezrobotni, bezrobotni powyżej 50 roku życia, bezrobotni niepełnosprawni, bezrobotni do 30 roku życia, bezrobotni korzystający ze świadczeń z pomocy społecznej, bezrobotni posiadający co najmniej </w:t>
      </w:r>
      <w:r w:rsidR="0002110F">
        <w:rPr>
          <w:rFonts w:eastAsia="Times New Roman" w:cs="Times New Roman"/>
          <w:sz w:val="24"/>
          <w:szCs w:val="20"/>
        </w:rPr>
        <w:br/>
      </w:r>
      <w:r w:rsidRPr="00BF721B">
        <w:rPr>
          <w:rFonts w:eastAsia="Times New Roman" w:cs="Times New Roman"/>
          <w:sz w:val="24"/>
          <w:szCs w:val="20"/>
        </w:rPr>
        <w:t>1 dziecko do 6 roku życia, bezrobotni posiadający co najmniej 1 dziecko niepełnosprawne do 18 roku życia.</w:t>
      </w:r>
    </w:p>
    <w:p w14:paraId="44E668A2" w14:textId="77777777" w:rsidR="00BF721B" w:rsidRPr="00BF721B" w:rsidRDefault="00BF721B" w:rsidP="00BF721B">
      <w:pPr>
        <w:spacing w:line="360" w:lineRule="auto"/>
        <w:ind w:firstLine="851"/>
        <w:jc w:val="both"/>
        <w:rPr>
          <w:rFonts w:eastAsia="Times New Roman" w:cs="Times New Roman"/>
          <w:sz w:val="24"/>
          <w:szCs w:val="20"/>
        </w:rPr>
      </w:pPr>
      <w:r w:rsidRPr="00BF721B">
        <w:rPr>
          <w:rFonts w:eastAsia="Times New Roman" w:cs="Times New Roman"/>
          <w:sz w:val="24"/>
          <w:szCs w:val="20"/>
        </w:rPr>
        <w:t>Głównym zamierzeniem niniejszej analizy jest dokonanie opisu grup osób będących w szczególnej sytuacji na rynku pracy, dając tym samym podstawy do podjęcia możliwie skutecznych działań na rzecz ich aktywizacji.</w:t>
      </w:r>
    </w:p>
    <w:p w14:paraId="5648E7B7" w14:textId="77777777" w:rsidR="00BF721B" w:rsidRPr="00BF721B" w:rsidRDefault="00BF721B" w:rsidP="00BF721B">
      <w:pPr>
        <w:spacing w:line="360" w:lineRule="auto"/>
        <w:ind w:firstLine="851"/>
        <w:jc w:val="both"/>
        <w:rPr>
          <w:rFonts w:eastAsia="Times New Roman" w:cs="Times New Roman"/>
          <w:sz w:val="24"/>
          <w:szCs w:val="20"/>
        </w:rPr>
      </w:pPr>
    </w:p>
    <w:p w14:paraId="45EE41A7" w14:textId="77777777" w:rsidR="00BF721B" w:rsidRPr="00BF721B" w:rsidRDefault="00BF721B" w:rsidP="00BF721B">
      <w:pPr>
        <w:spacing w:line="360" w:lineRule="auto"/>
        <w:ind w:firstLine="851"/>
        <w:jc w:val="both"/>
        <w:rPr>
          <w:rFonts w:eastAsia="Times New Roman" w:cs="Times New Roman"/>
          <w:sz w:val="24"/>
          <w:szCs w:val="20"/>
        </w:rPr>
      </w:pPr>
    </w:p>
    <w:p w14:paraId="60598C44" w14:textId="77777777" w:rsidR="00BF721B" w:rsidRPr="00BF721B" w:rsidRDefault="00BF721B" w:rsidP="00BF721B">
      <w:pPr>
        <w:spacing w:line="360" w:lineRule="auto"/>
        <w:ind w:firstLine="851"/>
        <w:jc w:val="both"/>
        <w:rPr>
          <w:rFonts w:eastAsia="Times New Roman" w:cs="Times New Roman"/>
          <w:sz w:val="24"/>
          <w:szCs w:val="20"/>
        </w:rPr>
      </w:pPr>
    </w:p>
    <w:p w14:paraId="6666FC6B" w14:textId="77777777" w:rsidR="00BF721B" w:rsidRPr="00BF721B" w:rsidRDefault="00BF721B" w:rsidP="00BF721B">
      <w:pPr>
        <w:spacing w:line="360" w:lineRule="auto"/>
        <w:ind w:firstLine="851"/>
        <w:jc w:val="both"/>
        <w:rPr>
          <w:rFonts w:eastAsia="Times New Roman" w:cs="Times New Roman"/>
          <w:sz w:val="24"/>
          <w:szCs w:val="20"/>
        </w:rPr>
      </w:pPr>
    </w:p>
    <w:p w14:paraId="17EE8E68" w14:textId="77777777" w:rsidR="00BF721B" w:rsidRPr="00BF721B" w:rsidRDefault="00BF721B" w:rsidP="00BF721B">
      <w:pPr>
        <w:spacing w:line="360" w:lineRule="auto"/>
        <w:ind w:firstLine="851"/>
        <w:jc w:val="both"/>
        <w:rPr>
          <w:rFonts w:eastAsia="Times New Roman" w:cs="Times New Roman"/>
          <w:sz w:val="24"/>
          <w:szCs w:val="20"/>
        </w:rPr>
      </w:pPr>
    </w:p>
    <w:p w14:paraId="35D9F716" w14:textId="77777777" w:rsidR="00BF721B" w:rsidRPr="00BF721B" w:rsidRDefault="00BF721B" w:rsidP="00BF721B">
      <w:pPr>
        <w:spacing w:line="360" w:lineRule="auto"/>
        <w:ind w:firstLine="851"/>
        <w:jc w:val="both"/>
        <w:rPr>
          <w:rFonts w:eastAsia="Times New Roman" w:cs="Times New Roman"/>
          <w:sz w:val="24"/>
          <w:szCs w:val="20"/>
        </w:rPr>
      </w:pPr>
    </w:p>
    <w:p w14:paraId="05E8CF87" w14:textId="77777777" w:rsidR="00BF721B" w:rsidRDefault="00BF721B" w:rsidP="00BF721B">
      <w:pPr>
        <w:spacing w:line="360" w:lineRule="auto"/>
        <w:ind w:firstLine="851"/>
        <w:jc w:val="both"/>
        <w:rPr>
          <w:rFonts w:eastAsia="Times New Roman" w:cs="Times New Roman"/>
          <w:sz w:val="24"/>
          <w:szCs w:val="20"/>
        </w:rPr>
      </w:pPr>
    </w:p>
    <w:p w14:paraId="5A2579BF" w14:textId="77777777" w:rsidR="003D0B60" w:rsidRDefault="003D0B60" w:rsidP="00BF721B">
      <w:pPr>
        <w:spacing w:line="360" w:lineRule="auto"/>
        <w:ind w:firstLine="851"/>
        <w:jc w:val="both"/>
        <w:rPr>
          <w:rFonts w:eastAsia="Times New Roman" w:cs="Times New Roman"/>
          <w:sz w:val="24"/>
          <w:szCs w:val="20"/>
        </w:rPr>
      </w:pPr>
    </w:p>
    <w:p w14:paraId="5A3F3458" w14:textId="77777777" w:rsidR="003D0B60" w:rsidRDefault="003D0B60" w:rsidP="00BF721B">
      <w:pPr>
        <w:spacing w:line="360" w:lineRule="auto"/>
        <w:ind w:firstLine="851"/>
        <w:jc w:val="both"/>
        <w:rPr>
          <w:rFonts w:eastAsia="Times New Roman" w:cs="Times New Roman"/>
          <w:sz w:val="24"/>
          <w:szCs w:val="20"/>
        </w:rPr>
      </w:pPr>
    </w:p>
    <w:p w14:paraId="23E959A1" w14:textId="77777777" w:rsidR="003D0B60" w:rsidRDefault="003D0B60" w:rsidP="00BF721B">
      <w:pPr>
        <w:spacing w:line="360" w:lineRule="auto"/>
        <w:ind w:firstLine="851"/>
        <w:jc w:val="both"/>
        <w:rPr>
          <w:rFonts w:eastAsia="Times New Roman" w:cs="Times New Roman"/>
          <w:sz w:val="24"/>
          <w:szCs w:val="20"/>
        </w:rPr>
      </w:pPr>
    </w:p>
    <w:p w14:paraId="51C17B85" w14:textId="77777777" w:rsidR="003D0B60" w:rsidRDefault="003D0B60" w:rsidP="00BF721B">
      <w:pPr>
        <w:spacing w:line="360" w:lineRule="auto"/>
        <w:ind w:firstLine="851"/>
        <w:jc w:val="both"/>
        <w:rPr>
          <w:rFonts w:eastAsia="Times New Roman" w:cs="Times New Roman"/>
          <w:sz w:val="24"/>
          <w:szCs w:val="20"/>
        </w:rPr>
      </w:pPr>
    </w:p>
    <w:p w14:paraId="207E158D" w14:textId="77777777" w:rsidR="003D0B60" w:rsidRDefault="003D0B60" w:rsidP="00BF721B">
      <w:pPr>
        <w:spacing w:line="360" w:lineRule="auto"/>
        <w:ind w:firstLine="851"/>
        <w:jc w:val="both"/>
        <w:rPr>
          <w:rFonts w:eastAsia="Times New Roman" w:cs="Times New Roman"/>
          <w:sz w:val="24"/>
          <w:szCs w:val="20"/>
        </w:rPr>
      </w:pPr>
    </w:p>
    <w:p w14:paraId="42C1BF29" w14:textId="77777777" w:rsidR="003D0B60" w:rsidRDefault="003D0B60" w:rsidP="00BF721B">
      <w:pPr>
        <w:spacing w:line="360" w:lineRule="auto"/>
        <w:ind w:firstLine="851"/>
        <w:jc w:val="both"/>
        <w:rPr>
          <w:rFonts w:eastAsia="Times New Roman" w:cs="Times New Roman"/>
          <w:sz w:val="24"/>
          <w:szCs w:val="20"/>
        </w:rPr>
      </w:pPr>
    </w:p>
    <w:p w14:paraId="37C2BC85" w14:textId="77777777" w:rsidR="003D0B60" w:rsidRPr="00BF721B" w:rsidRDefault="003D0B60" w:rsidP="00BF721B">
      <w:pPr>
        <w:spacing w:line="360" w:lineRule="auto"/>
        <w:ind w:firstLine="851"/>
        <w:jc w:val="both"/>
        <w:rPr>
          <w:rFonts w:eastAsia="Times New Roman" w:cs="Times New Roman"/>
          <w:sz w:val="24"/>
          <w:szCs w:val="20"/>
        </w:rPr>
      </w:pPr>
    </w:p>
    <w:p w14:paraId="4F6E1AED" w14:textId="77777777" w:rsidR="00BF721B" w:rsidRPr="00BF721B" w:rsidRDefault="00BF721B" w:rsidP="00BF721B">
      <w:pPr>
        <w:spacing w:line="360" w:lineRule="auto"/>
        <w:ind w:firstLine="851"/>
        <w:jc w:val="both"/>
        <w:rPr>
          <w:rFonts w:eastAsia="Times New Roman" w:cs="Times New Roman"/>
          <w:sz w:val="24"/>
          <w:szCs w:val="20"/>
        </w:rPr>
      </w:pPr>
    </w:p>
    <w:p w14:paraId="4E0BC85E" w14:textId="77777777" w:rsidR="00BF721B" w:rsidRPr="00BF721B" w:rsidRDefault="00BF721B" w:rsidP="00BF721B">
      <w:pPr>
        <w:spacing w:line="360" w:lineRule="auto"/>
        <w:ind w:left="426" w:hanging="426"/>
        <w:jc w:val="both"/>
        <w:rPr>
          <w:rFonts w:eastAsia="Times New Roman" w:cs="Times New Roman"/>
          <w:b/>
          <w:sz w:val="24"/>
          <w:szCs w:val="20"/>
        </w:rPr>
      </w:pPr>
    </w:p>
    <w:p w14:paraId="3512A8EC" w14:textId="77777777" w:rsidR="00BF721B" w:rsidRPr="00BF721B" w:rsidRDefault="00BF721B" w:rsidP="00BF721B">
      <w:pPr>
        <w:spacing w:line="360" w:lineRule="auto"/>
        <w:ind w:left="426" w:hanging="426"/>
        <w:jc w:val="both"/>
        <w:rPr>
          <w:rFonts w:eastAsia="Times New Roman" w:cs="Times New Roman"/>
          <w:b/>
          <w:sz w:val="24"/>
          <w:szCs w:val="20"/>
        </w:rPr>
      </w:pPr>
    </w:p>
    <w:p w14:paraId="27E7395B" w14:textId="77777777" w:rsidR="00BF721B" w:rsidRPr="00BF721B" w:rsidRDefault="00BF721B" w:rsidP="00BF721B">
      <w:pPr>
        <w:spacing w:line="360" w:lineRule="auto"/>
        <w:ind w:left="426" w:hanging="426"/>
        <w:jc w:val="both"/>
        <w:rPr>
          <w:rFonts w:eastAsia="Times New Roman" w:cs="Times New Roman"/>
          <w:b/>
          <w:sz w:val="24"/>
          <w:szCs w:val="20"/>
        </w:rPr>
      </w:pPr>
    </w:p>
    <w:p w14:paraId="6C9026CE" w14:textId="77777777" w:rsidR="00BF721B" w:rsidRPr="00BF721B" w:rsidRDefault="00BF721B" w:rsidP="00BF721B">
      <w:pPr>
        <w:spacing w:line="360" w:lineRule="auto"/>
        <w:ind w:left="426" w:hanging="426"/>
        <w:jc w:val="both"/>
        <w:rPr>
          <w:rFonts w:eastAsia="Times New Roman" w:cs="Times New Roman"/>
          <w:b/>
          <w:sz w:val="24"/>
          <w:szCs w:val="20"/>
        </w:rPr>
      </w:pPr>
    </w:p>
    <w:p w14:paraId="712DA95D" w14:textId="77777777" w:rsidR="00BF721B" w:rsidRPr="00BF721B" w:rsidRDefault="00BF721B" w:rsidP="00BF721B">
      <w:pPr>
        <w:spacing w:line="360" w:lineRule="auto"/>
        <w:ind w:left="426" w:hanging="426"/>
        <w:jc w:val="both"/>
        <w:rPr>
          <w:rFonts w:eastAsia="Times New Roman" w:cs="Times New Roman"/>
          <w:b/>
          <w:sz w:val="24"/>
          <w:szCs w:val="20"/>
        </w:rPr>
      </w:pPr>
    </w:p>
    <w:p w14:paraId="7FC750CA" w14:textId="77777777" w:rsidR="00BF721B" w:rsidRPr="00BF721B" w:rsidRDefault="00BF721B" w:rsidP="00BF721B">
      <w:pPr>
        <w:spacing w:line="360" w:lineRule="auto"/>
        <w:ind w:left="426" w:hanging="426"/>
        <w:jc w:val="both"/>
        <w:rPr>
          <w:rFonts w:eastAsia="Times New Roman" w:cs="Times New Roman"/>
          <w:b/>
          <w:sz w:val="24"/>
          <w:szCs w:val="20"/>
        </w:rPr>
      </w:pPr>
    </w:p>
    <w:p w14:paraId="1C7346E7" w14:textId="77777777" w:rsidR="00BF721B" w:rsidRPr="00BF721B" w:rsidRDefault="00BF721B" w:rsidP="00BF721B">
      <w:pPr>
        <w:spacing w:line="360" w:lineRule="auto"/>
        <w:ind w:left="426" w:hanging="426"/>
        <w:jc w:val="both"/>
        <w:rPr>
          <w:rFonts w:eastAsia="Times New Roman" w:cs="Times New Roman"/>
          <w:b/>
          <w:sz w:val="24"/>
          <w:szCs w:val="20"/>
        </w:rPr>
      </w:pPr>
      <w:r w:rsidRPr="00BF721B">
        <w:rPr>
          <w:rFonts w:eastAsia="Times New Roman" w:cs="Times New Roman"/>
          <w:b/>
          <w:sz w:val="24"/>
          <w:szCs w:val="20"/>
        </w:rPr>
        <w:lastRenderedPageBreak/>
        <w:t>2. KATEGORIE OSÓB BĘDĄCYCH W SZCZEGÓLNEJ SYTUACJI NA RYNKU PRACY</w:t>
      </w:r>
    </w:p>
    <w:p w14:paraId="0D73C697" w14:textId="77777777" w:rsidR="00BF721B" w:rsidRPr="00BF721B" w:rsidRDefault="00BF721B" w:rsidP="00BF721B">
      <w:pPr>
        <w:spacing w:line="360" w:lineRule="auto"/>
        <w:ind w:left="426" w:hanging="426"/>
        <w:jc w:val="both"/>
        <w:rPr>
          <w:rFonts w:eastAsia="Times New Roman" w:cs="Times New Roman"/>
          <w:b/>
          <w:sz w:val="24"/>
          <w:szCs w:val="20"/>
        </w:rPr>
      </w:pPr>
    </w:p>
    <w:p w14:paraId="2D964AF3" w14:textId="356F8403" w:rsidR="00BF721B" w:rsidRPr="00BF721B" w:rsidRDefault="00BF721B" w:rsidP="00BF721B">
      <w:pPr>
        <w:spacing w:line="360" w:lineRule="auto"/>
        <w:ind w:firstLine="851"/>
        <w:jc w:val="both"/>
        <w:rPr>
          <w:rFonts w:eastAsia="Times New Roman" w:cs="Times New Roman"/>
          <w:sz w:val="24"/>
          <w:szCs w:val="20"/>
        </w:rPr>
      </w:pPr>
      <w:r w:rsidRPr="00BF721B">
        <w:rPr>
          <w:rFonts w:eastAsia="Times New Roman" w:cs="Times New Roman"/>
          <w:sz w:val="24"/>
          <w:szCs w:val="20"/>
        </w:rPr>
        <w:t xml:space="preserve">W końcu grudnia 2024 r., w województwie lubuskim, zarejestrowanych było </w:t>
      </w:r>
      <w:r w:rsidR="00A94BEE">
        <w:rPr>
          <w:rFonts w:eastAsia="Times New Roman" w:cs="Times New Roman"/>
          <w:sz w:val="24"/>
          <w:szCs w:val="20"/>
        </w:rPr>
        <w:br/>
      </w:r>
      <w:r w:rsidRPr="00BF721B">
        <w:rPr>
          <w:rFonts w:eastAsia="Times New Roman" w:cs="Times New Roman"/>
          <w:sz w:val="24"/>
          <w:szCs w:val="20"/>
        </w:rPr>
        <w:t>15 926 osób bezrobotnych. Wśród nich, jako osoby będące w szczególnej sytuacji na rynku pracy, występowały:</w:t>
      </w:r>
    </w:p>
    <w:p w14:paraId="79C619AD" w14:textId="77777777" w:rsidR="00BF721B" w:rsidRPr="00BF721B" w:rsidRDefault="00BF721B" w:rsidP="00BF721B">
      <w:pPr>
        <w:numPr>
          <w:ilvl w:val="0"/>
          <w:numId w:val="1"/>
        </w:numPr>
        <w:spacing w:line="360" w:lineRule="auto"/>
        <w:jc w:val="both"/>
        <w:rPr>
          <w:rFonts w:eastAsia="Times New Roman" w:cs="Times New Roman"/>
          <w:sz w:val="24"/>
          <w:szCs w:val="20"/>
        </w:rPr>
      </w:pPr>
      <w:r w:rsidRPr="00BF721B">
        <w:rPr>
          <w:rFonts w:eastAsia="Times New Roman" w:cs="Times New Roman"/>
          <w:sz w:val="24"/>
          <w:szCs w:val="20"/>
        </w:rPr>
        <w:t>osoby do 30 roku życia – 3 585 osób,</w:t>
      </w:r>
    </w:p>
    <w:p w14:paraId="3FD3F40A" w14:textId="6DB18EB2" w:rsidR="00BF721B" w:rsidRPr="00BF721B" w:rsidRDefault="00BF721B" w:rsidP="00BF721B">
      <w:pPr>
        <w:spacing w:line="360" w:lineRule="auto"/>
        <w:ind w:left="360"/>
        <w:jc w:val="both"/>
        <w:rPr>
          <w:rFonts w:eastAsia="Times New Roman" w:cs="Times New Roman"/>
          <w:sz w:val="24"/>
          <w:szCs w:val="20"/>
        </w:rPr>
      </w:pPr>
      <w:r w:rsidRPr="00BF721B">
        <w:rPr>
          <w:rFonts w:eastAsia="Times New Roman" w:cs="Times New Roman"/>
          <w:sz w:val="24"/>
          <w:szCs w:val="20"/>
        </w:rPr>
        <w:t>- w tym młodzież do 25 roku życia – 1 932 os</w:t>
      </w:r>
      <w:r w:rsidR="00D85FFB">
        <w:rPr>
          <w:rFonts w:eastAsia="Times New Roman" w:cs="Times New Roman"/>
          <w:sz w:val="24"/>
          <w:szCs w:val="20"/>
        </w:rPr>
        <w:t>o</w:t>
      </w:r>
      <w:r w:rsidRPr="00BF721B">
        <w:rPr>
          <w:rFonts w:eastAsia="Times New Roman" w:cs="Times New Roman"/>
          <w:sz w:val="24"/>
          <w:szCs w:val="20"/>
        </w:rPr>
        <w:t>b</w:t>
      </w:r>
      <w:r w:rsidR="00D85FFB">
        <w:rPr>
          <w:rFonts w:eastAsia="Times New Roman" w:cs="Times New Roman"/>
          <w:sz w:val="24"/>
          <w:szCs w:val="20"/>
        </w:rPr>
        <w:t>y</w:t>
      </w:r>
      <w:r w:rsidRPr="00BF721B">
        <w:rPr>
          <w:rFonts w:eastAsia="Times New Roman" w:cs="Times New Roman"/>
          <w:sz w:val="24"/>
          <w:szCs w:val="20"/>
        </w:rPr>
        <w:t>,</w:t>
      </w:r>
    </w:p>
    <w:p w14:paraId="4145F694" w14:textId="77777777" w:rsidR="00BF721B" w:rsidRPr="00BF721B" w:rsidRDefault="00BF721B" w:rsidP="00BF721B">
      <w:pPr>
        <w:numPr>
          <w:ilvl w:val="0"/>
          <w:numId w:val="1"/>
        </w:numPr>
        <w:spacing w:line="360" w:lineRule="auto"/>
        <w:jc w:val="both"/>
        <w:rPr>
          <w:rFonts w:eastAsia="Times New Roman" w:cs="Times New Roman"/>
          <w:sz w:val="24"/>
          <w:szCs w:val="20"/>
        </w:rPr>
      </w:pPr>
      <w:r w:rsidRPr="00BF721B">
        <w:rPr>
          <w:rFonts w:eastAsia="Times New Roman" w:cs="Times New Roman"/>
          <w:sz w:val="24"/>
          <w:szCs w:val="20"/>
        </w:rPr>
        <w:t>długotrwale bezrobotni – 5 955 osób,</w:t>
      </w:r>
    </w:p>
    <w:p w14:paraId="34116887" w14:textId="66F29B3B" w:rsidR="00BF721B" w:rsidRPr="00BF721B" w:rsidRDefault="00BF721B" w:rsidP="00BF721B">
      <w:pPr>
        <w:numPr>
          <w:ilvl w:val="0"/>
          <w:numId w:val="1"/>
        </w:numPr>
        <w:spacing w:line="360" w:lineRule="auto"/>
        <w:jc w:val="both"/>
        <w:rPr>
          <w:rFonts w:eastAsia="Times New Roman" w:cs="Times New Roman"/>
          <w:sz w:val="24"/>
          <w:szCs w:val="20"/>
        </w:rPr>
      </w:pPr>
      <w:r w:rsidRPr="00BF721B">
        <w:rPr>
          <w:rFonts w:eastAsia="Times New Roman" w:cs="Times New Roman"/>
          <w:sz w:val="24"/>
          <w:szCs w:val="20"/>
        </w:rPr>
        <w:t>osoby powyżej 50 roku życia – 4 522 os</w:t>
      </w:r>
      <w:r w:rsidR="00D85FFB">
        <w:rPr>
          <w:rFonts w:eastAsia="Times New Roman" w:cs="Times New Roman"/>
          <w:sz w:val="24"/>
          <w:szCs w:val="20"/>
        </w:rPr>
        <w:t>o</w:t>
      </w:r>
      <w:r w:rsidRPr="00BF721B">
        <w:rPr>
          <w:rFonts w:eastAsia="Times New Roman" w:cs="Times New Roman"/>
          <w:sz w:val="24"/>
          <w:szCs w:val="20"/>
        </w:rPr>
        <w:t>b</w:t>
      </w:r>
      <w:r w:rsidR="00D85FFB">
        <w:rPr>
          <w:rFonts w:eastAsia="Times New Roman" w:cs="Times New Roman"/>
          <w:sz w:val="24"/>
          <w:szCs w:val="20"/>
        </w:rPr>
        <w:t>y</w:t>
      </w:r>
      <w:r w:rsidRPr="00BF721B">
        <w:rPr>
          <w:rFonts w:eastAsia="Times New Roman" w:cs="Times New Roman"/>
          <w:sz w:val="24"/>
          <w:szCs w:val="20"/>
        </w:rPr>
        <w:t>,</w:t>
      </w:r>
    </w:p>
    <w:p w14:paraId="1AE3D7F0" w14:textId="6F99860A" w:rsidR="00BF721B" w:rsidRPr="00BF721B" w:rsidRDefault="00BF721B" w:rsidP="00BF721B">
      <w:pPr>
        <w:numPr>
          <w:ilvl w:val="0"/>
          <w:numId w:val="1"/>
        </w:numPr>
        <w:spacing w:line="360" w:lineRule="auto"/>
        <w:jc w:val="both"/>
        <w:rPr>
          <w:rFonts w:eastAsia="Times New Roman" w:cs="Times New Roman"/>
          <w:sz w:val="24"/>
          <w:szCs w:val="20"/>
        </w:rPr>
      </w:pPr>
      <w:r w:rsidRPr="00BF721B">
        <w:rPr>
          <w:rFonts w:eastAsia="Times New Roman" w:cs="Times New Roman"/>
          <w:sz w:val="24"/>
          <w:szCs w:val="20"/>
        </w:rPr>
        <w:t>korzystający ze świadczeń z pomocy społecznej – 234 os</w:t>
      </w:r>
      <w:r w:rsidR="00D85FFB">
        <w:rPr>
          <w:rFonts w:eastAsia="Times New Roman" w:cs="Times New Roman"/>
          <w:sz w:val="24"/>
          <w:szCs w:val="20"/>
        </w:rPr>
        <w:t>o</w:t>
      </w:r>
      <w:r w:rsidRPr="00BF721B">
        <w:rPr>
          <w:rFonts w:eastAsia="Times New Roman" w:cs="Times New Roman"/>
          <w:sz w:val="24"/>
          <w:szCs w:val="20"/>
        </w:rPr>
        <w:t>b</w:t>
      </w:r>
      <w:r w:rsidR="00D85FFB">
        <w:rPr>
          <w:rFonts w:eastAsia="Times New Roman" w:cs="Times New Roman"/>
          <w:sz w:val="24"/>
          <w:szCs w:val="20"/>
        </w:rPr>
        <w:t>y</w:t>
      </w:r>
      <w:r w:rsidRPr="00BF721B">
        <w:rPr>
          <w:rFonts w:eastAsia="Times New Roman" w:cs="Times New Roman"/>
          <w:sz w:val="24"/>
          <w:szCs w:val="20"/>
        </w:rPr>
        <w:t>,</w:t>
      </w:r>
    </w:p>
    <w:p w14:paraId="31DFE44F" w14:textId="77777777" w:rsidR="00BF721B" w:rsidRPr="00BF721B" w:rsidRDefault="00BF721B" w:rsidP="00BF721B">
      <w:pPr>
        <w:numPr>
          <w:ilvl w:val="0"/>
          <w:numId w:val="1"/>
        </w:numPr>
        <w:spacing w:line="360" w:lineRule="auto"/>
        <w:jc w:val="both"/>
        <w:rPr>
          <w:rFonts w:eastAsia="Times New Roman" w:cs="Times New Roman"/>
          <w:sz w:val="24"/>
          <w:szCs w:val="20"/>
        </w:rPr>
      </w:pPr>
      <w:r w:rsidRPr="00BF721B">
        <w:rPr>
          <w:rFonts w:eastAsia="Times New Roman" w:cs="Times New Roman"/>
          <w:sz w:val="24"/>
          <w:szCs w:val="20"/>
        </w:rPr>
        <w:t>posiadający co najmniej 1 dziecko do 6 roku życia – 2 203</w:t>
      </w:r>
      <w:r w:rsidRPr="00BF721B">
        <w:rPr>
          <w:rFonts w:eastAsia="Times New Roman" w:cs="Times New Roman"/>
          <w:color w:val="FF0000"/>
          <w:sz w:val="24"/>
          <w:szCs w:val="20"/>
        </w:rPr>
        <w:t xml:space="preserve"> </w:t>
      </w:r>
      <w:r w:rsidRPr="00BF721B">
        <w:rPr>
          <w:rFonts w:eastAsia="Times New Roman" w:cs="Times New Roman"/>
          <w:sz w:val="24"/>
          <w:szCs w:val="20"/>
        </w:rPr>
        <w:t>osoby,</w:t>
      </w:r>
    </w:p>
    <w:p w14:paraId="75468788" w14:textId="77777777" w:rsidR="00BF721B" w:rsidRPr="00BF721B" w:rsidRDefault="00BF721B" w:rsidP="00BF721B">
      <w:pPr>
        <w:numPr>
          <w:ilvl w:val="0"/>
          <w:numId w:val="1"/>
        </w:numPr>
        <w:spacing w:line="360" w:lineRule="auto"/>
        <w:jc w:val="both"/>
        <w:rPr>
          <w:rFonts w:eastAsia="Times New Roman" w:cs="Times New Roman"/>
          <w:sz w:val="24"/>
          <w:szCs w:val="20"/>
        </w:rPr>
      </w:pPr>
      <w:r w:rsidRPr="00BF721B">
        <w:rPr>
          <w:rFonts w:eastAsia="Times New Roman" w:cs="Times New Roman"/>
          <w:sz w:val="24"/>
          <w:szCs w:val="20"/>
        </w:rPr>
        <w:t>posiadający co najmniej 1 dziecko niepełnosprawne do 18 roku życia – 36 osób,</w:t>
      </w:r>
    </w:p>
    <w:p w14:paraId="2DCA6EA2" w14:textId="77777777" w:rsidR="00BF721B" w:rsidRDefault="00BF721B" w:rsidP="00BF721B">
      <w:pPr>
        <w:numPr>
          <w:ilvl w:val="0"/>
          <w:numId w:val="1"/>
        </w:numPr>
        <w:spacing w:line="360" w:lineRule="auto"/>
        <w:jc w:val="both"/>
        <w:rPr>
          <w:rFonts w:eastAsia="Times New Roman" w:cs="Times New Roman"/>
          <w:sz w:val="24"/>
          <w:szCs w:val="20"/>
        </w:rPr>
      </w:pPr>
      <w:r w:rsidRPr="00BF721B">
        <w:rPr>
          <w:rFonts w:eastAsia="Times New Roman" w:cs="Times New Roman"/>
          <w:sz w:val="24"/>
          <w:szCs w:val="20"/>
        </w:rPr>
        <w:t>niepełnosprawni – 1 344 osoby.</w:t>
      </w:r>
    </w:p>
    <w:p w14:paraId="1FBEE894" w14:textId="77777777" w:rsidR="006078CB" w:rsidRDefault="006078CB" w:rsidP="006078CB">
      <w:pPr>
        <w:spacing w:line="360" w:lineRule="auto"/>
        <w:ind w:left="360"/>
        <w:jc w:val="both"/>
        <w:rPr>
          <w:rFonts w:eastAsia="Times New Roman" w:cs="Times New Roman"/>
          <w:sz w:val="24"/>
          <w:szCs w:val="20"/>
        </w:rPr>
      </w:pPr>
    </w:p>
    <w:p w14:paraId="24AA602D" w14:textId="77777777" w:rsidR="00653006" w:rsidRDefault="00653006" w:rsidP="006078CB">
      <w:pPr>
        <w:spacing w:line="360" w:lineRule="auto"/>
        <w:ind w:left="360"/>
        <w:jc w:val="both"/>
        <w:rPr>
          <w:rFonts w:eastAsia="Times New Roman" w:cs="Times New Roman"/>
          <w:sz w:val="24"/>
          <w:szCs w:val="20"/>
        </w:rPr>
      </w:pPr>
    </w:p>
    <w:p w14:paraId="76506FB5" w14:textId="3BAFF953" w:rsidR="00A94BEE" w:rsidRDefault="005A52A4" w:rsidP="005A52A4">
      <w:pPr>
        <w:spacing w:line="360" w:lineRule="auto"/>
        <w:ind w:left="360" w:hanging="1069"/>
        <w:jc w:val="both"/>
        <w:rPr>
          <w:rFonts w:eastAsia="Times New Roman" w:cs="Times New Roman"/>
          <w:sz w:val="24"/>
          <w:szCs w:val="20"/>
        </w:rPr>
      </w:pPr>
      <w:r>
        <w:rPr>
          <w:noProof/>
        </w:rPr>
        <w:drawing>
          <wp:inline distT="0" distB="0" distL="0" distR="0" wp14:anchorId="68FCBD0B" wp14:editId="70B54117">
            <wp:extent cx="7246620" cy="3512820"/>
            <wp:effectExtent l="0" t="0" r="11430" b="11430"/>
            <wp:docPr id="949410614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2F9BF1B5-864F-A828-4F98-83D5FC10FB4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2916ECC3" w14:textId="77777777" w:rsidR="00A94BEE" w:rsidRDefault="00A94BEE" w:rsidP="00BF721B">
      <w:pPr>
        <w:spacing w:line="360" w:lineRule="auto"/>
        <w:ind w:left="360"/>
        <w:jc w:val="both"/>
        <w:rPr>
          <w:rFonts w:eastAsia="Times New Roman" w:cs="Times New Roman"/>
          <w:sz w:val="24"/>
          <w:szCs w:val="20"/>
        </w:rPr>
      </w:pPr>
    </w:p>
    <w:p w14:paraId="4A030B00" w14:textId="1C12B6B6" w:rsidR="00BF721B" w:rsidRPr="00BF721B" w:rsidRDefault="00BF721B" w:rsidP="00BF721B">
      <w:pPr>
        <w:spacing w:line="360" w:lineRule="auto"/>
        <w:ind w:left="360"/>
        <w:jc w:val="both"/>
        <w:rPr>
          <w:rFonts w:eastAsia="Times New Roman" w:cs="Times New Roman"/>
          <w:sz w:val="24"/>
          <w:szCs w:val="20"/>
          <w:highlight w:val="green"/>
        </w:rPr>
      </w:pPr>
    </w:p>
    <w:p w14:paraId="5AC5204A" w14:textId="77777777" w:rsidR="00BF721B" w:rsidRDefault="00BF721B" w:rsidP="00BF721B">
      <w:pPr>
        <w:spacing w:line="360" w:lineRule="auto"/>
        <w:ind w:firstLine="851"/>
        <w:jc w:val="both"/>
        <w:rPr>
          <w:rFonts w:eastAsia="Times New Roman" w:cs="Times New Roman"/>
          <w:b/>
          <w:sz w:val="24"/>
          <w:szCs w:val="20"/>
          <w:u w:val="single"/>
        </w:rPr>
      </w:pPr>
      <w:r w:rsidRPr="00BF721B">
        <w:rPr>
          <w:rFonts w:eastAsia="Times New Roman" w:cs="Times New Roman"/>
          <w:b/>
          <w:sz w:val="24"/>
          <w:szCs w:val="20"/>
          <w:u w:val="single"/>
        </w:rPr>
        <w:lastRenderedPageBreak/>
        <w:t>2.1. Bezrobotni do 30 roku życia</w:t>
      </w:r>
      <w:r w:rsidRPr="00BF721B">
        <w:rPr>
          <w:rFonts w:eastAsia="Times New Roman" w:cs="Times New Roman"/>
          <w:b/>
          <w:sz w:val="24"/>
          <w:szCs w:val="20"/>
          <w:u w:val="single"/>
          <w:vertAlign w:val="superscript"/>
        </w:rPr>
        <w:footnoteReference w:id="1"/>
      </w:r>
    </w:p>
    <w:p w14:paraId="57749C2F" w14:textId="7EDB0A2D" w:rsidR="00BF721B" w:rsidRDefault="00BF721B" w:rsidP="00BF721B">
      <w:pPr>
        <w:spacing w:line="360" w:lineRule="auto"/>
        <w:ind w:firstLine="851"/>
        <w:jc w:val="both"/>
        <w:rPr>
          <w:rFonts w:eastAsia="Times New Roman" w:cs="Times New Roman"/>
          <w:color w:val="000000"/>
          <w:sz w:val="24"/>
          <w:szCs w:val="20"/>
        </w:rPr>
      </w:pPr>
      <w:r w:rsidRPr="00BF721B">
        <w:rPr>
          <w:rFonts w:eastAsia="Times New Roman" w:cs="Times New Roman"/>
          <w:sz w:val="24"/>
          <w:szCs w:val="20"/>
        </w:rPr>
        <w:t xml:space="preserve">Na koniec grudnia 2024 r., w województwie lubuskim, odnotowano 3 585 osób bezrobotnych do 30 roku życia, stanowiąc 22,5% ogółu bezrobotnych. W stosunku </w:t>
      </w:r>
      <w:r w:rsidRPr="00BF721B">
        <w:rPr>
          <w:rFonts w:eastAsia="Times New Roman" w:cs="Times New Roman"/>
          <w:sz w:val="24"/>
          <w:szCs w:val="20"/>
        </w:rPr>
        <w:br/>
        <w:t xml:space="preserve">do grudnia 2023 r. liczba bezrobotnych do 30 roku życia zwiększyła się o 150 osób, </w:t>
      </w:r>
      <w:r w:rsidR="00A94BEE">
        <w:rPr>
          <w:rFonts w:eastAsia="Times New Roman" w:cs="Times New Roman"/>
          <w:sz w:val="24"/>
          <w:szCs w:val="20"/>
        </w:rPr>
        <w:br/>
      </w:r>
      <w:r w:rsidRPr="00BF721B">
        <w:rPr>
          <w:rFonts w:eastAsia="Times New Roman" w:cs="Times New Roman"/>
          <w:sz w:val="24"/>
          <w:szCs w:val="20"/>
        </w:rPr>
        <w:t xml:space="preserve">a ich udział w ogólnej liczbie bezrobotnych zwiększył się o </w:t>
      </w:r>
      <w:r w:rsidRPr="00336744">
        <w:rPr>
          <w:rFonts w:eastAsia="Times New Roman" w:cs="Times New Roman"/>
          <w:color w:val="000000" w:themeColor="text1"/>
          <w:sz w:val="24"/>
          <w:szCs w:val="20"/>
        </w:rPr>
        <w:t xml:space="preserve">0,2 </w:t>
      </w:r>
      <w:r w:rsidRPr="00BF721B">
        <w:rPr>
          <w:rFonts w:eastAsia="Times New Roman" w:cs="Times New Roman"/>
          <w:sz w:val="24"/>
          <w:szCs w:val="20"/>
        </w:rPr>
        <w:t xml:space="preserve">punktu procentowego. Nastąpił wzrost udziału tej kategorii bezrobotnych, ponieważ w okresie grudzień 2023 – grudzień 2024 r. liczba bezrobotnych do 30 roku życia </w:t>
      </w:r>
      <w:r w:rsidRPr="00BF721B">
        <w:rPr>
          <w:rFonts w:eastAsia="Times New Roman" w:cs="Times New Roman"/>
          <w:color w:val="000000"/>
          <w:sz w:val="24"/>
          <w:szCs w:val="20"/>
        </w:rPr>
        <w:t xml:space="preserve">wzrosła </w:t>
      </w:r>
      <w:r w:rsidRPr="008336B9">
        <w:rPr>
          <w:rFonts w:eastAsia="Times New Roman" w:cs="Times New Roman"/>
          <w:sz w:val="24"/>
          <w:szCs w:val="20"/>
        </w:rPr>
        <w:t>o 4,</w:t>
      </w:r>
      <w:r w:rsidR="008336B9" w:rsidRPr="008336B9">
        <w:rPr>
          <w:rFonts w:eastAsia="Times New Roman" w:cs="Times New Roman"/>
          <w:sz w:val="24"/>
          <w:szCs w:val="20"/>
        </w:rPr>
        <w:t xml:space="preserve">4 </w:t>
      </w:r>
      <w:r w:rsidRPr="00BF721B">
        <w:rPr>
          <w:rFonts w:eastAsia="Times New Roman" w:cs="Times New Roman"/>
          <w:color w:val="000000"/>
          <w:sz w:val="24"/>
          <w:szCs w:val="20"/>
        </w:rPr>
        <w:t>%, podczas gdy liczba bezrobotnych ogółem</w:t>
      </w:r>
      <w:r w:rsidR="003D0B60" w:rsidRPr="003D0B60">
        <w:rPr>
          <w:rFonts w:eastAsia="Times New Roman" w:cs="Times New Roman"/>
          <w:color w:val="000000"/>
          <w:sz w:val="24"/>
          <w:szCs w:val="20"/>
        </w:rPr>
        <w:t xml:space="preserve"> </w:t>
      </w:r>
      <w:r w:rsidR="003D0B60" w:rsidRPr="00BF721B">
        <w:rPr>
          <w:rFonts w:eastAsia="Times New Roman" w:cs="Times New Roman"/>
          <w:color w:val="000000"/>
          <w:sz w:val="24"/>
          <w:szCs w:val="20"/>
        </w:rPr>
        <w:t>wzrosła</w:t>
      </w:r>
      <w:r w:rsidR="003D0B60">
        <w:rPr>
          <w:rFonts w:eastAsia="Times New Roman" w:cs="Times New Roman"/>
          <w:color w:val="000000"/>
          <w:sz w:val="24"/>
          <w:szCs w:val="20"/>
        </w:rPr>
        <w:t xml:space="preserve"> o 1,8%</w:t>
      </w:r>
      <w:r w:rsidRPr="00BF721B">
        <w:rPr>
          <w:rFonts w:eastAsia="Times New Roman" w:cs="Times New Roman"/>
          <w:color w:val="000000"/>
          <w:sz w:val="24"/>
          <w:szCs w:val="20"/>
        </w:rPr>
        <w:t xml:space="preserve">. </w:t>
      </w:r>
    </w:p>
    <w:p w14:paraId="2F98A718" w14:textId="77777777" w:rsidR="00BF721B" w:rsidRDefault="00BF721B" w:rsidP="00BF721B">
      <w:pPr>
        <w:spacing w:line="360" w:lineRule="auto"/>
        <w:ind w:firstLine="851"/>
        <w:jc w:val="both"/>
        <w:rPr>
          <w:rFonts w:eastAsia="Times New Roman" w:cs="Times New Roman"/>
          <w:sz w:val="24"/>
          <w:szCs w:val="20"/>
        </w:rPr>
      </w:pPr>
      <w:r w:rsidRPr="00BF721B">
        <w:rPr>
          <w:rFonts w:eastAsia="Times New Roman" w:cs="Times New Roman"/>
          <w:sz w:val="24"/>
          <w:szCs w:val="20"/>
        </w:rPr>
        <w:t>W poszczególnych powiatach liczbę zarejestrowanych bezrobotnych do 30 roku życia przedstawia poniższa mapa (stan na 31 grudnia 2024 r.):</w:t>
      </w:r>
    </w:p>
    <w:p w14:paraId="3FDA1C0A" w14:textId="77777777" w:rsidR="00A94BEE" w:rsidRDefault="00A94BEE" w:rsidP="00BF721B">
      <w:pPr>
        <w:spacing w:line="360" w:lineRule="auto"/>
        <w:ind w:firstLine="851"/>
        <w:jc w:val="both"/>
        <w:rPr>
          <w:rFonts w:eastAsia="Times New Roman" w:cs="Times New Roman"/>
          <w:sz w:val="24"/>
          <w:szCs w:val="20"/>
        </w:rPr>
      </w:pPr>
    </w:p>
    <w:p w14:paraId="099B863E" w14:textId="5DAF0607" w:rsidR="00BF721B" w:rsidRDefault="00B53927" w:rsidP="00BF721B">
      <w:pPr>
        <w:spacing w:line="360" w:lineRule="auto"/>
        <w:ind w:firstLine="851"/>
        <w:jc w:val="both"/>
        <w:rPr>
          <w:rFonts w:eastAsia="Times New Roman" w:cs="Times New Roman"/>
          <w:noProof/>
          <w:sz w:val="24"/>
          <w:szCs w:val="20"/>
        </w:rPr>
      </w:pPr>
      <w:r w:rsidRPr="00B53927">
        <w:rPr>
          <w:rFonts w:eastAsia="Times New Roman" w:cs="Times New Roman"/>
          <w:noProof/>
          <w:sz w:val="24"/>
          <w:szCs w:val="20"/>
        </w:rPr>
        <w:drawing>
          <wp:inline distT="0" distB="0" distL="0" distR="0" wp14:anchorId="1E871CB4" wp14:editId="52BEF236">
            <wp:extent cx="3554802" cy="4381500"/>
            <wp:effectExtent l="0" t="0" r="7620" b="0"/>
            <wp:docPr id="95017193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17193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61826" cy="4390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09CB0" w14:textId="77777777" w:rsidR="00A94BEE" w:rsidRDefault="00A94BEE" w:rsidP="00BF721B">
      <w:pPr>
        <w:spacing w:line="360" w:lineRule="auto"/>
        <w:ind w:firstLine="851"/>
        <w:jc w:val="both"/>
        <w:rPr>
          <w:rFonts w:eastAsia="Times New Roman" w:cs="Times New Roman"/>
          <w:sz w:val="24"/>
          <w:szCs w:val="20"/>
        </w:rPr>
      </w:pPr>
    </w:p>
    <w:p w14:paraId="2E799C31" w14:textId="22A2F838" w:rsidR="00BF721B" w:rsidRPr="00EA4F1D" w:rsidRDefault="00BF721B" w:rsidP="00BF721B">
      <w:pPr>
        <w:spacing w:line="360" w:lineRule="auto"/>
        <w:ind w:firstLine="851"/>
        <w:jc w:val="both"/>
        <w:rPr>
          <w:rFonts w:eastAsia="Times New Roman" w:cs="Times New Roman"/>
          <w:sz w:val="24"/>
          <w:szCs w:val="20"/>
        </w:rPr>
      </w:pPr>
      <w:r w:rsidRPr="00EA4F1D">
        <w:rPr>
          <w:rFonts w:eastAsia="Times New Roman" w:cs="Times New Roman"/>
          <w:sz w:val="24"/>
          <w:szCs w:val="20"/>
        </w:rPr>
        <w:lastRenderedPageBreak/>
        <w:t xml:space="preserve">Prawo do otrzymywania zasiłku przysługiwało </w:t>
      </w:r>
      <w:r w:rsidR="00FA4ECC" w:rsidRPr="00EA4F1D">
        <w:rPr>
          <w:rFonts w:eastAsia="Times New Roman" w:cs="Times New Roman"/>
          <w:sz w:val="24"/>
          <w:szCs w:val="20"/>
        </w:rPr>
        <w:t>405</w:t>
      </w:r>
      <w:r w:rsidRPr="00EA4F1D">
        <w:rPr>
          <w:rFonts w:eastAsia="Times New Roman" w:cs="Times New Roman"/>
          <w:sz w:val="24"/>
          <w:szCs w:val="20"/>
        </w:rPr>
        <w:t xml:space="preserve"> osobom (1</w:t>
      </w:r>
      <w:r w:rsidR="00FA4ECC" w:rsidRPr="00EA4F1D">
        <w:rPr>
          <w:rFonts w:eastAsia="Times New Roman" w:cs="Times New Roman"/>
          <w:sz w:val="24"/>
          <w:szCs w:val="20"/>
        </w:rPr>
        <w:t>1</w:t>
      </w:r>
      <w:r w:rsidRPr="00EA4F1D">
        <w:rPr>
          <w:rFonts w:eastAsia="Times New Roman" w:cs="Times New Roman"/>
          <w:sz w:val="24"/>
          <w:szCs w:val="20"/>
        </w:rPr>
        <w:t>,</w:t>
      </w:r>
      <w:r w:rsidR="00FA4ECC" w:rsidRPr="00EA4F1D">
        <w:rPr>
          <w:rFonts w:eastAsia="Times New Roman" w:cs="Times New Roman"/>
          <w:sz w:val="24"/>
          <w:szCs w:val="20"/>
        </w:rPr>
        <w:t>3</w:t>
      </w:r>
      <w:r w:rsidRPr="00EA4F1D">
        <w:rPr>
          <w:rFonts w:eastAsia="Times New Roman" w:cs="Times New Roman"/>
          <w:sz w:val="24"/>
          <w:szCs w:val="20"/>
        </w:rPr>
        <w:t>% tej kategorii bezrobotnych). Wśród bezrobotnych do 30 roku życia przeważały kobiety – 2 215 osób, stanowiąc 61,</w:t>
      </w:r>
      <w:r w:rsidR="00405421" w:rsidRPr="00EA4F1D">
        <w:rPr>
          <w:rFonts w:eastAsia="Times New Roman" w:cs="Times New Roman"/>
          <w:sz w:val="24"/>
          <w:szCs w:val="20"/>
        </w:rPr>
        <w:t>8</w:t>
      </w:r>
      <w:r w:rsidRPr="00EA4F1D">
        <w:rPr>
          <w:rFonts w:eastAsia="Times New Roman" w:cs="Times New Roman"/>
          <w:sz w:val="24"/>
          <w:szCs w:val="20"/>
        </w:rPr>
        <w:t>% tej kategorii bezrobotnych.</w:t>
      </w:r>
    </w:p>
    <w:p w14:paraId="0A69C8F7" w14:textId="45E5A7D6" w:rsidR="00BF721B" w:rsidRPr="00BF721B" w:rsidRDefault="00BF721B" w:rsidP="00BF721B">
      <w:pPr>
        <w:spacing w:line="360" w:lineRule="auto"/>
        <w:ind w:firstLine="851"/>
        <w:jc w:val="both"/>
        <w:rPr>
          <w:rFonts w:eastAsia="Times New Roman" w:cs="Times New Roman"/>
          <w:sz w:val="24"/>
          <w:szCs w:val="20"/>
        </w:rPr>
      </w:pPr>
      <w:r w:rsidRPr="00405421">
        <w:rPr>
          <w:rFonts w:eastAsia="Times New Roman" w:cs="Times New Roman"/>
          <w:color w:val="000000" w:themeColor="text1"/>
          <w:sz w:val="24"/>
          <w:szCs w:val="20"/>
        </w:rPr>
        <w:t xml:space="preserve">Na koniec </w:t>
      </w:r>
      <w:r w:rsidRPr="00BF721B">
        <w:rPr>
          <w:rFonts w:eastAsia="Times New Roman" w:cs="Times New Roman"/>
          <w:sz w:val="24"/>
          <w:szCs w:val="20"/>
        </w:rPr>
        <w:t>2024 r</w:t>
      </w:r>
      <w:r w:rsidRPr="00613B89">
        <w:rPr>
          <w:rFonts w:eastAsia="Times New Roman" w:cs="Times New Roman"/>
          <w:color w:val="000000" w:themeColor="text1"/>
          <w:sz w:val="24"/>
          <w:szCs w:val="20"/>
        </w:rPr>
        <w:t>.,</w:t>
      </w:r>
      <w:r w:rsidRPr="00E0741B">
        <w:rPr>
          <w:rFonts w:eastAsia="Times New Roman" w:cs="Times New Roman"/>
          <w:color w:val="FF0000"/>
          <w:sz w:val="24"/>
          <w:szCs w:val="20"/>
        </w:rPr>
        <w:t xml:space="preserve"> </w:t>
      </w:r>
      <w:r w:rsidRPr="00FA4ECC">
        <w:rPr>
          <w:rFonts w:eastAsia="Times New Roman" w:cs="Times New Roman"/>
          <w:color w:val="000000" w:themeColor="text1"/>
          <w:sz w:val="24"/>
          <w:szCs w:val="20"/>
        </w:rPr>
        <w:t xml:space="preserve">najwięcej bezrobotnych do 30 roku życia posiadało staż pracy od 1 do 5 lat (37,7% ogółu) oraz do 1 roku (33,6% ogółu). W okresie dwunastu miesięcy, </w:t>
      </w:r>
      <w:r w:rsidRPr="00FA4ECC">
        <w:rPr>
          <w:rFonts w:eastAsia="Times New Roman" w:cs="Times New Roman"/>
          <w:color w:val="000000" w:themeColor="text1"/>
          <w:sz w:val="24"/>
          <w:szCs w:val="20"/>
        </w:rPr>
        <w:br/>
        <w:t xml:space="preserve">w tej populacji bezrobotnych, odnotowano </w:t>
      </w:r>
      <w:r w:rsidRPr="00BF721B">
        <w:rPr>
          <w:rFonts w:eastAsia="Times New Roman" w:cs="Times New Roman"/>
          <w:sz w:val="24"/>
          <w:szCs w:val="20"/>
        </w:rPr>
        <w:t xml:space="preserve">wzrost udziału osób mających staż pracy </w:t>
      </w:r>
      <w:r w:rsidRPr="00BF721B">
        <w:rPr>
          <w:rFonts w:eastAsia="Times New Roman" w:cs="Times New Roman"/>
          <w:sz w:val="24"/>
          <w:szCs w:val="20"/>
        </w:rPr>
        <w:br/>
        <w:t>do 1 roku</w:t>
      </w:r>
      <w:r w:rsidR="00D85FFB">
        <w:rPr>
          <w:rFonts w:eastAsia="Times New Roman" w:cs="Times New Roman"/>
          <w:sz w:val="24"/>
          <w:szCs w:val="20"/>
        </w:rPr>
        <w:t xml:space="preserve"> oraz od</w:t>
      </w:r>
      <w:r w:rsidR="00E4116E">
        <w:rPr>
          <w:rFonts w:eastAsia="Times New Roman" w:cs="Times New Roman"/>
          <w:sz w:val="24"/>
          <w:szCs w:val="20"/>
        </w:rPr>
        <w:t xml:space="preserve"> </w:t>
      </w:r>
      <w:r w:rsidR="00D85FFB">
        <w:rPr>
          <w:rFonts w:eastAsia="Times New Roman" w:cs="Times New Roman"/>
          <w:sz w:val="24"/>
          <w:szCs w:val="20"/>
        </w:rPr>
        <w:t>1 do 5 lat</w:t>
      </w:r>
      <w:r w:rsidRPr="00BF721B">
        <w:rPr>
          <w:rFonts w:eastAsia="Times New Roman" w:cs="Times New Roman"/>
          <w:sz w:val="24"/>
          <w:szCs w:val="20"/>
        </w:rPr>
        <w:t>.</w:t>
      </w:r>
    </w:p>
    <w:p w14:paraId="174F51F2" w14:textId="217FD246" w:rsidR="00BF721B" w:rsidRPr="00BF721B" w:rsidRDefault="00BF721B" w:rsidP="00BF721B">
      <w:pPr>
        <w:spacing w:line="360" w:lineRule="auto"/>
        <w:ind w:firstLine="851"/>
        <w:jc w:val="both"/>
        <w:rPr>
          <w:rFonts w:eastAsia="Times New Roman" w:cs="Times New Roman"/>
          <w:sz w:val="24"/>
          <w:szCs w:val="20"/>
        </w:rPr>
      </w:pPr>
      <w:r w:rsidRPr="00BF721B">
        <w:rPr>
          <w:rFonts w:eastAsia="Times New Roman" w:cs="Times New Roman"/>
          <w:sz w:val="24"/>
          <w:szCs w:val="20"/>
        </w:rPr>
        <w:t xml:space="preserve">Pod względem posiadanego wykształcenia, na koniec 2024 r., najliczniejsze grupy stanowiły osoby z wykształceniem: </w:t>
      </w:r>
      <w:r w:rsidR="00FA4ECC" w:rsidRPr="00BF721B">
        <w:rPr>
          <w:rFonts w:eastAsia="Times New Roman" w:cs="Times New Roman"/>
          <w:sz w:val="24"/>
          <w:szCs w:val="20"/>
        </w:rPr>
        <w:t>policealnym i średnim zawodowym</w:t>
      </w:r>
      <w:r w:rsidR="00FA4ECC">
        <w:rPr>
          <w:rFonts w:eastAsia="Times New Roman" w:cs="Times New Roman"/>
          <w:sz w:val="24"/>
          <w:szCs w:val="20"/>
        </w:rPr>
        <w:t xml:space="preserve">/branżowym </w:t>
      </w:r>
      <w:r w:rsidR="00FA4ECC" w:rsidRPr="00BF721B">
        <w:rPr>
          <w:rFonts w:eastAsia="Times New Roman" w:cs="Times New Roman"/>
          <w:sz w:val="24"/>
          <w:szCs w:val="20"/>
        </w:rPr>
        <w:t xml:space="preserve"> </w:t>
      </w:r>
      <w:r w:rsidR="00A94BEE">
        <w:rPr>
          <w:rFonts w:eastAsia="Times New Roman" w:cs="Times New Roman"/>
          <w:sz w:val="24"/>
          <w:szCs w:val="20"/>
        </w:rPr>
        <w:br/>
      </w:r>
      <w:r w:rsidR="00FA4ECC" w:rsidRPr="00BF721B">
        <w:rPr>
          <w:rFonts w:eastAsia="Times New Roman" w:cs="Times New Roman"/>
          <w:sz w:val="24"/>
          <w:szCs w:val="20"/>
        </w:rPr>
        <w:t>(25,3% ogółu)</w:t>
      </w:r>
      <w:r w:rsidR="00FA4ECC">
        <w:rPr>
          <w:rFonts w:eastAsia="Times New Roman" w:cs="Times New Roman"/>
          <w:sz w:val="24"/>
          <w:szCs w:val="20"/>
        </w:rPr>
        <w:t>,</w:t>
      </w:r>
      <w:r w:rsidR="00EE6C12">
        <w:rPr>
          <w:rFonts w:eastAsia="Times New Roman" w:cs="Times New Roman"/>
          <w:sz w:val="24"/>
          <w:szCs w:val="20"/>
        </w:rPr>
        <w:t xml:space="preserve"> </w:t>
      </w:r>
      <w:r w:rsidRPr="00BF721B">
        <w:rPr>
          <w:rFonts w:eastAsia="Times New Roman" w:cs="Times New Roman"/>
          <w:sz w:val="24"/>
          <w:szCs w:val="20"/>
        </w:rPr>
        <w:t>gimnazjalnym/podstawowym i poniżej (23,8% ogółu)</w:t>
      </w:r>
      <w:r w:rsidR="00FA4ECC">
        <w:rPr>
          <w:rFonts w:eastAsia="Times New Roman" w:cs="Times New Roman"/>
          <w:sz w:val="24"/>
          <w:szCs w:val="20"/>
        </w:rPr>
        <w:t xml:space="preserve"> oraz zasadniczym zawodowym/branżowym (23,1%)</w:t>
      </w:r>
      <w:r w:rsidRPr="00BF721B">
        <w:rPr>
          <w:rFonts w:eastAsia="Times New Roman" w:cs="Times New Roman"/>
          <w:sz w:val="24"/>
          <w:szCs w:val="20"/>
        </w:rPr>
        <w:t xml:space="preserve">. W okresie dwunastu miesięcy, w tej populacji bezrobotnych, odnotowano wzrost udziału osób legitymujących się wykształceniem </w:t>
      </w:r>
      <w:r w:rsidR="00D85FFB">
        <w:rPr>
          <w:rFonts w:eastAsia="Times New Roman" w:cs="Times New Roman"/>
          <w:sz w:val="24"/>
          <w:szCs w:val="20"/>
        </w:rPr>
        <w:t xml:space="preserve">policealnym i </w:t>
      </w:r>
      <w:r w:rsidRPr="00BF721B">
        <w:rPr>
          <w:rFonts w:eastAsia="Times New Roman" w:cs="Times New Roman"/>
          <w:sz w:val="24"/>
          <w:szCs w:val="20"/>
        </w:rPr>
        <w:t xml:space="preserve">średnim </w:t>
      </w:r>
      <w:r w:rsidR="00D85FFB">
        <w:rPr>
          <w:rFonts w:eastAsia="Times New Roman" w:cs="Times New Roman"/>
          <w:sz w:val="24"/>
          <w:szCs w:val="20"/>
        </w:rPr>
        <w:t>zawodowy</w:t>
      </w:r>
      <w:r w:rsidRPr="00BF721B">
        <w:rPr>
          <w:rFonts w:eastAsia="Times New Roman" w:cs="Times New Roman"/>
          <w:sz w:val="24"/>
          <w:szCs w:val="20"/>
        </w:rPr>
        <w:t>m</w:t>
      </w:r>
      <w:r w:rsidR="00D85FFB">
        <w:rPr>
          <w:rFonts w:eastAsia="Times New Roman" w:cs="Times New Roman"/>
          <w:sz w:val="24"/>
          <w:szCs w:val="20"/>
        </w:rPr>
        <w:t>/branżowym, zasadniczym zawodowym/branżowym</w:t>
      </w:r>
      <w:r w:rsidRPr="00BF721B">
        <w:rPr>
          <w:rFonts w:eastAsia="Times New Roman" w:cs="Times New Roman"/>
          <w:sz w:val="24"/>
          <w:szCs w:val="20"/>
        </w:rPr>
        <w:t xml:space="preserve"> oraz wyższym. Natomiast w kategorii osób z wykształceniem gimnazjalnym/podstawowym </w:t>
      </w:r>
      <w:r w:rsidR="00D85FFB">
        <w:rPr>
          <w:rFonts w:eastAsia="Times New Roman" w:cs="Times New Roman"/>
          <w:sz w:val="24"/>
          <w:szCs w:val="20"/>
        </w:rPr>
        <w:br/>
      </w:r>
      <w:r w:rsidRPr="00BF721B">
        <w:rPr>
          <w:rFonts w:eastAsia="Times New Roman" w:cs="Times New Roman"/>
          <w:sz w:val="24"/>
          <w:szCs w:val="20"/>
        </w:rPr>
        <w:t xml:space="preserve">i poniżej nastąpił </w:t>
      </w:r>
      <w:r w:rsidR="0005112D">
        <w:rPr>
          <w:rFonts w:eastAsia="Times New Roman" w:cs="Times New Roman"/>
          <w:sz w:val="24"/>
          <w:szCs w:val="20"/>
        </w:rPr>
        <w:t>spadek</w:t>
      </w:r>
      <w:r w:rsidRPr="00BF721B">
        <w:rPr>
          <w:rFonts w:eastAsia="Times New Roman" w:cs="Times New Roman"/>
          <w:sz w:val="24"/>
          <w:szCs w:val="20"/>
        </w:rPr>
        <w:t xml:space="preserve">. </w:t>
      </w:r>
    </w:p>
    <w:p w14:paraId="2B7B48F1" w14:textId="23B7E2BF" w:rsidR="00945BC2" w:rsidRDefault="00BF721B" w:rsidP="00BF721B">
      <w:pPr>
        <w:spacing w:line="360" w:lineRule="auto"/>
        <w:ind w:firstLine="851"/>
        <w:jc w:val="both"/>
        <w:rPr>
          <w:rFonts w:eastAsia="Times New Roman" w:cs="Times New Roman"/>
          <w:sz w:val="24"/>
          <w:szCs w:val="20"/>
        </w:rPr>
      </w:pPr>
      <w:r w:rsidRPr="00BF721B">
        <w:rPr>
          <w:rFonts w:eastAsia="Times New Roman" w:cs="Times New Roman"/>
          <w:sz w:val="24"/>
          <w:szCs w:val="20"/>
        </w:rPr>
        <w:t xml:space="preserve">Wśród bezrobotnych do 30 roku życia, dominowały osoby pozostające bez pracy od 1 do 3 miesięcy (32,5% ogółu). W okresie dwunastu miesięcy, w tej populacji bezrobotnych, odnotowano </w:t>
      </w:r>
      <w:r w:rsidRPr="00E810C5">
        <w:rPr>
          <w:rFonts w:eastAsia="Times New Roman" w:cs="Times New Roman"/>
          <w:sz w:val="24"/>
          <w:szCs w:val="20"/>
        </w:rPr>
        <w:t xml:space="preserve">wzrost udziału osób pozostających bez pracy </w:t>
      </w:r>
      <w:r w:rsidR="00AA562C">
        <w:rPr>
          <w:rFonts w:eastAsia="Times New Roman" w:cs="Times New Roman"/>
          <w:sz w:val="24"/>
          <w:szCs w:val="20"/>
        </w:rPr>
        <w:t xml:space="preserve">do 1 miesiąca </w:t>
      </w:r>
      <w:r w:rsidRPr="00BF721B">
        <w:rPr>
          <w:rFonts w:eastAsia="Times New Roman" w:cs="Times New Roman"/>
          <w:sz w:val="24"/>
          <w:szCs w:val="20"/>
        </w:rPr>
        <w:t xml:space="preserve">oraz od 6 do 12 miesięcy. Spadek nastąpił wśród tej kategorii bezrobotnych pozostających bez pracy w okresie od </w:t>
      </w:r>
      <w:r w:rsidR="00AA562C">
        <w:rPr>
          <w:rFonts w:eastAsia="Times New Roman" w:cs="Times New Roman"/>
          <w:sz w:val="24"/>
          <w:szCs w:val="20"/>
        </w:rPr>
        <w:t xml:space="preserve">1 do 3 miesięcy, od </w:t>
      </w:r>
      <w:r w:rsidRPr="00BF721B">
        <w:rPr>
          <w:rFonts w:eastAsia="Times New Roman" w:cs="Times New Roman"/>
          <w:sz w:val="24"/>
          <w:szCs w:val="20"/>
        </w:rPr>
        <w:t xml:space="preserve">12 do 24 miesięcy oraz powyżej 24 miesięcy, co obrazuje </w:t>
      </w:r>
      <w:r w:rsidRPr="00F22641">
        <w:rPr>
          <w:rFonts w:eastAsia="Times New Roman" w:cs="Times New Roman"/>
          <w:sz w:val="24"/>
          <w:szCs w:val="20"/>
        </w:rPr>
        <w:t xml:space="preserve">poniższy wykres: </w:t>
      </w:r>
    </w:p>
    <w:p w14:paraId="439958FE" w14:textId="6D6AD4D0" w:rsidR="00D03C74" w:rsidRPr="00BF721B" w:rsidRDefault="001F2E4F" w:rsidP="00D03C74">
      <w:pPr>
        <w:spacing w:line="360" w:lineRule="auto"/>
        <w:jc w:val="both"/>
        <w:rPr>
          <w:rFonts w:eastAsia="Times New Roman" w:cs="Times New Roman"/>
          <w:sz w:val="24"/>
          <w:szCs w:val="20"/>
        </w:rPr>
      </w:pPr>
      <w:r>
        <w:rPr>
          <w:noProof/>
        </w:rPr>
        <w:drawing>
          <wp:inline distT="0" distB="0" distL="0" distR="0" wp14:anchorId="36731DC8" wp14:editId="4D0A5207">
            <wp:extent cx="6377940" cy="2880360"/>
            <wp:effectExtent l="0" t="0" r="3810" b="0"/>
            <wp:docPr id="2037083864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8EF6DD55-5A40-FA99-C8BF-5A6C5D3B759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5813C2C8" w14:textId="09326661" w:rsidR="00BF721B" w:rsidRPr="00BF721B" w:rsidRDefault="00BF721B" w:rsidP="00BF721B">
      <w:pPr>
        <w:spacing w:line="360" w:lineRule="auto"/>
        <w:ind w:firstLine="851"/>
        <w:jc w:val="both"/>
        <w:rPr>
          <w:rFonts w:eastAsia="Times New Roman" w:cs="Times New Roman"/>
          <w:sz w:val="24"/>
          <w:szCs w:val="20"/>
        </w:rPr>
      </w:pPr>
      <w:r w:rsidRPr="00336744">
        <w:rPr>
          <w:rFonts w:eastAsia="Times New Roman" w:cs="Times New Roman"/>
          <w:color w:val="000000" w:themeColor="text1"/>
          <w:sz w:val="24"/>
          <w:szCs w:val="20"/>
        </w:rPr>
        <w:lastRenderedPageBreak/>
        <w:t xml:space="preserve">Od stycznia do grudnia 2024 r. w powiatowych urzędach pracy zarejestrowało </w:t>
      </w:r>
      <w:r w:rsidR="00A94BEE">
        <w:rPr>
          <w:rFonts w:eastAsia="Times New Roman" w:cs="Times New Roman"/>
          <w:color w:val="000000" w:themeColor="text1"/>
          <w:sz w:val="24"/>
          <w:szCs w:val="20"/>
        </w:rPr>
        <w:br/>
      </w:r>
      <w:r w:rsidRPr="00336744">
        <w:rPr>
          <w:rFonts w:eastAsia="Times New Roman" w:cs="Times New Roman"/>
          <w:color w:val="000000" w:themeColor="text1"/>
          <w:sz w:val="24"/>
          <w:szCs w:val="20"/>
        </w:rPr>
        <w:t xml:space="preserve">się 11 </w:t>
      </w:r>
      <w:r w:rsidR="00F502C0" w:rsidRPr="00336744">
        <w:rPr>
          <w:rFonts w:eastAsia="Times New Roman" w:cs="Times New Roman"/>
          <w:color w:val="000000" w:themeColor="text1"/>
          <w:sz w:val="24"/>
          <w:szCs w:val="20"/>
        </w:rPr>
        <w:t>713</w:t>
      </w:r>
      <w:r w:rsidRPr="00336744">
        <w:rPr>
          <w:rFonts w:eastAsia="Times New Roman" w:cs="Times New Roman"/>
          <w:color w:val="000000" w:themeColor="text1"/>
          <w:sz w:val="24"/>
          <w:szCs w:val="20"/>
        </w:rPr>
        <w:t xml:space="preserve"> bezrobotnych do 30 roku życia, co stanowiło 32,</w:t>
      </w:r>
      <w:r w:rsidR="008B2FBF">
        <w:rPr>
          <w:rFonts w:eastAsia="Times New Roman" w:cs="Times New Roman"/>
          <w:color w:val="000000" w:themeColor="text1"/>
          <w:sz w:val="24"/>
          <w:szCs w:val="20"/>
        </w:rPr>
        <w:t>8</w:t>
      </w:r>
      <w:r w:rsidRPr="00336744">
        <w:rPr>
          <w:rFonts w:eastAsia="Times New Roman" w:cs="Times New Roman"/>
          <w:color w:val="000000" w:themeColor="text1"/>
          <w:sz w:val="24"/>
          <w:szCs w:val="20"/>
        </w:rPr>
        <w:t xml:space="preserve">% ogółu napływu do bezrobocia </w:t>
      </w:r>
      <w:r w:rsidRPr="00336744">
        <w:rPr>
          <w:rFonts w:eastAsia="Times New Roman" w:cs="Times New Roman"/>
          <w:color w:val="000000" w:themeColor="text1"/>
          <w:sz w:val="24"/>
          <w:szCs w:val="20"/>
        </w:rPr>
        <w:br/>
        <w:t xml:space="preserve">w województwie. W tym </w:t>
      </w:r>
      <w:r w:rsidRPr="0033196A">
        <w:rPr>
          <w:rFonts w:eastAsia="Times New Roman" w:cs="Times New Roman"/>
          <w:sz w:val="24"/>
          <w:szCs w:val="20"/>
        </w:rPr>
        <w:t xml:space="preserve">samym okresie wyrejestrowano 11 </w:t>
      </w:r>
      <w:r w:rsidR="00BF0470" w:rsidRPr="0033196A">
        <w:rPr>
          <w:rFonts w:eastAsia="Times New Roman" w:cs="Times New Roman"/>
          <w:sz w:val="24"/>
          <w:szCs w:val="20"/>
        </w:rPr>
        <w:t>208</w:t>
      </w:r>
      <w:r w:rsidRPr="0033196A">
        <w:rPr>
          <w:rFonts w:eastAsia="Times New Roman" w:cs="Times New Roman"/>
          <w:sz w:val="24"/>
          <w:szCs w:val="20"/>
        </w:rPr>
        <w:t xml:space="preserve"> osób bezrobotnych </w:t>
      </w:r>
      <w:r w:rsidR="001706C4">
        <w:rPr>
          <w:rFonts w:eastAsia="Times New Roman" w:cs="Times New Roman"/>
          <w:sz w:val="24"/>
          <w:szCs w:val="20"/>
        </w:rPr>
        <w:br/>
      </w:r>
      <w:r w:rsidRPr="0033196A">
        <w:rPr>
          <w:rFonts w:eastAsia="Times New Roman" w:cs="Times New Roman"/>
          <w:sz w:val="24"/>
          <w:szCs w:val="20"/>
        </w:rPr>
        <w:t>do 30 roku życia, co stanowiło 31,</w:t>
      </w:r>
      <w:r w:rsidR="00BF0470" w:rsidRPr="0033196A">
        <w:rPr>
          <w:rFonts w:eastAsia="Times New Roman" w:cs="Times New Roman"/>
          <w:sz w:val="24"/>
          <w:szCs w:val="20"/>
        </w:rPr>
        <w:t>9</w:t>
      </w:r>
      <w:r w:rsidRPr="0033196A">
        <w:rPr>
          <w:rFonts w:eastAsia="Times New Roman" w:cs="Times New Roman"/>
          <w:sz w:val="24"/>
          <w:szCs w:val="20"/>
        </w:rPr>
        <w:t>% ogółu odpływu bezrobotnych w województwie. Dodatkowo 3</w:t>
      </w:r>
      <w:r w:rsidR="00BF0470" w:rsidRPr="0033196A">
        <w:rPr>
          <w:rFonts w:eastAsia="Times New Roman" w:cs="Times New Roman"/>
          <w:sz w:val="24"/>
          <w:szCs w:val="20"/>
        </w:rPr>
        <w:t>55</w:t>
      </w:r>
      <w:r w:rsidRPr="0033196A">
        <w:rPr>
          <w:rFonts w:eastAsia="Times New Roman" w:cs="Times New Roman"/>
          <w:sz w:val="24"/>
          <w:szCs w:val="20"/>
        </w:rPr>
        <w:t xml:space="preserve"> z nich utraciło status osoby będącej w szczególnej sytuacji na rynku pracy. </w:t>
      </w:r>
      <w:r w:rsidRPr="0033196A">
        <w:rPr>
          <w:rFonts w:eastAsia="Times New Roman" w:cs="Times New Roman"/>
          <w:sz w:val="24"/>
          <w:szCs w:val="20"/>
        </w:rPr>
        <w:br/>
        <w:t xml:space="preserve">Wśród wyrejestrowanych najwięcej </w:t>
      </w:r>
      <w:r w:rsidRPr="00BF721B">
        <w:rPr>
          <w:rFonts w:eastAsia="Times New Roman" w:cs="Times New Roman"/>
          <w:sz w:val="24"/>
          <w:szCs w:val="20"/>
        </w:rPr>
        <w:t xml:space="preserve">było osób, które podjęły pracę – 5 </w:t>
      </w:r>
      <w:r w:rsidR="0033196A">
        <w:rPr>
          <w:rFonts w:eastAsia="Times New Roman" w:cs="Times New Roman"/>
          <w:sz w:val="24"/>
          <w:szCs w:val="20"/>
        </w:rPr>
        <w:t>647</w:t>
      </w:r>
      <w:r w:rsidRPr="00BF721B">
        <w:rPr>
          <w:rFonts w:eastAsia="Times New Roman" w:cs="Times New Roman"/>
          <w:sz w:val="24"/>
          <w:szCs w:val="20"/>
        </w:rPr>
        <w:t xml:space="preserve"> (</w:t>
      </w:r>
      <w:r w:rsidR="008B2FBF">
        <w:rPr>
          <w:rFonts w:eastAsia="Times New Roman" w:cs="Times New Roman"/>
          <w:sz w:val="24"/>
          <w:szCs w:val="20"/>
        </w:rPr>
        <w:t>50,4</w:t>
      </w:r>
      <w:r w:rsidRPr="00BF721B">
        <w:rPr>
          <w:rFonts w:eastAsia="Times New Roman" w:cs="Times New Roman"/>
          <w:sz w:val="24"/>
          <w:szCs w:val="20"/>
        </w:rPr>
        <w:t xml:space="preserve">% ogółu). </w:t>
      </w:r>
    </w:p>
    <w:p w14:paraId="092448E7" w14:textId="77777777" w:rsidR="00BF721B" w:rsidRPr="00BF721B" w:rsidRDefault="00BF721B" w:rsidP="00BF721B">
      <w:pPr>
        <w:spacing w:line="360" w:lineRule="auto"/>
        <w:ind w:firstLine="851"/>
        <w:jc w:val="both"/>
        <w:rPr>
          <w:rFonts w:eastAsia="Times New Roman" w:cs="Times New Roman"/>
          <w:sz w:val="20"/>
          <w:szCs w:val="20"/>
        </w:rPr>
      </w:pPr>
    </w:p>
    <w:p w14:paraId="500D7C04" w14:textId="0A334BF7" w:rsidR="00BF721B" w:rsidRDefault="00BF721B" w:rsidP="00BF721B">
      <w:pPr>
        <w:spacing w:line="360" w:lineRule="auto"/>
        <w:ind w:firstLine="851"/>
        <w:jc w:val="both"/>
        <w:rPr>
          <w:rFonts w:eastAsia="Times New Roman" w:cs="Times New Roman"/>
          <w:sz w:val="24"/>
          <w:szCs w:val="20"/>
        </w:rPr>
      </w:pPr>
      <w:r w:rsidRPr="00BF721B">
        <w:rPr>
          <w:rFonts w:eastAsia="Times New Roman" w:cs="Times New Roman"/>
          <w:sz w:val="24"/>
          <w:szCs w:val="20"/>
        </w:rPr>
        <w:t xml:space="preserve">2.1.1. </w:t>
      </w:r>
      <w:r w:rsidR="008336B9" w:rsidRPr="0005112D">
        <w:rPr>
          <w:rFonts w:eastAsia="Times New Roman" w:cs="Times New Roman"/>
          <w:sz w:val="24"/>
          <w:szCs w:val="20"/>
        </w:rPr>
        <w:t>M</w:t>
      </w:r>
      <w:r w:rsidRPr="0005112D">
        <w:rPr>
          <w:rFonts w:eastAsia="Times New Roman" w:cs="Times New Roman"/>
          <w:sz w:val="24"/>
          <w:szCs w:val="20"/>
        </w:rPr>
        <w:t>łodzież do 25 roku życia</w:t>
      </w:r>
      <w:r w:rsidRPr="0005112D">
        <w:rPr>
          <w:rFonts w:eastAsia="Times New Roman" w:cs="Times New Roman"/>
          <w:sz w:val="24"/>
          <w:szCs w:val="20"/>
          <w:vertAlign w:val="superscript"/>
        </w:rPr>
        <w:footnoteReference w:id="2"/>
      </w:r>
    </w:p>
    <w:p w14:paraId="305B84D7" w14:textId="334C6B27" w:rsidR="00BF721B" w:rsidRPr="00BF721B" w:rsidRDefault="00BF721B" w:rsidP="00BF721B">
      <w:pPr>
        <w:spacing w:line="360" w:lineRule="auto"/>
        <w:ind w:firstLine="851"/>
        <w:jc w:val="both"/>
        <w:rPr>
          <w:rFonts w:eastAsia="Times New Roman" w:cs="Times New Roman"/>
          <w:sz w:val="24"/>
          <w:szCs w:val="20"/>
        </w:rPr>
      </w:pPr>
      <w:r w:rsidRPr="0005112D">
        <w:rPr>
          <w:rFonts w:eastAsia="Times New Roman" w:cs="Times New Roman"/>
          <w:sz w:val="24"/>
          <w:szCs w:val="20"/>
        </w:rPr>
        <w:t>Na koniec grudnia 202</w:t>
      </w:r>
      <w:r w:rsidR="0033196A" w:rsidRPr="0005112D">
        <w:rPr>
          <w:rFonts w:eastAsia="Times New Roman" w:cs="Times New Roman"/>
          <w:sz w:val="24"/>
          <w:szCs w:val="20"/>
        </w:rPr>
        <w:t>4</w:t>
      </w:r>
      <w:r w:rsidRPr="0005112D">
        <w:rPr>
          <w:rFonts w:eastAsia="Times New Roman" w:cs="Times New Roman"/>
          <w:sz w:val="24"/>
          <w:szCs w:val="20"/>
        </w:rPr>
        <w:t xml:space="preserve"> r., w województwie lubuskim, odnotowano 1 </w:t>
      </w:r>
      <w:r w:rsidR="00336744" w:rsidRPr="0005112D">
        <w:rPr>
          <w:rFonts w:eastAsia="Times New Roman" w:cs="Times New Roman"/>
          <w:sz w:val="24"/>
          <w:szCs w:val="20"/>
        </w:rPr>
        <w:t>932</w:t>
      </w:r>
      <w:r w:rsidRPr="0005112D">
        <w:rPr>
          <w:rFonts w:eastAsia="Times New Roman" w:cs="Times New Roman"/>
          <w:sz w:val="24"/>
          <w:szCs w:val="20"/>
        </w:rPr>
        <w:t xml:space="preserve"> os</w:t>
      </w:r>
      <w:r w:rsidR="0005112D" w:rsidRPr="0005112D">
        <w:rPr>
          <w:rFonts w:eastAsia="Times New Roman" w:cs="Times New Roman"/>
          <w:sz w:val="24"/>
          <w:szCs w:val="20"/>
        </w:rPr>
        <w:t>oby</w:t>
      </w:r>
      <w:r w:rsidRPr="0005112D">
        <w:rPr>
          <w:rFonts w:eastAsia="Times New Roman" w:cs="Times New Roman"/>
          <w:sz w:val="24"/>
          <w:szCs w:val="20"/>
        </w:rPr>
        <w:t xml:space="preserve"> bezrobotn</w:t>
      </w:r>
      <w:r w:rsidR="0005112D" w:rsidRPr="0005112D">
        <w:rPr>
          <w:rFonts w:eastAsia="Times New Roman" w:cs="Times New Roman"/>
          <w:sz w:val="24"/>
          <w:szCs w:val="20"/>
        </w:rPr>
        <w:t>e</w:t>
      </w:r>
      <w:r w:rsidRPr="0005112D">
        <w:rPr>
          <w:rFonts w:eastAsia="Times New Roman" w:cs="Times New Roman"/>
          <w:sz w:val="24"/>
          <w:szCs w:val="20"/>
        </w:rPr>
        <w:t xml:space="preserve"> poniżej 25 roku życia, stanowiąc </w:t>
      </w:r>
      <w:r w:rsidR="009B78DC" w:rsidRPr="0005112D">
        <w:rPr>
          <w:rFonts w:eastAsia="Times New Roman" w:cs="Times New Roman"/>
          <w:sz w:val="24"/>
          <w:szCs w:val="20"/>
        </w:rPr>
        <w:t>12,</w:t>
      </w:r>
      <w:r w:rsidR="00955F75" w:rsidRPr="0005112D">
        <w:rPr>
          <w:rFonts w:eastAsia="Times New Roman" w:cs="Times New Roman"/>
          <w:sz w:val="24"/>
          <w:szCs w:val="20"/>
        </w:rPr>
        <w:t>1</w:t>
      </w:r>
      <w:r w:rsidRPr="0005112D">
        <w:rPr>
          <w:rFonts w:eastAsia="Times New Roman" w:cs="Times New Roman"/>
          <w:sz w:val="24"/>
          <w:szCs w:val="20"/>
        </w:rPr>
        <w:t xml:space="preserve">% ogółu bezrobotnych. W stosunku </w:t>
      </w:r>
      <w:r w:rsidR="001706C4" w:rsidRPr="0005112D">
        <w:rPr>
          <w:rFonts w:eastAsia="Times New Roman" w:cs="Times New Roman"/>
          <w:sz w:val="24"/>
          <w:szCs w:val="20"/>
        </w:rPr>
        <w:br/>
      </w:r>
      <w:r w:rsidRPr="0005112D">
        <w:rPr>
          <w:rFonts w:eastAsia="Times New Roman" w:cs="Times New Roman"/>
          <w:sz w:val="24"/>
          <w:szCs w:val="20"/>
        </w:rPr>
        <w:t>do grudnia 202</w:t>
      </w:r>
      <w:r w:rsidR="00481DE9" w:rsidRPr="0005112D">
        <w:rPr>
          <w:rFonts w:eastAsia="Times New Roman" w:cs="Times New Roman"/>
          <w:sz w:val="24"/>
          <w:szCs w:val="20"/>
        </w:rPr>
        <w:t>3</w:t>
      </w:r>
      <w:r w:rsidRPr="0005112D">
        <w:rPr>
          <w:rFonts w:eastAsia="Times New Roman" w:cs="Times New Roman"/>
          <w:sz w:val="24"/>
          <w:szCs w:val="20"/>
        </w:rPr>
        <w:t xml:space="preserve"> r. liczba osób bezrobotnych poniżej </w:t>
      </w:r>
      <w:r w:rsidRPr="00EC4632">
        <w:rPr>
          <w:rFonts w:eastAsia="Times New Roman" w:cs="Times New Roman"/>
          <w:color w:val="000000" w:themeColor="text1"/>
          <w:sz w:val="24"/>
          <w:szCs w:val="20"/>
        </w:rPr>
        <w:t>25 roku życia z</w:t>
      </w:r>
      <w:r w:rsidR="00481DE9" w:rsidRPr="00EC4632">
        <w:rPr>
          <w:rFonts w:eastAsia="Times New Roman" w:cs="Times New Roman"/>
          <w:color w:val="000000" w:themeColor="text1"/>
          <w:sz w:val="24"/>
          <w:szCs w:val="20"/>
        </w:rPr>
        <w:t>większ</w:t>
      </w:r>
      <w:r w:rsidRPr="00EC4632">
        <w:rPr>
          <w:rFonts w:eastAsia="Times New Roman" w:cs="Times New Roman"/>
          <w:color w:val="000000" w:themeColor="text1"/>
          <w:sz w:val="24"/>
          <w:szCs w:val="20"/>
        </w:rPr>
        <w:t xml:space="preserve">yła </w:t>
      </w:r>
      <w:r w:rsidR="00A94BEE">
        <w:rPr>
          <w:rFonts w:eastAsia="Times New Roman" w:cs="Times New Roman"/>
          <w:color w:val="000000" w:themeColor="text1"/>
          <w:sz w:val="24"/>
          <w:szCs w:val="20"/>
        </w:rPr>
        <w:br/>
      </w:r>
      <w:r w:rsidRPr="00EC4632">
        <w:rPr>
          <w:rFonts w:eastAsia="Times New Roman" w:cs="Times New Roman"/>
          <w:color w:val="000000" w:themeColor="text1"/>
          <w:sz w:val="24"/>
          <w:szCs w:val="20"/>
        </w:rPr>
        <w:t xml:space="preserve">się o </w:t>
      </w:r>
      <w:r w:rsidR="009B78DC" w:rsidRPr="00EC4632">
        <w:rPr>
          <w:rFonts w:eastAsia="Times New Roman" w:cs="Times New Roman"/>
          <w:color w:val="000000" w:themeColor="text1"/>
          <w:sz w:val="24"/>
          <w:szCs w:val="20"/>
        </w:rPr>
        <w:t xml:space="preserve">142 </w:t>
      </w:r>
      <w:r w:rsidRPr="00EC4632">
        <w:rPr>
          <w:rFonts w:eastAsia="Times New Roman" w:cs="Times New Roman"/>
          <w:color w:val="000000" w:themeColor="text1"/>
          <w:sz w:val="24"/>
          <w:szCs w:val="20"/>
        </w:rPr>
        <w:t>os</w:t>
      </w:r>
      <w:r w:rsidR="009B78DC" w:rsidRPr="00EC4632">
        <w:rPr>
          <w:rFonts w:eastAsia="Times New Roman" w:cs="Times New Roman"/>
          <w:color w:val="000000" w:themeColor="text1"/>
          <w:sz w:val="24"/>
          <w:szCs w:val="20"/>
        </w:rPr>
        <w:t>o</w:t>
      </w:r>
      <w:r w:rsidRPr="00EC4632">
        <w:rPr>
          <w:rFonts w:eastAsia="Times New Roman" w:cs="Times New Roman"/>
          <w:color w:val="000000" w:themeColor="text1"/>
          <w:sz w:val="24"/>
          <w:szCs w:val="20"/>
        </w:rPr>
        <w:t>b</w:t>
      </w:r>
      <w:r w:rsidR="009B78DC" w:rsidRPr="00EC4632">
        <w:rPr>
          <w:rFonts w:eastAsia="Times New Roman" w:cs="Times New Roman"/>
          <w:color w:val="000000" w:themeColor="text1"/>
          <w:sz w:val="24"/>
          <w:szCs w:val="20"/>
        </w:rPr>
        <w:t>y</w:t>
      </w:r>
      <w:r w:rsidRPr="00EC4632">
        <w:rPr>
          <w:rFonts w:eastAsia="Times New Roman" w:cs="Times New Roman"/>
          <w:color w:val="000000" w:themeColor="text1"/>
          <w:sz w:val="24"/>
          <w:szCs w:val="20"/>
        </w:rPr>
        <w:t xml:space="preserve">, a ich udział w ogólnej liczbie bezrobotnych </w:t>
      </w:r>
      <w:r w:rsidRPr="00E72665">
        <w:rPr>
          <w:rFonts w:eastAsia="Times New Roman" w:cs="Times New Roman"/>
          <w:sz w:val="24"/>
          <w:szCs w:val="20"/>
        </w:rPr>
        <w:t>z</w:t>
      </w:r>
      <w:r w:rsidR="00481DE9" w:rsidRPr="00E72665">
        <w:rPr>
          <w:rFonts w:eastAsia="Times New Roman" w:cs="Times New Roman"/>
          <w:sz w:val="24"/>
          <w:szCs w:val="20"/>
        </w:rPr>
        <w:t>większ</w:t>
      </w:r>
      <w:r w:rsidRPr="00E72665">
        <w:rPr>
          <w:rFonts w:eastAsia="Times New Roman" w:cs="Times New Roman"/>
          <w:sz w:val="24"/>
          <w:szCs w:val="20"/>
        </w:rPr>
        <w:t>ył się o 0,</w:t>
      </w:r>
      <w:r w:rsidR="00955F75">
        <w:rPr>
          <w:rFonts w:eastAsia="Times New Roman" w:cs="Times New Roman"/>
          <w:sz w:val="24"/>
          <w:szCs w:val="20"/>
        </w:rPr>
        <w:t>5</w:t>
      </w:r>
      <w:r w:rsidRPr="00E72665">
        <w:rPr>
          <w:rFonts w:eastAsia="Times New Roman" w:cs="Times New Roman"/>
          <w:sz w:val="24"/>
          <w:szCs w:val="20"/>
        </w:rPr>
        <w:t xml:space="preserve"> punktu procentowego. Nastąpił </w:t>
      </w:r>
      <w:r w:rsidR="00481DE9" w:rsidRPr="00E72665">
        <w:rPr>
          <w:rFonts w:eastAsia="Times New Roman" w:cs="Times New Roman"/>
          <w:sz w:val="24"/>
          <w:szCs w:val="20"/>
        </w:rPr>
        <w:t>wzrost</w:t>
      </w:r>
      <w:r w:rsidRPr="00E72665">
        <w:rPr>
          <w:rFonts w:eastAsia="Times New Roman" w:cs="Times New Roman"/>
          <w:sz w:val="24"/>
          <w:szCs w:val="20"/>
        </w:rPr>
        <w:t xml:space="preserve"> udziału tej kategorii bezrobotnych, ponieważ w okresie </w:t>
      </w:r>
      <w:r w:rsidRPr="00BF721B">
        <w:rPr>
          <w:rFonts w:eastAsia="Times New Roman" w:cs="Times New Roman"/>
          <w:sz w:val="24"/>
          <w:szCs w:val="20"/>
        </w:rPr>
        <w:t>grudzień 202</w:t>
      </w:r>
      <w:r w:rsidR="00481DE9">
        <w:rPr>
          <w:rFonts w:eastAsia="Times New Roman" w:cs="Times New Roman"/>
          <w:sz w:val="24"/>
          <w:szCs w:val="20"/>
        </w:rPr>
        <w:t>3</w:t>
      </w:r>
      <w:r w:rsidRPr="00BF721B">
        <w:rPr>
          <w:rFonts w:eastAsia="Times New Roman" w:cs="Times New Roman"/>
          <w:sz w:val="24"/>
          <w:szCs w:val="20"/>
        </w:rPr>
        <w:t xml:space="preserve"> – grudzień 202</w:t>
      </w:r>
      <w:r w:rsidR="00481DE9">
        <w:rPr>
          <w:rFonts w:eastAsia="Times New Roman" w:cs="Times New Roman"/>
          <w:sz w:val="24"/>
          <w:szCs w:val="20"/>
        </w:rPr>
        <w:t>4</w:t>
      </w:r>
      <w:r w:rsidRPr="00BF721B">
        <w:rPr>
          <w:rFonts w:eastAsia="Times New Roman" w:cs="Times New Roman"/>
          <w:sz w:val="24"/>
          <w:szCs w:val="20"/>
        </w:rPr>
        <w:t xml:space="preserve"> r. liczba bezrobotnych poniżej 25 roku życia </w:t>
      </w:r>
      <w:r w:rsidR="00481DE9">
        <w:rPr>
          <w:rFonts w:eastAsia="Times New Roman" w:cs="Times New Roman"/>
          <w:sz w:val="24"/>
          <w:szCs w:val="20"/>
        </w:rPr>
        <w:t>zwięk</w:t>
      </w:r>
      <w:r w:rsidRPr="00BF721B">
        <w:rPr>
          <w:rFonts w:eastAsia="Times New Roman" w:cs="Times New Roman"/>
          <w:sz w:val="24"/>
          <w:szCs w:val="20"/>
        </w:rPr>
        <w:t xml:space="preserve">szyła </w:t>
      </w:r>
      <w:r w:rsidR="00A94BEE">
        <w:rPr>
          <w:rFonts w:eastAsia="Times New Roman" w:cs="Times New Roman"/>
          <w:sz w:val="24"/>
          <w:szCs w:val="20"/>
        </w:rPr>
        <w:br/>
      </w:r>
      <w:r w:rsidRPr="00BF721B">
        <w:rPr>
          <w:rFonts w:eastAsia="Times New Roman" w:cs="Times New Roman"/>
          <w:sz w:val="24"/>
          <w:szCs w:val="20"/>
        </w:rPr>
        <w:t xml:space="preserve">się o </w:t>
      </w:r>
      <w:r w:rsidR="00C73B1F" w:rsidRPr="00B858F1">
        <w:rPr>
          <w:rFonts w:eastAsia="Times New Roman" w:cs="Times New Roman"/>
          <w:sz w:val="24"/>
          <w:szCs w:val="20"/>
        </w:rPr>
        <w:t>7</w:t>
      </w:r>
      <w:r w:rsidR="00B858F1" w:rsidRPr="00B858F1">
        <w:rPr>
          <w:rFonts w:eastAsia="Times New Roman" w:cs="Times New Roman"/>
          <w:sz w:val="24"/>
          <w:szCs w:val="20"/>
        </w:rPr>
        <w:t>,9</w:t>
      </w:r>
      <w:r w:rsidRPr="00BF721B">
        <w:rPr>
          <w:rFonts w:eastAsia="Times New Roman" w:cs="Times New Roman"/>
          <w:sz w:val="24"/>
          <w:szCs w:val="20"/>
        </w:rPr>
        <w:t xml:space="preserve">%, podczas gdy liczba bezrobotnych ogółem </w:t>
      </w:r>
      <w:r w:rsidR="00481DE9">
        <w:rPr>
          <w:rFonts w:eastAsia="Times New Roman" w:cs="Times New Roman"/>
          <w:sz w:val="24"/>
          <w:szCs w:val="20"/>
        </w:rPr>
        <w:t>zwięk</w:t>
      </w:r>
      <w:r w:rsidRPr="00BF721B">
        <w:rPr>
          <w:rFonts w:eastAsia="Times New Roman" w:cs="Times New Roman"/>
          <w:sz w:val="24"/>
          <w:szCs w:val="20"/>
        </w:rPr>
        <w:t xml:space="preserve">szyła się o </w:t>
      </w:r>
      <w:r w:rsidR="00481DE9">
        <w:rPr>
          <w:rFonts w:eastAsia="Times New Roman" w:cs="Times New Roman"/>
          <w:sz w:val="24"/>
          <w:szCs w:val="20"/>
        </w:rPr>
        <w:t>3</w:t>
      </w:r>
      <w:r w:rsidRPr="00BF721B">
        <w:rPr>
          <w:rFonts w:eastAsia="Times New Roman" w:cs="Times New Roman"/>
          <w:sz w:val="24"/>
          <w:szCs w:val="20"/>
        </w:rPr>
        <w:t>,</w:t>
      </w:r>
      <w:r w:rsidR="00EC4632">
        <w:rPr>
          <w:rFonts w:eastAsia="Times New Roman" w:cs="Times New Roman"/>
          <w:sz w:val="24"/>
          <w:szCs w:val="20"/>
        </w:rPr>
        <w:t>6</w:t>
      </w:r>
      <w:r w:rsidRPr="00BF721B">
        <w:rPr>
          <w:rFonts w:eastAsia="Times New Roman" w:cs="Times New Roman"/>
          <w:sz w:val="24"/>
          <w:szCs w:val="20"/>
        </w:rPr>
        <w:t>%.</w:t>
      </w:r>
    </w:p>
    <w:p w14:paraId="4203E859" w14:textId="15B78DA3" w:rsidR="00BF721B" w:rsidRPr="00E72665" w:rsidRDefault="00BF721B" w:rsidP="00BF721B">
      <w:pPr>
        <w:spacing w:line="360" w:lineRule="auto"/>
        <w:ind w:firstLine="851"/>
        <w:jc w:val="both"/>
        <w:rPr>
          <w:rFonts w:eastAsia="Times New Roman" w:cs="Times New Roman"/>
          <w:sz w:val="24"/>
          <w:szCs w:val="20"/>
        </w:rPr>
      </w:pPr>
      <w:r w:rsidRPr="00E72665">
        <w:rPr>
          <w:rFonts w:eastAsia="Times New Roman" w:cs="Times New Roman"/>
          <w:sz w:val="24"/>
          <w:szCs w:val="20"/>
        </w:rPr>
        <w:t xml:space="preserve">Prawo do otrzymywania zasiłku przysługiwało </w:t>
      </w:r>
      <w:r w:rsidR="00C73B1F">
        <w:rPr>
          <w:rFonts w:eastAsia="Times New Roman" w:cs="Times New Roman"/>
          <w:sz w:val="24"/>
          <w:szCs w:val="20"/>
        </w:rPr>
        <w:t>134</w:t>
      </w:r>
      <w:r w:rsidRPr="00E72665">
        <w:rPr>
          <w:rFonts w:eastAsia="Times New Roman" w:cs="Times New Roman"/>
          <w:sz w:val="24"/>
          <w:szCs w:val="20"/>
        </w:rPr>
        <w:t xml:space="preserve"> osobom (</w:t>
      </w:r>
      <w:r w:rsidR="00C73B1F">
        <w:rPr>
          <w:rFonts w:eastAsia="Times New Roman" w:cs="Times New Roman"/>
          <w:sz w:val="24"/>
          <w:szCs w:val="20"/>
        </w:rPr>
        <w:t>6</w:t>
      </w:r>
      <w:r w:rsidRPr="00E72665">
        <w:rPr>
          <w:rFonts w:eastAsia="Times New Roman" w:cs="Times New Roman"/>
          <w:sz w:val="24"/>
          <w:szCs w:val="20"/>
        </w:rPr>
        <w:t>,</w:t>
      </w:r>
      <w:r w:rsidR="00C73B1F">
        <w:rPr>
          <w:rFonts w:eastAsia="Times New Roman" w:cs="Times New Roman"/>
          <w:sz w:val="24"/>
          <w:szCs w:val="20"/>
        </w:rPr>
        <w:t>9</w:t>
      </w:r>
      <w:r w:rsidRPr="00E72665">
        <w:rPr>
          <w:rFonts w:eastAsia="Times New Roman" w:cs="Times New Roman"/>
          <w:sz w:val="24"/>
          <w:szCs w:val="20"/>
        </w:rPr>
        <w:t xml:space="preserve">% tej kategorii bezrobotnych). Wśród bezrobotnych do 25 roku życia przeważały kobiety – 1 </w:t>
      </w:r>
      <w:r w:rsidR="00C73B1F">
        <w:rPr>
          <w:rFonts w:eastAsia="Times New Roman" w:cs="Times New Roman"/>
          <w:sz w:val="24"/>
          <w:szCs w:val="20"/>
        </w:rPr>
        <w:t>104</w:t>
      </w:r>
      <w:r w:rsidRPr="00E72665">
        <w:rPr>
          <w:rFonts w:eastAsia="Times New Roman" w:cs="Times New Roman"/>
          <w:sz w:val="24"/>
          <w:szCs w:val="20"/>
        </w:rPr>
        <w:t xml:space="preserve"> os</w:t>
      </w:r>
      <w:r w:rsidR="00C73B1F">
        <w:rPr>
          <w:rFonts w:eastAsia="Times New Roman" w:cs="Times New Roman"/>
          <w:sz w:val="24"/>
          <w:szCs w:val="20"/>
        </w:rPr>
        <w:t>o</w:t>
      </w:r>
      <w:r w:rsidRPr="00E72665">
        <w:rPr>
          <w:rFonts w:eastAsia="Times New Roman" w:cs="Times New Roman"/>
          <w:sz w:val="24"/>
          <w:szCs w:val="20"/>
        </w:rPr>
        <w:t>b</w:t>
      </w:r>
      <w:r w:rsidR="00C73B1F">
        <w:rPr>
          <w:rFonts w:eastAsia="Times New Roman" w:cs="Times New Roman"/>
          <w:sz w:val="24"/>
          <w:szCs w:val="20"/>
        </w:rPr>
        <w:t>y</w:t>
      </w:r>
      <w:r w:rsidRPr="00E72665">
        <w:rPr>
          <w:rFonts w:eastAsia="Times New Roman" w:cs="Times New Roman"/>
          <w:sz w:val="24"/>
          <w:szCs w:val="20"/>
        </w:rPr>
        <w:t>, stanowiąc 57,</w:t>
      </w:r>
      <w:r w:rsidR="00C73B1F">
        <w:rPr>
          <w:rFonts w:eastAsia="Times New Roman" w:cs="Times New Roman"/>
          <w:sz w:val="24"/>
          <w:szCs w:val="20"/>
        </w:rPr>
        <w:t>1</w:t>
      </w:r>
      <w:r w:rsidRPr="00E72665">
        <w:rPr>
          <w:rFonts w:eastAsia="Times New Roman" w:cs="Times New Roman"/>
          <w:sz w:val="24"/>
          <w:szCs w:val="20"/>
        </w:rPr>
        <w:t>% tej kategorii bezrobotnych.</w:t>
      </w:r>
    </w:p>
    <w:p w14:paraId="2AF579AC" w14:textId="43419653" w:rsidR="00BF721B" w:rsidRPr="00042718" w:rsidRDefault="00BF721B" w:rsidP="00BF721B">
      <w:pPr>
        <w:spacing w:line="360" w:lineRule="auto"/>
        <w:ind w:firstLine="851"/>
        <w:jc w:val="both"/>
        <w:rPr>
          <w:rFonts w:eastAsia="Times New Roman" w:cs="Times New Roman"/>
          <w:sz w:val="24"/>
          <w:szCs w:val="20"/>
        </w:rPr>
      </w:pPr>
      <w:r w:rsidRPr="00042718">
        <w:rPr>
          <w:rFonts w:eastAsia="Times New Roman" w:cs="Times New Roman"/>
          <w:sz w:val="24"/>
          <w:szCs w:val="20"/>
        </w:rPr>
        <w:t>Pod względem posiadanego wykształcenia, na koniec grudnia 202</w:t>
      </w:r>
      <w:r w:rsidR="00E72665" w:rsidRPr="00042718">
        <w:rPr>
          <w:rFonts w:eastAsia="Times New Roman" w:cs="Times New Roman"/>
          <w:sz w:val="24"/>
          <w:szCs w:val="20"/>
        </w:rPr>
        <w:t>4</w:t>
      </w:r>
      <w:r w:rsidRPr="00042718">
        <w:rPr>
          <w:rFonts w:eastAsia="Times New Roman" w:cs="Times New Roman"/>
          <w:sz w:val="24"/>
          <w:szCs w:val="20"/>
        </w:rPr>
        <w:t xml:space="preserve"> r., najliczniejsze grupy stanowiły osoby z wykształceniem policealnym</w:t>
      </w:r>
      <w:r w:rsidR="00042718" w:rsidRPr="00042718">
        <w:rPr>
          <w:rFonts w:eastAsia="Times New Roman" w:cs="Times New Roman"/>
          <w:sz w:val="24"/>
          <w:szCs w:val="20"/>
        </w:rPr>
        <w:t xml:space="preserve"> </w:t>
      </w:r>
      <w:r w:rsidR="0005112D">
        <w:rPr>
          <w:rFonts w:eastAsia="Times New Roman" w:cs="Times New Roman"/>
          <w:sz w:val="24"/>
          <w:szCs w:val="20"/>
        </w:rPr>
        <w:t xml:space="preserve"> i średnim zawodowym/branżowym </w:t>
      </w:r>
      <w:r w:rsidR="00042718" w:rsidRPr="00042718">
        <w:rPr>
          <w:rFonts w:eastAsia="Times New Roman" w:cs="Times New Roman"/>
          <w:sz w:val="24"/>
          <w:szCs w:val="20"/>
        </w:rPr>
        <w:t>(2</w:t>
      </w:r>
      <w:r w:rsidR="00F2557A">
        <w:rPr>
          <w:rFonts w:eastAsia="Times New Roman" w:cs="Times New Roman"/>
          <w:sz w:val="24"/>
          <w:szCs w:val="20"/>
        </w:rPr>
        <w:t>8,7</w:t>
      </w:r>
      <w:r w:rsidR="00042718" w:rsidRPr="00042718">
        <w:rPr>
          <w:rFonts w:eastAsia="Times New Roman" w:cs="Times New Roman"/>
          <w:sz w:val="24"/>
          <w:szCs w:val="20"/>
        </w:rPr>
        <w:t>%),</w:t>
      </w:r>
      <w:r w:rsidR="00FD6BD0" w:rsidRPr="00042718">
        <w:rPr>
          <w:rFonts w:eastAsia="Times New Roman" w:cs="Times New Roman"/>
          <w:sz w:val="24"/>
          <w:szCs w:val="20"/>
        </w:rPr>
        <w:t xml:space="preserve"> zasadniczym zawodowym</w:t>
      </w:r>
      <w:r w:rsidR="0005112D">
        <w:rPr>
          <w:rFonts w:eastAsia="Times New Roman" w:cs="Times New Roman"/>
          <w:sz w:val="24"/>
          <w:szCs w:val="20"/>
        </w:rPr>
        <w:t>/branżowym</w:t>
      </w:r>
      <w:r w:rsidR="00FD6BD0" w:rsidRPr="00042718">
        <w:rPr>
          <w:rFonts w:eastAsia="Times New Roman" w:cs="Times New Roman"/>
          <w:sz w:val="24"/>
          <w:szCs w:val="20"/>
        </w:rPr>
        <w:t xml:space="preserve"> (2</w:t>
      </w:r>
      <w:r w:rsidR="00F2557A">
        <w:rPr>
          <w:rFonts w:eastAsia="Times New Roman" w:cs="Times New Roman"/>
          <w:sz w:val="24"/>
          <w:szCs w:val="20"/>
        </w:rPr>
        <w:t>8,0</w:t>
      </w:r>
      <w:r w:rsidR="00FD6BD0" w:rsidRPr="00042718">
        <w:rPr>
          <w:rFonts w:eastAsia="Times New Roman" w:cs="Times New Roman"/>
          <w:sz w:val="24"/>
          <w:szCs w:val="20"/>
        </w:rPr>
        <w:t>% ogółu</w:t>
      </w:r>
      <w:r w:rsidR="00042718" w:rsidRPr="00042718">
        <w:rPr>
          <w:rFonts w:eastAsia="Times New Roman" w:cs="Times New Roman"/>
          <w:sz w:val="24"/>
          <w:szCs w:val="20"/>
        </w:rPr>
        <w:t>)</w:t>
      </w:r>
      <w:r w:rsidRPr="00042718">
        <w:rPr>
          <w:rFonts w:eastAsia="Times New Roman" w:cs="Times New Roman"/>
          <w:sz w:val="24"/>
          <w:szCs w:val="20"/>
        </w:rPr>
        <w:t xml:space="preserve"> </w:t>
      </w:r>
      <w:r w:rsidR="000803C8">
        <w:rPr>
          <w:rFonts w:eastAsia="Times New Roman" w:cs="Times New Roman"/>
          <w:sz w:val="24"/>
          <w:szCs w:val="20"/>
        </w:rPr>
        <w:br/>
      </w:r>
      <w:r w:rsidRPr="00042718">
        <w:rPr>
          <w:rFonts w:eastAsia="Times New Roman" w:cs="Times New Roman"/>
          <w:sz w:val="24"/>
          <w:szCs w:val="20"/>
        </w:rPr>
        <w:t xml:space="preserve">i </w:t>
      </w:r>
      <w:r w:rsidR="00042718" w:rsidRPr="00042718">
        <w:rPr>
          <w:rFonts w:eastAsia="Times New Roman" w:cs="Times New Roman"/>
          <w:sz w:val="24"/>
          <w:szCs w:val="20"/>
        </w:rPr>
        <w:t>gimnazjalnym/podstawowym i poniżej</w:t>
      </w:r>
      <w:r w:rsidRPr="00042718">
        <w:rPr>
          <w:rFonts w:eastAsia="Times New Roman" w:cs="Times New Roman"/>
          <w:sz w:val="24"/>
          <w:szCs w:val="20"/>
        </w:rPr>
        <w:t xml:space="preserve"> (2</w:t>
      </w:r>
      <w:r w:rsidR="00F2557A">
        <w:rPr>
          <w:rFonts w:eastAsia="Times New Roman" w:cs="Times New Roman"/>
          <w:sz w:val="24"/>
          <w:szCs w:val="20"/>
        </w:rPr>
        <w:t>2,8</w:t>
      </w:r>
      <w:r w:rsidRPr="00042718">
        <w:rPr>
          <w:rFonts w:eastAsia="Times New Roman" w:cs="Times New Roman"/>
          <w:sz w:val="24"/>
          <w:szCs w:val="20"/>
        </w:rPr>
        <w:t xml:space="preserve">% ogółu). Na przestrzeni dwunastu miesięcy, w populacji bezrobotnych do 25 roku życia, nastąpił </w:t>
      </w:r>
      <w:r w:rsidR="00F2557A">
        <w:rPr>
          <w:rFonts w:eastAsia="Times New Roman" w:cs="Times New Roman"/>
          <w:sz w:val="24"/>
          <w:szCs w:val="20"/>
        </w:rPr>
        <w:t>wzrost</w:t>
      </w:r>
      <w:r w:rsidR="00042718" w:rsidRPr="00042718">
        <w:rPr>
          <w:rFonts w:eastAsia="Times New Roman" w:cs="Times New Roman"/>
          <w:sz w:val="24"/>
          <w:szCs w:val="20"/>
        </w:rPr>
        <w:t xml:space="preserve"> </w:t>
      </w:r>
      <w:r w:rsidRPr="00042718">
        <w:rPr>
          <w:rFonts w:eastAsia="Times New Roman" w:cs="Times New Roman"/>
          <w:sz w:val="24"/>
          <w:szCs w:val="20"/>
        </w:rPr>
        <w:t>udziału</w:t>
      </w:r>
      <w:r w:rsidR="00042718" w:rsidRPr="00042718">
        <w:rPr>
          <w:rFonts w:eastAsia="Times New Roman" w:cs="Times New Roman"/>
          <w:sz w:val="24"/>
          <w:szCs w:val="20"/>
        </w:rPr>
        <w:t xml:space="preserve"> </w:t>
      </w:r>
      <w:r w:rsidRPr="00042718">
        <w:rPr>
          <w:rFonts w:eastAsia="Times New Roman" w:cs="Times New Roman"/>
          <w:sz w:val="24"/>
          <w:szCs w:val="20"/>
        </w:rPr>
        <w:t xml:space="preserve">osób z wykształceniem </w:t>
      </w:r>
      <w:r w:rsidR="00F2557A">
        <w:rPr>
          <w:rFonts w:eastAsia="Times New Roman" w:cs="Times New Roman"/>
          <w:sz w:val="24"/>
          <w:szCs w:val="20"/>
        </w:rPr>
        <w:t>policealnym i średnim zawodowym</w:t>
      </w:r>
      <w:r w:rsidR="00EC4632">
        <w:rPr>
          <w:rFonts w:eastAsia="Times New Roman" w:cs="Times New Roman"/>
          <w:sz w:val="24"/>
          <w:szCs w:val="20"/>
        </w:rPr>
        <w:t xml:space="preserve">/branżowym </w:t>
      </w:r>
      <w:r w:rsidR="00F2557A">
        <w:rPr>
          <w:rFonts w:eastAsia="Times New Roman" w:cs="Times New Roman"/>
          <w:sz w:val="24"/>
          <w:szCs w:val="20"/>
        </w:rPr>
        <w:t>oraz zasadniczym zawodowym. Spadek</w:t>
      </w:r>
      <w:r w:rsidR="00042718" w:rsidRPr="00042718">
        <w:rPr>
          <w:rFonts w:eastAsia="Times New Roman" w:cs="Times New Roman"/>
          <w:sz w:val="24"/>
          <w:szCs w:val="20"/>
        </w:rPr>
        <w:t xml:space="preserve"> udziału bezrobotnych w tej kategorii </w:t>
      </w:r>
      <w:r w:rsidR="00F2557A">
        <w:rPr>
          <w:rFonts w:eastAsia="Times New Roman" w:cs="Times New Roman"/>
          <w:sz w:val="24"/>
          <w:szCs w:val="20"/>
        </w:rPr>
        <w:t xml:space="preserve">nastąpił wśród bezrobotnych </w:t>
      </w:r>
      <w:r w:rsidR="00042718" w:rsidRPr="00042718">
        <w:rPr>
          <w:rFonts w:eastAsia="Times New Roman" w:cs="Times New Roman"/>
          <w:sz w:val="24"/>
          <w:szCs w:val="20"/>
        </w:rPr>
        <w:t xml:space="preserve">posiadających wykształcenie </w:t>
      </w:r>
      <w:r w:rsidR="00EC4632">
        <w:rPr>
          <w:rFonts w:eastAsia="Times New Roman" w:cs="Times New Roman"/>
          <w:sz w:val="24"/>
          <w:szCs w:val="20"/>
        </w:rPr>
        <w:t xml:space="preserve">wyższe, średnie ogólnokształcące oraz </w:t>
      </w:r>
      <w:r w:rsidR="00042718" w:rsidRPr="00042718">
        <w:rPr>
          <w:rFonts w:eastAsia="Times New Roman" w:cs="Times New Roman"/>
          <w:sz w:val="24"/>
          <w:szCs w:val="20"/>
        </w:rPr>
        <w:t>gimnazjalne/podstawowe i poni</w:t>
      </w:r>
      <w:r w:rsidR="00042718">
        <w:rPr>
          <w:rFonts w:eastAsia="Times New Roman" w:cs="Times New Roman"/>
          <w:sz w:val="24"/>
          <w:szCs w:val="20"/>
        </w:rPr>
        <w:t>ż</w:t>
      </w:r>
      <w:r w:rsidR="00042718" w:rsidRPr="00042718">
        <w:rPr>
          <w:rFonts w:eastAsia="Times New Roman" w:cs="Times New Roman"/>
          <w:sz w:val="24"/>
          <w:szCs w:val="20"/>
        </w:rPr>
        <w:t>ej</w:t>
      </w:r>
      <w:r w:rsidRPr="00042718">
        <w:rPr>
          <w:rFonts w:eastAsia="Times New Roman" w:cs="Times New Roman"/>
          <w:sz w:val="24"/>
          <w:szCs w:val="20"/>
        </w:rPr>
        <w:t>.</w:t>
      </w:r>
    </w:p>
    <w:p w14:paraId="26497F12" w14:textId="595842BA" w:rsidR="00BF721B" w:rsidRPr="00BF721B" w:rsidRDefault="00BF721B" w:rsidP="00BF721B">
      <w:pPr>
        <w:spacing w:line="360" w:lineRule="auto"/>
        <w:ind w:firstLine="851"/>
        <w:jc w:val="both"/>
        <w:rPr>
          <w:rFonts w:eastAsia="Times New Roman" w:cs="Times New Roman"/>
          <w:sz w:val="24"/>
          <w:szCs w:val="20"/>
        </w:rPr>
      </w:pPr>
      <w:r w:rsidRPr="00BF721B">
        <w:rPr>
          <w:rFonts w:eastAsia="Times New Roman" w:cs="Times New Roman"/>
          <w:sz w:val="24"/>
          <w:szCs w:val="20"/>
        </w:rPr>
        <w:t>N</w:t>
      </w:r>
      <w:r w:rsidRPr="00AC4136">
        <w:rPr>
          <w:rFonts w:eastAsia="Times New Roman" w:cs="Times New Roman"/>
          <w:color w:val="000000" w:themeColor="text1"/>
          <w:sz w:val="24"/>
          <w:szCs w:val="20"/>
        </w:rPr>
        <w:t xml:space="preserve">a koniec </w:t>
      </w:r>
      <w:r w:rsidRPr="006E411E">
        <w:rPr>
          <w:rFonts w:eastAsia="Times New Roman" w:cs="Times New Roman"/>
          <w:sz w:val="24"/>
          <w:szCs w:val="20"/>
        </w:rPr>
        <w:t>grudnia 202</w:t>
      </w:r>
      <w:r w:rsidR="0077675C" w:rsidRPr="006E411E">
        <w:rPr>
          <w:rFonts w:eastAsia="Times New Roman" w:cs="Times New Roman"/>
          <w:sz w:val="24"/>
          <w:szCs w:val="20"/>
        </w:rPr>
        <w:t>4</w:t>
      </w:r>
      <w:r w:rsidRPr="006E411E">
        <w:rPr>
          <w:rFonts w:eastAsia="Times New Roman" w:cs="Times New Roman"/>
          <w:sz w:val="24"/>
          <w:szCs w:val="20"/>
        </w:rPr>
        <w:t xml:space="preserve"> r</w:t>
      </w:r>
      <w:r w:rsidRPr="00AC4136">
        <w:rPr>
          <w:rFonts w:eastAsia="Times New Roman" w:cs="Times New Roman"/>
          <w:color w:val="000000" w:themeColor="text1"/>
          <w:sz w:val="24"/>
          <w:szCs w:val="20"/>
        </w:rPr>
        <w:t>., najwięcej osób do 25 roku życia legitymowało się stażem pracy do 1 roku (3</w:t>
      </w:r>
      <w:r w:rsidR="00AC4136" w:rsidRPr="00AC4136">
        <w:rPr>
          <w:rFonts w:eastAsia="Times New Roman" w:cs="Times New Roman"/>
          <w:color w:val="000000" w:themeColor="text1"/>
          <w:sz w:val="24"/>
          <w:szCs w:val="20"/>
        </w:rPr>
        <w:t>5</w:t>
      </w:r>
      <w:r w:rsidRPr="00AC4136">
        <w:rPr>
          <w:rFonts w:eastAsia="Times New Roman" w:cs="Times New Roman"/>
          <w:color w:val="000000" w:themeColor="text1"/>
          <w:sz w:val="24"/>
          <w:szCs w:val="20"/>
        </w:rPr>
        <w:t>,</w:t>
      </w:r>
      <w:r w:rsidR="00AC4136" w:rsidRPr="00AC4136">
        <w:rPr>
          <w:rFonts w:eastAsia="Times New Roman" w:cs="Times New Roman"/>
          <w:color w:val="000000" w:themeColor="text1"/>
          <w:sz w:val="24"/>
          <w:szCs w:val="20"/>
        </w:rPr>
        <w:t>3</w:t>
      </w:r>
      <w:r w:rsidRPr="00AC4136">
        <w:rPr>
          <w:rFonts w:eastAsia="Times New Roman" w:cs="Times New Roman"/>
          <w:color w:val="000000" w:themeColor="text1"/>
          <w:sz w:val="24"/>
          <w:szCs w:val="20"/>
        </w:rPr>
        <w:t>% ogółu) oraz od 1 do 5 lat (3</w:t>
      </w:r>
      <w:r w:rsidR="00AC4136" w:rsidRPr="00AC4136">
        <w:rPr>
          <w:rFonts w:eastAsia="Times New Roman" w:cs="Times New Roman"/>
          <w:color w:val="000000" w:themeColor="text1"/>
          <w:sz w:val="24"/>
          <w:szCs w:val="20"/>
        </w:rPr>
        <w:t>1</w:t>
      </w:r>
      <w:r w:rsidRPr="00AC4136">
        <w:rPr>
          <w:rFonts w:eastAsia="Times New Roman" w:cs="Times New Roman"/>
          <w:color w:val="000000" w:themeColor="text1"/>
          <w:sz w:val="24"/>
          <w:szCs w:val="20"/>
        </w:rPr>
        <w:t>,</w:t>
      </w:r>
      <w:r w:rsidR="00AC4136" w:rsidRPr="00AC4136">
        <w:rPr>
          <w:rFonts w:eastAsia="Times New Roman" w:cs="Times New Roman"/>
          <w:color w:val="000000" w:themeColor="text1"/>
          <w:sz w:val="24"/>
          <w:szCs w:val="20"/>
        </w:rPr>
        <w:t>8</w:t>
      </w:r>
      <w:r w:rsidRPr="00AC4136">
        <w:rPr>
          <w:rFonts w:eastAsia="Times New Roman" w:cs="Times New Roman"/>
          <w:color w:val="000000" w:themeColor="text1"/>
          <w:sz w:val="24"/>
          <w:szCs w:val="20"/>
        </w:rPr>
        <w:t xml:space="preserve">% ogółu). </w:t>
      </w:r>
      <w:r w:rsidR="00F2557A">
        <w:rPr>
          <w:rFonts w:eastAsia="Times New Roman" w:cs="Times New Roman"/>
          <w:color w:val="000000" w:themeColor="text1"/>
          <w:sz w:val="24"/>
          <w:szCs w:val="20"/>
        </w:rPr>
        <w:t xml:space="preserve">Żadnego stażu </w:t>
      </w:r>
      <w:r w:rsidR="001706C4">
        <w:rPr>
          <w:rFonts w:eastAsia="Times New Roman" w:cs="Times New Roman"/>
          <w:color w:val="000000" w:themeColor="text1"/>
          <w:sz w:val="24"/>
          <w:szCs w:val="20"/>
        </w:rPr>
        <w:br/>
      </w:r>
      <w:r w:rsidR="00F2557A">
        <w:rPr>
          <w:rFonts w:eastAsia="Times New Roman" w:cs="Times New Roman"/>
          <w:color w:val="000000" w:themeColor="text1"/>
          <w:sz w:val="24"/>
          <w:szCs w:val="20"/>
        </w:rPr>
        <w:t>nie posiadało  32</w:t>
      </w:r>
      <w:r w:rsidR="000B457F">
        <w:rPr>
          <w:rFonts w:eastAsia="Times New Roman" w:cs="Times New Roman"/>
          <w:color w:val="000000" w:themeColor="text1"/>
          <w:sz w:val="24"/>
          <w:szCs w:val="20"/>
        </w:rPr>
        <w:t>,0</w:t>
      </w:r>
      <w:r w:rsidR="00F2557A">
        <w:rPr>
          <w:rFonts w:eastAsia="Times New Roman" w:cs="Times New Roman"/>
          <w:color w:val="000000" w:themeColor="text1"/>
          <w:sz w:val="24"/>
          <w:szCs w:val="20"/>
        </w:rPr>
        <w:t xml:space="preserve">% bezrobotnych w tej kategorii. </w:t>
      </w:r>
      <w:r w:rsidRPr="006153D5">
        <w:rPr>
          <w:rFonts w:eastAsia="Times New Roman" w:cs="Times New Roman"/>
          <w:sz w:val="24"/>
          <w:szCs w:val="20"/>
        </w:rPr>
        <w:t xml:space="preserve">W okresie dwunastu miesięcy </w:t>
      </w:r>
      <w:r w:rsidRPr="006153D5">
        <w:rPr>
          <w:rFonts w:eastAsia="Times New Roman" w:cs="Times New Roman"/>
          <w:sz w:val="24"/>
          <w:szCs w:val="20"/>
        </w:rPr>
        <w:lastRenderedPageBreak/>
        <w:t xml:space="preserve">odnotowano wzrost udziału osób do 25 roku życia mających staż pracy </w:t>
      </w:r>
      <w:r w:rsidR="00F2557A" w:rsidRPr="006153D5">
        <w:rPr>
          <w:rFonts w:eastAsia="Times New Roman" w:cs="Times New Roman"/>
          <w:sz w:val="24"/>
          <w:szCs w:val="20"/>
        </w:rPr>
        <w:t>do 1 roku</w:t>
      </w:r>
      <w:r w:rsidR="000865E8">
        <w:rPr>
          <w:rFonts w:eastAsia="Times New Roman" w:cs="Times New Roman"/>
          <w:sz w:val="24"/>
          <w:szCs w:val="20"/>
        </w:rPr>
        <w:t>.</w:t>
      </w:r>
      <w:r w:rsidR="006153D5" w:rsidRPr="006153D5">
        <w:rPr>
          <w:rFonts w:eastAsia="Times New Roman" w:cs="Times New Roman"/>
          <w:sz w:val="24"/>
          <w:szCs w:val="20"/>
        </w:rPr>
        <w:t xml:space="preserve"> </w:t>
      </w:r>
      <w:r w:rsidR="001706C4">
        <w:rPr>
          <w:rFonts w:eastAsia="Times New Roman" w:cs="Times New Roman"/>
          <w:sz w:val="24"/>
          <w:szCs w:val="20"/>
        </w:rPr>
        <w:br/>
      </w:r>
      <w:r w:rsidR="00F2557A" w:rsidRPr="006153D5">
        <w:rPr>
          <w:rFonts w:eastAsia="Times New Roman" w:cs="Times New Roman"/>
          <w:sz w:val="24"/>
          <w:szCs w:val="20"/>
        </w:rPr>
        <w:t xml:space="preserve">Spadła liczba osób posiadających staż </w:t>
      </w:r>
      <w:r w:rsidR="000865E8" w:rsidRPr="006153D5">
        <w:rPr>
          <w:rFonts w:eastAsia="Times New Roman" w:cs="Times New Roman"/>
          <w:sz w:val="24"/>
          <w:szCs w:val="20"/>
        </w:rPr>
        <w:t>od 1 do 5 lat</w:t>
      </w:r>
      <w:r w:rsidR="000865E8">
        <w:rPr>
          <w:rFonts w:eastAsia="Times New Roman" w:cs="Times New Roman"/>
          <w:sz w:val="24"/>
          <w:szCs w:val="20"/>
        </w:rPr>
        <w:t>, od 5 do 10 lat</w:t>
      </w:r>
      <w:r w:rsidR="000865E8" w:rsidRPr="006153D5">
        <w:rPr>
          <w:rFonts w:eastAsia="Times New Roman" w:cs="Times New Roman"/>
          <w:sz w:val="24"/>
          <w:szCs w:val="20"/>
        </w:rPr>
        <w:t xml:space="preserve"> oraz nie posiadających żadnego stażu</w:t>
      </w:r>
      <w:r w:rsidR="006153D5" w:rsidRPr="006153D5">
        <w:rPr>
          <w:rFonts w:eastAsia="Times New Roman" w:cs="Times New Roman"/>
          <w:sz w:val="24"/>
          <w:szCs w:val="20"/>
        </w:rPr>
        <w:t>.</w:t>
      </w:r>
    </w:p>
    <w:p w14:paraId="51153884" w14:textId="0F68312F" w:rsidR="00BF721B" w:rsidRDefault="00BF721B" w:rsidP="00BF721B">
      <w:pPr>
        <w:spacing w:line="360" w:lineRule="auto"/>
        <w:ind w:firstLine="851"/>
        <w:jc w:val="both"/>
        <w:rPr>
          <w:rFonts w:eastAsia="Times New Roman" w:cs="Times New Roman"/>
          <w:sz w:val="24"/>
          <w:szCs w:val="20"/>
        </w:rPr>
      </w:pPr>
      <w:r w:rsidRPr="00BF721B">
        <w:rPr>
          <w:rFonts w:eastAsia="Times New Roman" w:cs="Times New Roman"/>
          <w:sz w:val="24"/>
          <w:szCs w:val="20"/>
        </w:rPr>
        <w:t>W poszczególnych powiatach liczbę zarejestrowanych bezrobotnych do 25 roku życia przedstawia poniższa mapa (stan na 31 grudnia 202</w:t>
      </w:r>
      <w:r w:rsidR="00AC4136">
        <w:rPr>
          <w:rFonts w:eastAsia="Times New Roman" w:cs="Times New Roman"/>
          <w:sz w:val="24"/>
          <w:szCs w:val="20"/>
        </w:rPr>
        <w:t>4</w:t>
      </w:r>
      <w:r w:rsidRPr="00BF721B">
        <w:rPr>
          <w:rFonts w:eastAsia="Times New Roman" w:cs="Times New Roman"/>
          <w:sz w:val="24"/>
          <w:szCs w:val="20"/>
        </w:rPr>
        <w:t xml:space="preserve"> r.):</w:t>
      </w:r>
    </w:p>
    <w:p w14:paraId="21BDC222" w14:textId="77777777" w:rsidR="00A94BEE" w:rsidRDefault="00A94BEE" w:rsidP="00BF721B">
      <w:pPr>
        <w:spacing w:line="360" w:lineRule="auto"/>
        <w:ind w:firstLine="851"/>
        <w:jc w:val="both"/>
        <w:rPr>
          <w:rFonts w:eastAsia="Times New Roman" w:cs="Times New Roman"/>
          <w:sz w:val="24"/>
          <w:szCs w:val="20"/>
        </w:rPr>
      </w:pPr>
    </w:p>
    <w:p w14:paraId="3625F200" w14:textId="5FB848FF" w:rsidR="00BF721B" w:rsidRPr="00BF721B" w:rsidRDefault="0037751C" w:rsidP="00BF721B">
      <w:pPr>
        <w:spacing w:line="360" w:lineRule="auto"/>
        <w:ind w:firstLine="851"/>
        <w:jc w:val="both"/>
        <w:rPr>
          <w:rFonts w:eastAsia="Times New Roman" w:cs="Times New Roman"/>
          <w:sz w:val="24"/>
          <w:szCs w:val="20"/>
        </w:rPr>
      </w:pPr>
      <w:r w:rsidRPr="0037751C">
        <w:rPr>
          <w:rFonts w:eastAsia="Times New Roman" w:cs="Times New Roman"/>
          <w:noProof/>
          <w:sz w:val="24"/>
          <w:szCs w:val="20"/>
        </w:rPr>
        <w:drawing>
          <wp:inline distT="0" distB="0" distL="0" distR="0" wp14:anchorId="3BD553C0" wp14:editId="6BFCAF0A">
            <wp:extent cx="3619509" cy="4375150"/>
            <wp:effectExtent l="0" t="0" r="0" b="6350"/>
            <wp:docPr id="163556485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564859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30138" cy="4387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2B488" w14:textId="77777777" w:rsidR="00333517" w:rsidRDefault="00333517" w:rsidP="00BF721B">
      <w:pPr>
        <w:spacing w:line="360" w:lineRule="auto"/>
        <w:ind w:firstLine="851"/>
        <w:jc w:val="both"/>
        <w:rPr>
          <w:rFonts w:eastAsia="Times New Roman" w:cs="Times New Roman"/>
          <w:sz w:val="24"/>
          <w:szCs w:val="20"/>
        </w:rPr>
      </w:pPr>
    </w:p>
    <w:p w14:paraId="125E6C0E" w14:textId="2A04C6AB" w:rsidR="00BF721B" w:rsidRDefault="00BF721B" w:rsidP="00BF721B">
      <w:pPr>
        <w:spacing w:line="360" w:lineRule="auto"/>
        <w:ind w:firstLine="851"/>
        <w:jc w:val="both"/>
        <w:rPr>
          <w:rFonts w:eastAsia="Times New Roman" w:cs="Times New Roman"/>
          <w:sz w:val="24"/>
          <w:szCs w:val="20"/>
        </w:rPr>
      </w:pPr>
      <w:r w:rsidRPr="00BF721B">
        <w:rPr>
          <w:rFonts w:eastAsia="Times New Roman" w:cs="Times New Roman"/>
          <w:sz w:val="24"/>
          <w:szCs w:val="20"/>
        </w:rPr>
        <w:t xml:space="preserve">Wśród bezrobotnych do 25 roku życia, przeważały osoby pozostające bez pracy </w:t>
      </w:r>
      <w:r w:rsidR="00310ABC">
        <w:rPr>
          <w:rFonts w:eastAsia="Times New Roman" w:cs="Times New Roman"/>
          <w:sz w:val="24"/>
          <w:szCs w:val="20"/>
        </w:rPr>
        <w:br/>
      </w:r>
      <w:r w:rsidRPr="00BF721B">
        <w:rPr>
          <w:rFonts w:eastAsia="Times New Roman" w:cs="Times New Roman"/>
          <w:sz w:val="24"/>
          <w:szCs w:val="20"/>
        </w:rPr>
        <w:t>od 1 do 3 miesięcy (3</w:t>
      </w:r>
      <w:r w:rsidR="006153D5">
        <w:rPr>
          <w:rFonts w:eastAsia="Times New Roman" w:cs="Times New Roman"/>
          <w:sz w:val="24"/>
          <w:szCs w:val="20"/>
        </w:rPr>
        <w:t>6,2</w:t>
      </w:r>
      <w:r w:rsidRPr="00BF721B">
        <w:rPr>
          <w:rFonts w:eastAsia="Times New Roman" w:cs="Times New Roman"/>
          <w:sz w:val="24"/>
          <w:szCs w:val="20"/>
        </w:rPr>
        <w:t xml:space="preserve">% ogółu). W okresie dwunastu miesięcy, w tej populacji bezrobotnych, odnotowano wzrost udziału osób </w:t>
      </w:r>
      <w:r w:rsidRPr="00C27C34">
        <w:rPr>
          <w:rFonts w:eastAsia="Times New Roman" w:cs="Times New Roman"/>
          <w:sz w:val="24"/>
          <w:szCs w:val="20"/>
        </w:rPr>
        <w:t xml:space="preserve">pozostających bez pracy </w:t>
      </w:r>
      <w:r w:rsidR="00C27C34" w:rsidRPr="00C27C34">
        <w:rPr>
          <w:rFonts w:eastAsia="Times New Roman" w:cs="Times New Roman"/>
          <w:sz w:val="24"/>
          <w:szCs w:val="20"/>
        </w:rPr>
        <w:t xml:space="preserve">do 1 miesiąca </w:t>
      </w:r>
      <w:r w:rsidR="00C27C34" w:rsidRPr="00C27C34">
        <w:rPr>
          <w:rFonts w:eastAsia="Times New Roman" w:cs="Times New Roman"/>
          <w:sz w:val="24"/>
          <w:szCs w:val="20"/>
        </w:rPr>
        <w:br/>
        <w:t>i od 6 do 12 miesięcy</w:t>
      </w:r>
      <w:r w:rsidRPr="00C27C34">
        <w:rPr>
          <w:rFonts w:eastAsia="Times New Roman" w:cs="Times New Roman"/>
          <w:sz w:val="24"/>
          <w:szCs w:val="20"/>
        </w:rPr>
        <w:t>, co obrazuje poniższy wykres:</w:t>
      </w:r>
    </w:p>
    <w:p w14:paraId="5E1657DC" w14:textId="77777777" w:rsidR="0010505D" w:rsidRDefault="0010505D" w:rsidP="00BF721B">
      <w:pPr>
        <w:spacing w:line="360" w:lineRule="auto"/>
        <w:ind w:firstLine="851"/>
        <w:jc w:val="both"/>
        <w:rPr>
          <w:rFonts w:eastAsia="Times New Roman" w:cs="Times New Roman"/>
          <w:sz w:val="24"/>
          <w:szCs w:val="20"/>
        </w:rPr>
      </w:pPr>
    </w:p>
    <w:p w14:paraId="11F5BFD9" w14:textId="77777777" w:rsidR="0010505D" w:rsidRDefault="0010505D" w:rsidP="00BF721B">
      <w:pPr>
        <w:spacing w:line="360" w:lineRule="auto"/>
        <w:ind w:firstLine="851"/>
        <w:jc w:val="both"/>
        <w:rPr>
          <w:rFonts w:eastAsia="Times New Roman" w:cs="Times New Roman"/>
          <w:sz w:val="24"/>
          <w:szCs w:val="20"/>
        </w:rPr>
      </w:pPr>
    </w:p>
    <w:p w14:paraId="390B6009" w14:textId="77777777" w:rsidR="0010505D" w:rsidRDefault="0010505D" w:rsidP="00BF721B">
      <w:pPr>
        <w:spacing w:line="360" w:lineRule="auto"/>
        <w:ind w:firstLine="851"/>
        <w:jc w:val="both"/>
        <w:rPr>
          <w:rFonts w:eastAsia="Times New Roman" w:cs="Times New Roman"/>
          <w:sz w:val="24"/>
          <w:szCs w:val="20"/>
        </w:rPr>
      </w:pPr>
    </w:p>
    <w:p w14:paraId="5BAAFE8E" w14:textId="77777777" w:rsidR="0010505D" w:rsidRDefault="0010505D" w:rsidP="00BF721B">
      <w:pPr>
        <w:spacing w:line="360" w:lineRule="auto"/>
        <w:ind w:firstLine="851"/>
        <w:jc w:val="both"/>
        <w:rPr>
          <w:rFonts w:eastAsia="Times New Roman" w:cs="Times New Roman"/>
          <w:sz w:val="24"/>
          <w:szCs w:val="20"/>
        </w:rPr>
      </w:pPr>
    </w:p>
    <w:p w14:paraId="44B13E69" w14:textId="17B2384B" w:rsidR="0010505D" w:rsidRPr="00BF721B" w:rsidRDefault="0010505D" w:rsidP="0010505D">
      <w:pPr>
        <w:spacing w:line="360" w:lineRule="auto"/>
        <w:ind w:firstLine="426"/>
        <w:jc w:val="both"/>
        <w:rPr>
          <w:rFonts w:eastAsia="Times New Roman" w:cs="Times New Roman"/>
          <w:sz w:val="24"/>
          <w:szCs w:val="20"/>
        </w:rPr>
      </w:pPr>
      <w:r>
        <w:rPr>
          <w:noProof/>
        </w:rPr>
        <w:lastRenderedPageBreak/>
        <w:drawing>
          <wp:inline distT="0" distB="0" distL="0" distR="0" wp14:anchorId="2B265769" wp14:editId="2A13DD40">
            <wp:extent cx="5974080" cy="3177540"/>
            <wp:effectExtent l="0" t="0" r="7620" b="3810"/>
            <wp:docPr id="1462777173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107FAE85-BB95-34AC-1E22-068BC48D17D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4B641BAB" w14:textId="77777777" w:rsidR="00BF721B" w:rsidRPr="00BF721B" w:rsidRDefault="00BF721B" w:rsidP="00BF721B">
      <w:pPr>
        <w:spacing w:line="360" w:lineRule="auto"/>
        <w:ind w:firstLine="851"/>
        <w:jc w:val="both"/>
        <w:rPr>
          <w:rFonts w:eastAsia="Times New Roman" w:cs="Times New Roman"/>
          <w:sz w:val="16"/>
          <w:szCs w:val="16"/>
        </w:rPr>
      </w:pPr>
    </w:p>
    <w:p w14:paraId="0D85CA1F" w14:textId="6F9648C2" w:rsidR="00BF721B" w:rsidRPr="00BF721B" w:rsidRDefault="00BF721B" w:rsidP="00BF721B">
      <w:pPr>
        <w:tabs>
          <w:tab w:val="left" w:pos="2977"/>
        </w:tabs>
        <w:spacing w:line="360" w:lineRule="auto"/>
        <w:ind w:firstLine="851"/>
        <w:jc w:val="both"/>
        <w:rPr>
          <w:rFonts w:eastAsia="Times New Roman" w:cs="Times New Roman"/>
          <w:sz w:val="24"/>
          <w:szCs w:val="20"/>
        </w:rPr>
      </w:pPr>
      <w:r w:rsidRPr="00BF721B">
        <w:rPr>
          <w:rFonts w:eastAsia="Times New Roman" w:cs="Times New Roman"/>
          <w:sz w:val="24"/>
          <w:szCs w:val="20"/>
        </w:rPr>
        <w:t>Od stycznia do grudnia 202</w:t>
      </w:r>
      <w:r w:rsidR="009F5F52">
        <w:rPr>
          <w:rFonts w:eastAsia="Times New Roman" w:cs="Times New Roman"/>
          <w:sz w:val="24"/>
          <w:szCs w:val="20"/>
        </w:rPr>
        <w:t>4</w:t>
      </w:r>
      <w:r w:rsidRPr="00BF721B">
        <w:rPr>
          <w:rFonts w:eastAsia="Times New Roman" w:cs="Times New Roman"/>
          <w:sz w:val="24"/>
          <w:szCs w:val="20"/>
        </w:rPr>
        <w:t xml:space="preserve"> r. w powiatowych urzędach pracy zarejestrowało się </w:t>
      </w:r>
      <w:r w:rsidR="00E810C5">
        <w:rPr>
          <w:rFonts w:eastAsia="Times New Roman" w:cs="Times New Roman"/>
          <w:sz w:val="24"/>
          <w:szCs w:val="20"/>
        </w:rPr>
        <w:br/>
      </w:r>
      <w:r w:rsidR="00C9635D">
        <w:rPr>
          <w:rFonts w:eastAsia="Times New Roman" w:cs="Times New Roman"/>
          <w:sz w:val="24"/>
          <w:szCs w:val="20"/>
        </w:rPr>
        <w:t>7</w:t>
      </w:r>
      <w:r w:rsidRPr="00BF721B">
        <w:rPr>
          <w:rFonts w:eastAsia="Times New Roman" w:cs="Times New Roman"/>
          <w:sz w:val="24"/>
          <w:szCs w:val="20"/>
        </w:rPr>
        <w:t xml:space="preserve"> </w:t>
      </w:r>
      <w:r w:rsidR="00C9635D">
        <w:rPr>
          <w:rFonts w:eastAsia="Times New Roman" w:cs="Times New Roman"/>
          <w:sz w:val="24"/>
          <w:szCs w:val="20"/>
        </w:rPr>
        <w:t>168</w:t>
      </w:r>
      <w:r w:rsidRPr="00BF721B">
        <w:rPr>
          <w:rFonts w:eastAsia="Times New Roman" w:cs="Times New Roman"/>
          <w:sz w:val="24"/>
          <w:szCs w:val="20"/>
        </w:rPr>
        <w:t xml:space="preserve"> bezrobotnych do 25 roku życia, co stanowiło </w:t>
      </w:r>
      <w:r w:rsidR="00C9635D">
        <w:rPr>
          <w:rFonts w:eastAsia="Times New Roman" w:cs="Times New Roman"/>
          <w:sz w:val="24"/>
          <w:szCs w:val="20"/>
        </w:rPr>
        <w:t>20,1</w:t>
      </w:r>
      <w:r w:rsidRPr="00BF721B">
        <w:rPr>
          <w:rFonts w:eastAsia="Times New Roman" w:cs="Times New Roman"/>
          <w:sz w:val="24"/>
          <w:szCs w:val="20"/>
        </w:rPr>
        <w:t xml:space="preserve">% ogółu napływu do bezrobocia </w:t>
      </w:r>
      <w:r w:rsidRPr="00BF721B">
        <w:rPr>
          <w:rFonts w:eastAsia="Times New Roman" w:cs="Times New Roman"/>
          <w:sz w:val="24"/>
          <w:szCs w:val="20"/>
        </w:rPr>
        <w:br/>
        <w:t xml:space="preserve">w województwie. W tym samym okresie wyrejestrowano 6 </w:t>
      </w:r>
      <w:r w:rsidR="00C9635D">
        <w:rPr>
          <w:rFonts w:eastAsia="Times New Roman" w:cs="Times New Roman"/>
          <w:sz w:val="24"/>
          <w:szCs w:val="20"/>
        </w:rPr>
        <w:t>725</w:t>
      </w:r>
      <w:r w:rsidRPr="00BF721B">
        <w:rPr>
          <w:rFonts w:eastAsia="Times New Roman" w:cs="Times New Roman"/>
          <w:sz w:val="24"/>
          <w:szCs w:val="20"/>
        </w:rPr>
        <w:t xml:space="preserve"> osób bezrobotnych </w:t>
      </w:r>
      <w:r w:rsidR="00E810C5">
        <w:rPr>
          <w:rFonts w:eastAsia="Times New Roman" w:cs="Times New Roman"/>
          <w:sz w:val="24"/>
          <w:szCs w:val="20"/>
        </w:rPr>
        <w:br/>
      </w:r>
      <w:r w:rsidRPr="00BF721B">
        <w:rPr>
          <w:rFonts w:eastAsia="Times New Roman" w:cs="Times New Roman"/>
          <w:sz w:val="24"/>
          <w:szCs w:val="20"/>
        </w:rPr>
        <w:t>do 25 roku życia, co stanowiło 1</w:t>
      </w:r>
      <w:r w:rsidR="00C9635D">
        <w:rPr>
          <w:rFonts w:eastAsia="Times New Roman" w:cs="Times New Roman"/>
          <w:sz w:val="24"/>
          <w:szCs w:val="20"/>
        </w:rPr>
        <w:t>9,</w:t>
      </w:r>
      <w:r w:rsidR="00F33466">
        <w:rPr>
          <w:rFonts w:eastAsia="Times New Roman" w:cs="Times New Roman"/>
          <w:sz w:val="24"/>
          <w:szCs w:val="20"/>
        </w:rPr>
        <w:t>2</w:t>
      </w:r>
      <w:r w:rsidRPr="00BF721B">
        <w:rPr>
          <w:rFonts w:eastAsia="Times New Roman" w:cs="Times New Roman"/>
          <w:sz w:val="24"/>
          <w:szCs w:val="20"/>
        </w:rPr>
        <w:t>% ogółu odpływu bezrobotnych w województwie. Dodatkowo 30</w:t>
      </w:r>
      <w:r w:rsidR="00C9635D">
        <w:rPr>
          <w:rFonts w:eastAsia="Times New Roman" w:cs="Times New Roman"/>
          <w:sz w:val="24"/>
          <w:szCs w:val="20"/>
        </w:rPr>
        <w:t>1</w:t>
      </w:r>
      <w:r w:rsidRPr="00BF721B">
        <w:rPr>
          <w:rFonts w:eastAsia="Times New Roman" w:cs="Times New Roman"/>
          <w:sz w:val="24"/>
          <w:szCs w:val="20"/>
        </w:rPr>
        <w:t xml:space="preserve"> z nich utraciło status osoby będącej w szczególnej sytuacji na rynku pracy. Wśród wyrejestrowanych najwięcej było osób, które podjęły pracę – 3 </w:t>
      </w:r>
      <w:r w:rsidR="00C9635D">
        <w:rPr>
          <w:rFonts w:eastAsia="Times New Roman" w:cs="Times New Roman"/>
          <w:sz w:val="24"/>
          <w:szCs w:val="20"/>
        </w:rPr>
        <w:t>289</w:t>
      </w:r>
      <w:r w:rsidRPr="00BF721B">
        <w:rPr>
          <w:rFonts w:eastAsia="Times New Roman" w:cs="Times New Roman"/>
          <w:sz w:val="24"/>
          <w:szCs w:val="20"/>
        </w:rPr>
        <w:t xml:space="preserve"> (</w:t>
      </w:r>
      <w:r w:rsidR="00E92376" w:rsidRPr="00E92376">
        <w:rPr>
          <w:rFonts w:eastAsia="Times New Roman" w:cs="Times New Roman"/>
          <w:sz w:val="24"/>
          <w:szCs w:val="20"/>
        </w:rPr>
        <w:t>4</w:t>
      </w:r>
      <w:r w:rsidR="007E4299">
        <w:rPr>
          <w:rFonts w:eastAsia="Times New Roman" w:cs="Times New Roman"/>
          <w:sz w:val="24"/>
          <w:szCs w:val="20"/>
        </w:rPr>
        <w:t>8</w:t>
      </w:r>
      <w:r w:rsidR="00C9635D" w:rsidRPr="00E92376">
        <w:rPr>
          <w:rFonts w:eastAsia="Times New Roman" w:cs="Times New Roman"/>
          <w:sz w:val="24"/>
          <w:szCs w:val="20"/>
        </w:rPr>
        <w:t>,</w:t>
      </w:r>
      <w:r w:rsidR="00E92376" w:rsidRPr="00E92376">
        <w:rPr>
          <w:rFonts w:eastAsia="Times New Roman" w:cs="Times New Roman"/>
          <w:sz w:val="24"/>
          <w:szCs w:val="20"/>
        </w:rPr>
        <w:t>9</w:t>
      </w:r>
      <w:r w:rsidRPr="00BF721B">
        <w:rPr>
          <w:rFonts w:eastAsia="Times New Roman" w:cs="Times New Roman"/>
          <w:sz w:val="24"/>
          <w:szCs w:val="20"/>
        </w:rPr>
        <w:t>% ogółu).</w:t>
      </w:r>
    </w:p>
    <w:p w14:paraId="60A7C36D" w14:textId="77777777" w:rsidR="00BF721B" w:rsidRPr="00BF721B" w:rsidRDefault="00BF721B" w:rsidP="00BF721B">
      <w:pPr>
        <w:spacing w:line="360" w:lineRule="auto"/>
        <w:ind w:firstLine="851"/>
        <w:jc w:val="both"/>
        <w:rPr>
          <w:rFonts w:eastAsia="Times New Roman" w:cs="Times New Roman"/>
          <w:sz w:val="24"/>
          <w:szCs w:val="20"/>
        </w:rPr>
      </w:pPr>
    </w:p>
    <w:p w14:paraId="1F012755" w14:textId="77777777" w:rsidR="00BF721B" w:rsidRDefault="00BF721B" w:rsidP="00BF721B">
      <w:pPr>
        <w:spacing w:line="360" w:lineRule="auto"/>
        <w:ind w:firstLine="851"/>
        <w:jc w:val="both"/>
        <w:rPr>
          <w:rFonts w:eastAsia="Times New Roman" w:cs="Times New Roman"/>
          <w:b/>
          <w:sz w:val="24"/>
          <w:szCs w:val="20"/>
          <w:u w:val="single"/>
        </w:rPr>
      </w:pPr>
      <w:r w:rsidRPr="00BF721B">
        <w:rPr>
          <w:rFonts w:eastAsia="Times New Roman" w:cs="Times New Roman"/>
          <w:b/>
          <w:sz w:val="24"/>
          <w:szCs w:val="20"/>
          <w:u w:val="single"/>
        </w:rPr>
        <w:t>2.2. Długotrwale bezrobotni</w:t>
      </w:r>
      <w:r w:rsidRPr="00BF721B">
        <w:rPr>
          <w:rFonts w:eastAsia="Times New Roman" w:cs="Times New Roman"/>
          <w:b/>
          <w:sz w:val="24"/>
          <w:szCs w:val="20"/>
          <w:u w:val="single"/>
          <w:vertAlign w:val="superscript"/>
        </w:rPr>
        <w:footnoteReference w:id="3"/>
      </w:r>
    </w:p>
    <w:p w14:paraId="0A4EAF97" w14:textId="73723C40" w:rsidR="00BF721B" w:rsidRPr="00BF721B" w:rsidRDefault="00BF721B" w:rsidP="00BF721B">
      <w:pPr>
        <w:spacing w:line="360" w:lineRule="auto"/>
        <w:ind w:firstLine="851"/>
        <w:jc w:val="both"/>
        <w:rPr>
          <w:rFonts w:eastAsia="Times New Roman" w:cs="Times New Roman"/>
          <w:sz w:val="24"/>
          <w:szCs w:val="20"/>
        </w:rPr>
      </w:pPr>
      <w:r w:rsidRPr="00BF721B">
        <w:rPr>
          <w:rFonts w:eastAsia="Times New Roman" w:cs="Times New Roman"/>
          <w:sz w:val="24"/>
          <w:szCs w:val="20"/>
        </w:rPr>
        <w:t>Na koniec grudnia 202</w:t>
      </w:r>
      <w:r w:rsidR="00A20092">
        <w:rPr>
          <w:rFonts w:eastAsia="Times New Roman" w:cs="Times New Roman"/>
          <w:sz w:val="24"/>
          <w:szCs w:val="20"/>
        </w:rPr>
        <w:t>4</w:t>
      </w:r>
      <w:r w:rsidRPr="00BF721B">
        <w:rPr>
          <w:rFonts w:eastAsia="Times New Roman" w:cs="Times New Roman"/>
          <w:sz w:val="24"/>
          <w:szCs w:val="20"/>
        </w:rPr>
        <w:t xml:space="preserve"> r., w województwie lubuskim, odnotowano </w:t>
      </w:r>
      <w:r w:rsidR="00A20092">
        <w:rPr>
          <w:rFonts w:eastAsia="Times New Roman" w:cs="Times New Roman"/>
          <w:sz w:val="24"/>
          <w:szCs w:val="20"/>
        </w:rPr>
        <w:t>5</w:t>
      </w:r>
      <w:r w:rsidRPr="00BF721B">
        <w:rPr>
          <w:rFonts w:eastAsia="Times New Roman" w:cs="Times New Roman"/>
          <w:sz w:val="24"/>
          <w:szCs w:val="20"/>
        </w:rPr>
        <w:t xml:space="preserve"> </w:t>
      </w:r>
      <w:r w:rsidR="00A20092">
        <w:rPr>
          <w:rFonts w:eastAsia="Times New Roman" w:cs="Times New Roman"/>
          <w:sz w:val="24"/>
          <w:szCs w:val="20"/>
        </w:rPr>
        <w:t>955</w:t>
      </w:r>
      <w:r w:rsidRPr="00BF721B">
        <w:rPr>
          <w:rFonts w:eastAsia="Times New Roman" w:cs="Times New Roman"/>
          <w:sz w:val="24"/>
          <w:szCs w:val="20"/>
        </w:rPr>
        <w:t xml:space="preserve"> osób długotrwale bezrobotnych, co stanowiło </w:t>
      </w:r>
      <w:r w:rsidR="00A20092">
        <w:rPr>
          <w:rFonts w:eastAsia="Times New Roman" w:cs="Times New Roman"/>
          <w:sz w:val="24"/>
          <w:szCs w:val="20"/>
        </w:rPr>
        <w:t>37,4</w:t>
      </w:r>
      <w:r w:rsidRPr="00BF721B">
        <w:rPr>
          <w:rFonts w:eastAsia="Times New Roman" w:cs="Times New Roman"/>
          <w:sz w:val="24"/>
          <w:szCs w:val="20"/>
        </w:rPr>
        <w:t xml:space="preserve">% ogółu bezrobotnych. W stosunku </w:t>
      </w:r>
      <w:r w:rsidR="00A20092">
        <w:rPr>
          <w:rFonts w:eastAsia="Times New Roman" w:cs="Times New Roman"/>
          <w:sz w:val="24"/>
          <w:szCs w:val="20"/>
        </w:rPr>
        <w:br/>
      </w:r>
      <w:r w:rsidRPr="00BF721B">
        <w:rPr>
          <w:rFonts w:eastAsia="Times New Roman" w:cs="Times New Roman"/>
          <w:sz w:val="24"/>
          <w:szCs w:val="20"/>
        </w:rPr>
        <w:t>do grudnia 202</w:t>
      </w:r>
      <w:r w:rsidR="00A20092">
        <w:rPr>
          <w:rFonts w:eastAsia="Times New Roman" w:cs="Times New Roman"/>
          <w:sz w:val="24"/>
          <w:szCs w:val="20"/>
        </w:rPr>
        <w:t>3</w:t>
      </w:r>
      <w:r w:rsidRPr="00BF721B">
        <w:rPr>
          <w:rFonts w:eastAsia="Times New Roman" w:cs="Times New Roman"/>
          <w:sz w:val="24"/>
          <w:szCs w:val="20"/>
        </w:rPr>
        <w:t xml:space="preserve"> r. liczba osób długotrwale bezrobotnych z</w:t>
      </w:r>
      <w:r w:rsidR="00A20092">
        <w:rPr>
          <w:rFonts w:eastAsia="Times New Roman" w:cs="Times New Roman"/>
          <w:sz w:val="24"/>
          <w:szCs w:val="20"/>
        </w:rPr>
        <w:t>większy</w:t>
      </w:r>
      <w:r w:rsidRPr="00BF721B">
        <w:rPr>
          <w:rFonts w:eastAsia="Times New Roman" w:cs="Times New Roman"/>
          <w:sz w:val="24"/>
          <w:szCs w:val="20"/>
        </w:rPr>
        <w:t xml:space="preserve">ła się o </w:t>
      </w:r>
      <w:r w:rsidR="00A20092">
        <w:rPr>
          <w:rFonts w:eastAsia="Times New Roman" w:cs="Times New Roman"/>
          <w:sz w:val="24"/>
          <w:szCs w:val="20"/>
        </w:rPr>
        <w:t>159</w:t>
      </w:r>
      <w:r w:rsidRPr="00BF721B">
        <w:rPr>
          <w:rFonts w:eastAsia="Times New Roman" w:cs="Times New Roman"/>
          <w:sz w:val="24"/>
          <w:szCs w:val="20"/>
        </w:rPr>
        <w:t xml:space="preserve"> osób, a ich udział w ogólnej liczbie bezrobotnych zmniejszył się </w:t>
      </w:r>
      <w:r w:rsidRPr="00E92376">
        <w:rPr>
          <w:rFonts w:eastAsia="Times New Roman" w:cs="Times New Roman"/>
          <w:sz w:val="24"/>
          <w:szCs w:val="20"/>
        </w:rPr>
        <w:t xml:space="preserve">o </w:t>
      </w:r>
      <w:r w:rsidR="00A20092" w:rsidRPr="00E92376">
        <w:rPr>
          <w:rFonts w:eastAsia="Times New Roman" w:cs="Times New Roman"/>
          <w:sz w:val="24"/>
          <w:szCs w:val="20"/>
        </w:rPr>
        <w:t>0,3</w:t>
      </w:r>
      <w:r w:rsidRPr="00E92376">
        <w:rPr>
          <w:rFonts w:eastAsia="Times New Roman" w:cs="Times New Roman"/>
          <w:sz w:val="24"/>
          <w:szCs w:val="20"/>
        </w:rPr>
        <w:t xml:space="preserve"> </w:t>
      </w:r>
      <w:r w:rsidRPr="00BF721B">
        <w:rPr>
          <w:rFonts w:eastAsia="Times New Roman" w:cs="Times New Roman"/>
          <w:sz w:val="24"/>
          <w:szCs w:val="20"/>
        </w:rPr>
        <w:t>punktu procentowego.</w:t>
      </w:r>
      <w:r w:rsidRPr="00BF721B">
        <w:rPr>
          <w:rFonts w:eastAsia="Times New Roman" w:cs="Times New Roman"/>
          <w:sz w:val="24"/>
          <w:szCs w:val="20"/>
        </w:rPr>
        <w:br/>
        <w:t>W okresie grudzień 202</w:t>
      </w:r>
      <w:r w:rsidR="00A20092">
        <w:rPr>
          <w:rFonts w:eastAsia="Times New Roman" w:cs="Times New Roman"/>
          <w:sz w:val="24"/>
          <w:szCs w:val="20"/>
        </w:rPr>
        <w:t>3</w:t>
      </w:r>
      <w:r w:rsidRPr="00BF721B">
        <w:rPr>
          <w:rFonts w:eastAsia="Times New Roman" w:cs="Times New Roman"/>
          <w:sz w:val="24"/>
          <w:szCs w:val="20"/>
        </w:rPr>
        <w:t xml:space="preserve"> – grudzień 202</w:t>
      </w:r>
      <w:r w:rsidR="00A20092">
        <w:rPr>
          <w:rFonts w:eastAsia="Times New Roman" w:cs="Times New Roman"/>
          <w:sz w:val="24"/>
          <w:szCs w:val="20"/>
        </w:rPr>
        <w:t>4</w:t>
      </w:r>
      <w:r w:rsidRPr="00BF721B">
        <w:rPr>
          <w:rFonts w:eastAsia="Times New Roman" w:cs="Times New Roman"/>
          <w:sz w:val="24"/>
          <w:szCs w:val="20"/>
        </w:rPr>
        <w:t xml:space="preserve"> r. liczba osób długotrwale bezrobotnych z</w:t>
      </w:r>
      <w:r w:rsidR="00BF3CA5">
        <w:rPr>
          <w:rFonts w:eastAsia="Times New Roman" w:cs="Times New Roman"/>
          <w:sz w:val="24"/>
          <w:szCs w:val="20"/>
        </w:rPr>
        <w:t>większ</w:t>
      </w:r>
      <w:r w:rsidRPr="00BF721B">
        <w:rPr>
          <w:rFonts w:eastAsia="Times New Roman" w:cs="Times New Roman"/>
          <w:sz w:val="24"/>
          <w:szCs w:val="20"/>
        </w:rPr>
        <w:t xml:space="preserve">yła się o </w:t>
      </w:r>
      <w:r w:rsidR="00BF3CA5" w:rsidRPr="00E92376">
        <w:rPr>
          <w:rFonts w:eastAsia="Times New Roman" w:cs="Times New Roman"/>
          <w:sz w:val="24"/>
          <w:szCs w:val="20"/>
        </w:rPr>
        <w:t>2,7</w:t>
      </w:r>
      <w:r w:rsidRPr="00BF721B">
        <w:rPr>
          <w:rFonts w:eastAsia="Times New Roman" w:cs="Times New Roman"/>
          <w:sz w:val="24"/>
          <w:szCs w:val="20"/>
        </w:rPr>
        <w:t xml:space="preserve">%, podczas gdy w analogicznym okresie liczba bezrobotnych ogółem </w:t>
      </w:r>
      <w:r w:rsidR="00352ECA">
        <w:rPr>
          <w:rFonts w:eastAsia="Times New Roman" w:cs="Times New Roman"/>
          <w:sz w:val="24"/>
          <w:szCs w:val="20"/>
        </w:rPr>
        <w:t>zwiększyła</w:t>
      </w:r>
      <w:r w:rsidRPr="00BF721B">
        <w:rPr>
          <w:rFonts w:eastAsia="Times New Roman" w:cs="Times New Roman"/>
          <w:sz w:val="24"/>
          <w:szCs w:val="20"/>
        </w:rPr>
        <w:t xml:space="preserve"> się </w:t>
      </w:r>
      <w:r w:rsidRPr="00E92376">
        <w:rPr>
          <w:rFonts w:eastAsia="Times New Roman" w:cs="Times New Roman"/>
          <w:sz w:val="24"/>
          <w:szCs w:val="20"/>
        </w:rPr>
        <w:t xml:space="preserve">o </w:t>
      </w:r>
      <w:r w:rsidR="00BF3CA5" w:rsidRPr="00E92376">
        <w:rPr>
          <w:rFonts w:eastAsia="Times New Roman" w:cs="Times New Roman"/>
          <w:sz w:val="24"/>
          <w:szCs w:val="20"/>
        </w:rPr>
        <w:t>3</w:t>
      </w:r>
      <w:r w:rsidRPr="00E92376">
        <w:rPr>
          <w:rFonts w:eastAsia="Times New Roman" w:cs="Times New Roman"/>
          <w:sz w:val="24"/>
          <w:szCs w:val="20"/>
        </w:rPr>
        <w:t>,</w:t>
      </w:r>
      <w:r w:rsidR="00352ECA">
        <w:rPr>
          <w:rFonts w:eastAsia="Times New Roman" w:cs="Times New Roman"/>
          <w:sz w:val="24"/>
          <w:szCs w:val="20"/>
        </w:rPr>
        <w:t>6</w:t>
      </w:r>
      <w:r w:rsidRPr="00BF721B">
        <w:rPr>
          <w:rFonts w:eastAsia="Times New Roman" w:cs="Times New Roman"/>
          <w:sz w:val="24"/>
          <w:szCs w:val="20"/>
        </w:rPr>
        <w:t>%.</w:t>
      </w:r>
    </w:p>
    <w:p w14:paraId="07B2E0D1" w14:textId="267265DD" w:rsidR="00BF721B" w:rsidRDefault="00BF721B" w:rsidP="00BF721B">
      <w:pPr>
        <w:spacing w:line="360" w:lineRule="auto"/>
        <w:ind w:firstLine="851"/>
        <w:jc w:val="both"/>
        <w:rPr>
          <w:rFonts w:eastAsia="Times New Roman" w:cs="Times New Roman"/>
          <w:sz w:val="24"/>
          <w:szCs w:val="20"/>
        </w:rPr>
      </w:pPr>
      <w:r w:rsidRPr="00BF721B">
        <w:rPr>
          <w:rFonts w:eastAsia="Times New Roman" w:cs="Times New Roman"/>
          <w:sz w:val="24"/>
          <w:szCs w:val="20"/>
        </w:rPr>
        <w:lastRenderedPageBreak/>
        <w:t>W poszczególnych powiatach liczbę zarejestrowanych długotrwale bezrobotnych przedstawia poniższa mapa (stan na 31 grudnia 202</w:t>
      </w:r>
      <w:r w:rsidR="00BF3CA5">
        <w:rPr>
          <w:rFonts w:eastAsia="Times New Roman" w:cs="Times New Roman"/>
          <w:sz w:val="24"/>
          <w:szCs w:val="20"/>
        </w:rPr>
        <w:t>4</w:t>
      </w:r>
      <w:r w:rsidRPr="00BF721B">
        <w:rPr>
          <w:rFonts w:eastAsia="Times New Roman" w:cs="Times New Roman"/>
          <w:sz w:val="24"/>
          <w:szCs w:val="20"/>
        </w:rPr>
        <w:t xml:space="preserve"> r.):</w:t>
      </w:r>
    </w:p>
    <w:p w14:paraId="746764CD" w14:textId="1E55AE8F" w:rsidR="00BF721B" w:rsidRPr="00BF721B" w:rsidRDefault="00521DF0" w:rsidP="00BF721B">
      <w:pPr>
        <w:spacing w:line="360" w:lineRule="auto"/>
        <w:ind w:firstLine="851"/>
        <w:jc w:val="both"/>
        <w:rPr>
          <w:rFonts w:eastAsia="Times New Roman" w:cs="Times New Roman"/>
          <w:sz w:val="24"/>
          <w:szCs w:val="20"/>
        </w:rPr>
      </w:pPr>
      <w:r w:rsidRPr="00521DF0">
        <w:rPr>
          <w:rFonts w:eastAsia="Times New Roman" w:cs="Times New Roman"/>
          <w:noProof/>
          <w:sz w:val="24"/>
          <w:szCs w:val="20"/>
        </w:rPr>
        <w:drawing>
          <wp:inline distT="0" distB="0" distL="0" distR="0" wp14:anchorId="581671CC" wp14:editId="75C96EE4">
            <wp:extent cx="3835400" cy="4620281"/>
            <wp:effectExtent l="0" t="0" r="0" b="8890"/>
            <wp:docPr id="94879849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798498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41169" cy="4627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5E6C5" w14:textId="096FC546" w:rsidR="00BF721B" w:rsidRPr="00BF721B" w:rsidRDefault="00BF721B" w:rsidP="00BF721B">
      <w:pPr>
        <w:spacing w:line="360" w:lineRule="auto"/>
        <w:ind w:firstLine="851"/>
        <w:jc w:val="both"/>
        <w:rPr>
          <w:rFonts w:eastAsia="Times New Roman" w:cs="Times New Roman"/>
          <w:sz w:val="24"/>
          <w:szCs w:val="20"/>
        </w:rPr>
      </w:pPr>
      <w:r w:rsidRPr="00BF721B">
        <w:rPr>
          <w:rFonts w:eastAsia="Times New Roman" w:cs="Times New Roman"/>
          <w:sz w:val="24"/>
          <w:szCs w:val="20"/>
        </w:rPr>
        <w:t>Prawo do zasiłku posiadało 2</w:t>
      </w:r>
      <w:r w:rsidR="00BF3CA5">
        <w:rPr>
          <w:rFonts w:eastAsia="Times New Roman" w:cs="Times New Roman"/>
          <w:sz w:val="24"/>
          <w:szCs w:val="20"/>
        </w:rPr>
        <w:t>9</w:t>
      </w:r>
      <w:r w:rsidRPr="00BF721B">
        <w:rPr>
          <w:rFonts w:eastAsia="Times New Roman" w:cs="Times New Roman"/>
          <w:sz w:val="24"/>
          <w:szCs w:val="20"/>
        </w:rPr>
        <w:t xml:space="preserve"> osób, co stanowiło </w:t>
      </w:r>
      <w:r w:rsidR="00283C87">
        <w:rPr>
          <w:rFonts w:eastAsia="Times New Roman" w:cs="Times New Roman"/>
          <w:sz w:val="24"/>
          <w:szCs w:val="20"/>
        </w:rPr>
        <w:t>0,</w:t>
      </w:r>
      <w:r w:rsidR="00BF3CA5">
        <w:rPr>
          <w:rFonts w:eastAsia="Times New Roman" w:cs="Times New Roman"/>
          <w:sz w:val="24"/>
          <w:szCs w:val="20"/>
        </w:rPr>
        <w:t>5</w:t>
      </w:r>
      <w:r w:rsidRPr="00BF721B">
        <w:rPr>
          <w:rFonts w:eastAsia="Times New Roman" w:cs="Times New Roman"/>
          <w:sz w:val="24"/>
          <w:szCs w:val="20"/>
        </w:rPr>
        <w:t xml:space="preserve">% tej kategorii bezrobotnych. Większość długotrwale bezrobotnych to kobiety – 3 </w:t>
      </w:r>
      <w:r w:rsidR="00BF3CA5">
        <w:rPr>
          <w:rFonts w:eastAsia="Times New Roman" w:cs="Times New Roman"/>
          <w:sz w:val="24"/>
          <w:szCs w:val="20"/>
        </w:rPr>
        <w:t>386</w:t>
      </w:r>
      <w:r w:rsidRPr="00BF721B">
        <w:rPr>
          <w:rFonts w:eastAsia="Times New Roman" w:cs="Times New Roman"/>
          <w:sz w:val="24"/>
          <w:szCs w:val="20"/>
        </w:rPr>
        <w:t xml:space="preserve"> osób, stanowiąc 5</w:t>
      </w:r>
      <w:r w:rsidR="00BF3CA5">
        <w:rPr>
          <w:rFonts w:eastAsia="Times New Roman" w:cs="Times New Roman"/>
          <w:sz w:val="24"/>
          <w:szCs w:val="20"/>
        </w:rPr>
        <w:t>6</w:t>
      </w:r>
      <w:r w:rsidRPr="00BF721B">
        <w:rPr>
          <w:rFonts w:eastAsia="Times New Roman" w:cs="Times New Roman"/>
          <w:sz w:val="24"/>
          <w:szCs w:val="20"/>
        </w:rPr>
        <w:t>,</w:t>
      </w:r>
      <w:r w:rsidR="00BF3CA5">
        <w:rPr>
          <w:rFonts w:eastAsia="Times New Roman" w:cs="Times New Roman"/>
          <w:sz w:val="24"/>
          <w:szCs w:val="20"/>
        </w:rPr>
        <w:t>9</w:t>
      </w:r>
      <w:r w:rsidRPr="00BF721B">
        <w:rPr>
          <w:rFonts w:eastAsia="Times New Roman" w:cs="Times New Roman"/>
          <w:sz w:val="24"/>
          <w:szCs w:val="20"/>
        </w:rPr>
        <w:t>% ogółu długotrwale bezrobotnych.</w:t>
      </w:r>
    </w:p>
    <w:p w14:paraId="30F2ECBB" w14:textId="26E1197B" w:rsidR="00BF721B" w:rsidRDefault="00BF721B" w:rsidP="00BF721B">
      <w:pPr>
        <w:spacing w:line="360" w:lineRule="auto"/>
        <w:ind w:firstLine="851"/>
        <w:jc w:val="both"/>
        <w:rPr>
          <w:rFonts w:eastAsia="Times New Roman" w:cs="Times New Roman"/>
          <w:sz w:val="24"/>
          <w:szCs w:val="20"/>
        </w:rPr>
      </w:pPr>
      <w:r w:rsidRPr="00BF721B">
        <w:rPr>
          <w:rFonts w:eastAsia="Times New Roman" w:cs="Times New Roman"/>
          <w:sz w:val="24"/>
          <w:szCs w:val="20"/>
        </w:rPr>
        <w:t>Pod względem czasu pozostawania bez pracy, na koniec grudnia 202</w:t>
      </w:r>
      <w:r w:rsidR="00BF3CA5">
        <w:rPr>
          <w:rFonts w:eastAsia="Times New Roman" w:cs="Times New Roman"/>
          <w:sz w:val="24"/>
          <w:szCs w:val="20"/>
        </w:rPr>
        <w:t>4</w:t>
      </w:r>
      <w:r w:rsidRPr="00BF721B">
        <w:rPr>
          <w:rFonts w:eastAsia="Times New Roman" w:cs="Times New Roman"/>
          <w:sz w:val="24"/>
          <w:szCs w:val="20"/>
        </w:rPr>
        <w:t xml:space="preserve"> r., dominowali bezrobotni pozostający bez pracy </w:t>
      </w:r>
      <w:r w:rsidR="00BF3CA5">
        <w:rPr>
          <w:rFonts w:eastAsia="Times New Roman" w:cs="Times New Roman"/>
          <w:sz w:val="24"/>
          <w:szCs w:val="20"/>
        </w:rPr>
        <w:t>przez okres 12-</w:t>
      </w:r>
      <w:r w:rsidRPr="00BF721B">
        <w:rPr>
          <w:rFonts w:eastAsia="Times New Roman" w:cs="Times New Roman"/>
          <w:sz w:val="24"/>
          <w:szCs w:val="20"/>
        </w:rPr>
        <w:t xml:space="preserve"> 24 miesięcy (</w:t>
      </w:r>
      <w:r w:rsidR="00BF3CA5">
        <w:rPr>
          <w:rFonts w:eastAsia="Times New Roman" w:cs="Times New Roman"/>
          <w:sz w:val="24"/>
          <w:szCs w:val="20"/>
        </w:rPr>
        <w:t>36,2</w:t>
      </w:r>
      <w:r w:rsidRPr="00BF721B">
        <w:rPr>
          <w:rFonts w:eastAsia="Times New Roman" w:cs="Times New Roman"/>
          <w:sz w:val="24"/>
          <w:szCs w:val="20"/>
        </w:rPr>
        <w:t xml:space="preserve">% ogółu). </w:t>
      </w:r>
      <w:r w:rsidRPr="00BF721B">
        <w:rPr>
          <w:rFonts w:eastAsia="Times New Roman" w:cs="Times New Roman"/>
          <w:sz w:val="24"/>
          <w:szCs w:val="20"/>
        </w:rPr>
        <w:br/>
        <w:t xml:space="preserve">W okresie dwunastu miesięcy odnotowano wzrost udziału osób długotrwale bezrobotnych pozostających bez pracy w okresie </w:t>
      </w:r>
      <w:r w:rsidR="00044244">
        <w:rPr>
          <w:rFonts w:eastAsia="Times New Roman" w:cs="Times New Roman"/>
          <w:sz w:val="24"/>
          <w:szCs w:val="20"/>
        </w:rPr>
        <w:t>do 1 miesiąca, od 1 do 3 miesięcy</w:t>
      </w:r>
      <w:r w:rsidR="00283C87">
        <w:rPr>
          <w:rFonts w:eastAsia="Times New Roman" w:cs="Times New Roman"/>
          <w:sz w:val="24"/>
          <w:szCs w:val="20"/>
        </w:rPr>
        <w:t xml:space="preserve"> </w:t>
      </w:r>
      <w:r w:rsidR="00044244">
        <w:rPr>
          <w:rFonts w:eastAsia="Times New Roman" w:cs="Times New Roman"/>
          <w:sz w:val="24"/>
          <w:szCs w:val="20"/>
        </w:rPr>
        <w:t xml:space="preserve">oraz </w:t>
      </w:r>
      <w:r w:rsidR="00A94BEE">
        <w:rPr>
          <w:rFonts w:eastAsia="Times New Roman" w:cs="Times New Roman"/>
          <w:sz w:val="24"/>
          <w:szCs w:val="20"/>
        </w:rPr>
        <w:br/>
      </w:r>
      <w:r w:rsidRPr="00BF721B">
        <w:rPr>
          <w:rFonts w:eastAsia="Times New Roman" w:cs="Times New Roman"/>
          <w:sz w:val="24"/>
          <w:szCs w:val="20"/>
        </w:rPr>
        <w:t xml:space="preserve">od </w:t>
      </w:r>
      <w:r w:rsidR="00044244">
        <w:rPr>
          <w:rFonts w:eastAsia="Times New Roman" w:cs="Times New Roman"/>
          <w:sz w:val="24"/>
          <w:szCs w:val="20"/>
        </w:rPr>
        <w:t>12</w:t>
      </w:r>
      <w:r w:rsidRPr="00BF721B">
        <w:rPr>
          <w:rFonts w:eastAsia="Times New Roman" w:cs="Times New Roman"/>
          <w:sz w:val="24"/>
          <w:szCs w:val="20"/>
        </w:rPr>
        <w:t xml:space="preserve"> do 24 miesięcy</w:t>
      </w:r>
      <w:r w:rsidR="00044244">
        <w:rPr>
          <w:rFonts w:eastAsia="Times New Roman" w:cs="Times New Roman"/>
          <w:sz w:val="24"/>
          <w:szCs w:val="20"/>
        </w:rPr>
        <w:t>.</w:t>
      </w:r>
      <w:r w:rsidR="00C70236">
        <w:rPr>
          <w:rFonts w:eastAsia="Times New Roman" w:cs="Times New Roman"/>
          <w:sz w:val="24"/>
          <w:szCs w:val="20"/>
        </w:rPr>
        <w:t xml:space="preserve"> </w:t>
      </w:r>
      <w:r w:rsidR="00044244">
        <w:rPr>
          <w:rFonts w:eastAsia="Times New Roman" w:cs="Times New Roman"/>
          <w:sz w:val="24"/>
          <w:szCs w:val="20"/>
        </w:rPr>
        <w:t>Spadek długotrwale bezrobotnych nastąpił w kategoriach pozostających bez pracy w okresie od 3 do 6 miesięcy</w:t>
      </w:r>
      <w:r w:rsidR="00283C87">
        <w:rPr>
          <w:rFonts w:eastAsia="Times New Roman" w:cs="Times New Roman"/>
          <w:sz w:val="24"/>
          <w:szCs w:val="20"/>
        </w:rPr>
        <w:t>, od 6 do 12 miesięcy</w:t>
      </w:r>
      <w:r w:rsidR="00044244">
        <w:rPr>
          <w:rFonts w:eastAsia="Times New Roman" w:cs="Times New Roman"/>
          <w:sz w:val="24"/>
          <w:szCs w:val="20"/>
        </w:rPr>
        <w:t xml:space="preserve"> oraz powyżej 24 miesięcy</w:t>
      </w:r>
      <w:r w:rsidRPr="00BF721B">
        <w:rPr>
          <w:rFonts w:eastAsia="Times New Roman" w:cs="Times New Roman"/>
          <w:sz w:val="24"/>
          <w:szCs w:val="20"/>
        </w:rPr>
        <w:t xml:space="preserve">, co </w:t>
      </w:r>
      <w:r w:rsidRPr="00EA4F1D">
        <w:rPr>
          <w:rFonts w:eastAsia="Times New Roman" w:cs="Times New Roman"/>
          <w:sz w:val="24"/>
          <w:szCs w:val="20"/>
        </w:rPr>
        <w:t>obrazuje wykres:</w:t>
      </w:r>
    </w:p>
    <w:p w14:paraId="7270A19D" w14:textId="77777777" w:rsidR="00BF721B" w:rsidRPr="00BF721B" w:rsidRDefault="00BF721B" w:rsidP="00BF721B">
      <w:pPr>
        <w:spacing w:line="360" w:lineRule="auto"/>
        <w:ind w:firstLine="851"/>
        <w:jc w:val="both"/>
        <w:rPr>
          <w:rFonts w:eastAsia="Times New Roman" w:cs="Times New Roman"/>
          <w:sz w:val="24"/>
          <w:szCs w:val="20"/>
        </w:rPr>
      </w:pPr>
    </w:p>
    <w:p w14:paraId="65F50283" w14:textId="4E4BBEB6" w:rsidR="00BF721B" w:rsidRPr="00BF721B" w:rsidRDefault="00BF721B" w:rsidP="00BF721B">
      <w:pPr>
        <w:spacing w:line="360" w:lineRule="auto"/>
        <w:jc w:val="both"/>
        <w:rPr>
          <w:rFonts w:eastAsia="Times New Roman" w:cs="Times New Roman"/>
          <w:sz w:val="24"/>
          <w:szCs w:val="20"/>
        </w:rPr>
      </w:pPr>
    </w:p>
    <w:p w14:paraId="5E05F8C2" w14:textId="6EF26CE0" w:rsidR="00A94BEE" w:rsidRDefault="00640485" w:rsidP="00640485">
      <w:pPr>
        <w:spacing w:line="360" w:lineRule="auto"/>
        <w:ind w:firstLine="142"/>
        <w:jc w:val="both"/>
        <w:rPr>
          <w:rFonts w:eastAsia="Times New Roman" w:cs="Times New Roman"/>
          <w:sz w:val="24"/>
          <w:szCs w:val="20"/>
        </w:rPr>
      </w:pPr>
      <w:r>
        <w:rPr>
          <w:noProof/>
        </w:rPr>
        <w:lastRenderedPageBreak/>
        <w:drawing>
          <wp:inline distT="0" distB="0" distL="0" distR="0" wp14:anchorId="6547B7B2" wp14:editId="408BD71C">
            <wp:extent cx="5951220" cy="3040380"/>
            <wp:effectExtent l="0" t="0" r="11430" b="7620"/>
            <wp:docPr id="1473080970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3E4073C3-A04A-779C-EE81-F2ADAE3115C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39856649" w14:textId="477491B0" w:rsidR="00BF721B" w:rsidRPr="00BF721B" w:rsidRDefault="00BF721B" w:rsidP="00BF721B">
      <w:pPr>
        <w:spacing w:line="360" w:lineRule="auto"/>
        <w:ind w:firstLine="851"/>
        <w:jc w:val="both"/>
        <w:rPr>
          <w:rFonts w:eastAsia="Times New Roman" w:cs="Times New Roman"/>
          <w:sz w:val="24"/>
          <w:szCs w:val="20"/>
        </w:rPr>
      </w:pPr>
      <w:r w:rsidRPr="00BF721B">
        <w:rPr>
          <w:rFonts w:eastAsia="Times New Roman" w:cs="Times New Roman"/>
          <w:sz w:val="24"/>
          <w:szCs w:val="20"/>
        </w:rPr>
        <w:t>Na koniec grudnia 202</w:t>
      </w:r>
      <w:r w:rsidR="002A187A">
        <w:rPr>
          <w:rFonts w:eastAsia="Times New Roman" w:cs="Times New Roman"/>
          <w:sz w:val="24"/>
          <w:szCs w:val="20"/>
        </w:rPr>
        <w:t>4</w:t>
      </w:r>
      <w:r w:rsidRPr="00BF721B">
        <w:rPr>
          <w:rFonts w:eastAsia="Times New Roman" w:cs="Times New Roman"/>
          <w:sz w:val="24"/>
          <w:szCs w:val="20"/>
        </w:rPr>
        <w:t xml:space="preserve"> r., wśród długotrwale bezrobotnych, najliczniejsze grupy stanowiły osoby z wykształceniem gimnazjalnym/podstawowym i poniżej (32,7% ogółu) oraz zasadniczym zawodowym (29,</w:t>
      </w:r>
      <w:r w:rsidR="002A187A">
        <w:rPr>
          <w:rFonts w:eastAsia="Times New Roman" w:cs="Times New Roman"/>
          <w:sz w:val="24"/>
          <w:szCs w:val="20"/>
        </w:rPr>
        <w:t>1</w:t>
      </w:r>
      <w:r w:rsidRPr="00BF721B">
        <w:rPr>
          <w:rFonts w:eastAsia="Times New Roman" w:cs="Times New Roman"/>
          <w:sz w:val="24"/>
          <w:szCs w:val="20"/>
        </w:rPr>
        <w:t>%). W okresie dwunastu miesięcy zwiększył się udział długotrwale bezrobotnych z wykształceniem wyższym</w:t>
      </w:r>
      <w:r w:rsidR="007D25EF">
        <w:rPr>
          <w:rFonts w:eastAsia="Times New Roman" w:cs="Times New Roman"/>
          <w:sz w:val="24"/>
          <w:szCs w:val="20"/>
        </w:rPr>
        <w:t xml:space="preserve"> i</w:t>
      </w:r>
      <w:r w:rsidRPr="00BF721B">
        <w:rPr>
          <w:rFonts w:eastAsia="Times New Roman" w:cs="Times New Roman"/>
          <w:sz w:val="24"/>
          <w:szCs w:val="20"/>
        </w:rPr>
        <w:t xml:space="preserve"> </w:t>
      </w:r>
      <w:r w:rsidR="002A187A">
        <w:rPr>
          <w:rFonts w:eastAsia="Times New Roman" w:cs="Times New Roman"/>
          <w:sz w:val="24"/>
          <w:szCs w:val="20"/>
        </w:rPr>
        <w:t>średnim ogólnokształcącym</w:t>
      </w:r>
      <w:r w:rsidR="007D25EF">
        <w:rPr>
          <w:rFonts w:eastAsia="Times New Roman" w:cs="Times New Roman"/>
          <w:sz w:val="24"/>
          <w:szCs w:val="20"/>
        </w:rPr>
        <w:t xml:space="preserve">. </w:t>
      </w:r>
      <w:r w:rsidR="002A187A">
        <w:rPr>
          <w:rFonts w:eastAsia="Times New Roman" w:cs="Times New Roman"/>
          <w:sz w:val="24"/>
          <w:szCs w:val="20"/>
        </w:rPr>
        <w:t xml:space="preserve"> </w:t>
      </w:r>
      <w:r w:rsidRPr="00BF721B">
        <w:rPr>
          <w:rFonts w:eastAsia="Times New Roman" w:cs="Times New Roman"/>
          <w:sz w:val="24"/>
          <w:szCs w:val="20"/>
        </w:rPr>
        <w:t xml:space="preserve"> </w:t>
      </w:r>
    </w:p>
    <w:p w14:paraId="4DB1C421" w14:textId="6A266626" w:rsidR="00BF721B" w:rsidRPr="00BF721B" w:rsidRDefault="00BF721B" w:rsidP="00BF721B">
      <w:pPr>
        <w:spacing w:line="360" w:lineRule="auto"/>
        <w:ind w:firstLine="851"/>
        <w:jc w:val="both"/>
        <w:rPr>
          <w:rFonts w:eastAsia="Times New Roman" w:cs="Times New Roman"/>
          <w:sz w:val="24"/>
          <w:szCs w:val="20"/>
        </w:rPr>
      </w:pPr>
      <w:r w:rsidRPr="00BF721B">
        <w:rPr>
          <w:rFonts w:eastAsia="Times New Roman" w:cs="Times New Roman"/>
          <w:sz w:val="24"/>
          <w:szCs w:val="20"/>
        </w:rPr>
        <w:t>Na koniec 202</w:t>
      </w:r>
      <w:r w:rsidR="002A187A">
        <w:rPr>
          <w:rFonts w:eastAsia="Times New Roman" w:cs="Times New Roman"/>
          <w:sz w:val="24"/>
          <w:szCs w:val="20"/>
        </w:rPr>
        <w:t>4</w:t>
      </w:r>
      <w:r w:rsidRPr="00BF721B">
        <w:rPr>
          <w:rFonts w:eastAsia="Times New Roman" w:cs="Times New Roman"/>
          <w:sz w:val="24"/>
          <w:szCs w:val="20"/>
        </w:rPr>
        <w:t xml:space="preserve"> r., najwięcej osób długotrwale bezrobotnych legitymowało się stażem pracy od 1 do 5 lat (25,</w:t>
      </w:r>
      <w:r w:rsidR="000A3245">
        <w:rPr>
          <w:rFonts w:eastAsia="Times New Roman" w:cs="Times New Roman"/>
          <w:sz w:val="24"/>
          <w:szCs w:val="20"/>
        </w:rPr>
        <w:t>1</w:t>
      </w:r>
      <w:r w:rsidRPr="00BF721B">
        <w:rPr>
          <w:rFonts w:eastAsia="Times New Roman" w:cs="Times New Roman"/>
          <w:sz w:val="24"/>
          <w:szCs w:val="20"/>
        </w:rPr>
        <w:t>% ogółu) oraz do 1 roku (2</w:t>
      </w:r>
      <w:r w:rsidR="000A3245">
        <w:rPr>
          <w:rFonts w:eastAsia="Times New Roman" w:cs="Times New Roman"/>
          <w:sz w:val="24"/>
          <w:szCs w:val="20"/>
        </w:rPr>
        <w:t>1</w:t>
      </w:r>
      <w:r w:rsidRPr="00BF721B">
        <w:rPr>
          <w:rFonts w:eastAsia="Times New Roman" w:cs="Times New Roman"/>
          <w:sz w:val="24"/>
          <w:szCs w:val="20"/>
        </w:rPr>
        <w:t>,</w:t>
      </w:r>
      <w:r w:rsidR="000A3245">
        <w:rPr>
          <w:rFonts w:eastAsia="Times New Roman" w:cs="Times New Roman"/>
          <w:sz w:val="24"/>
          <w:szCs w:val="20"/>
        </w:rPr>
        <w:t>3</w:t>
      </w:r>
      <w:r w:rsidRPr="00BF721B">
        <w:rPr>
          <w:rFonts w:eastAsia="Times New Roman" w:cs="Times New Roman"/>
          <w:sz w:val="24"/>
          <w:szCs w:val="20"/>
        </w:rPr>
        <w:t xml:space="preserve">% ogółu). W okresie dwunastu miesięcy odnotowano wzrost udziału osób długotrwale bezrobotnych mających staż pracy </w:t>
      </w:r>
      <w:r w:rsidR="000A3245">
        <w:rPr>
          <w:rFonts w:eastAsia="Times New Roman" w:cs="Times New Roman"/>
          <w:sz w:val="24"/>
          <w:szCs w:val="20"/>
        </w:rPr>
        <w:t>do 1 roku</w:t>
      </w:r>
      <w:r w:rsidR="00A81070">
        <w:rPr>
          <w:rFonts w:eastAsia="Times New Roman" w:cs="Times New Roman"/>
          <w:sz w:val="24"/>
          <w:szCs w:val="20"/>
        </w:rPr>
        <w:t>,</w:t>
      </w:r>
      <w:r w:rsidR="000A3245">
        <w:rPr>
          <w:rFonts w:eastAsia="Times New Roman" w:cs="Times New Roman"/>
          <w:sz w:val="24"/>
          <w:szCs w:val="20"/>
        </w:rPr>
        <w:t xml:space="preserve"> </w:t>
      </w:r>
      <w:r w:rsidRPr="00BF721B">
        <w:rPr>
          <w:rFonts w:eastAsia="Times New Roman" w:cs="Times New Roman"/>
          <w:sz w:val="24"/>
          <w:szCs w:val="20"/>
        </w:rPr>
        <w:t>od 5-10 lat</w:t>
      </w:r>
      <w:r w:rsidR="00A81070">
        <w:rPr>
          <w:rFonts w:eastAsia="Times New Roman" w:cs="Times New Roman"/>
          <w:sz w:val="24"/>
          <w:szCs w:val="20"/>
        </w:rPr>
        <w:t xml:space="preserve"> oraz 30 lat i więcej</w:t>
      </w:r>
      <w:r w:rsidR="000A3245">
        <w:rPr>
          <w:rFonts w:eastAsia="Times New Roman" w:cs="Times New Roman"/>
          <w:sz w:val="24"/>
          <w:szCs w:val="20"/>
        </w:rPr>
        <w:t xml:space="preserve">. </w:t>
      </w:r>
      <w:r w:rsidRPr="00BF721B">
        <w:rPr>
          <w:rFonts w:eastAsia="Times New Roman" w:cs="Times New Roman"/>
          <w:sz w:val="24"/>
          <w:szCs w:val="20"/>
        </w:rPr>
        <w:t xml:space="preserve"> </w:t>
      </w:r>
      <w:r w:rsidR="000A3245">
        <w:rPr>
          <w:rFonts w:eastAsia="Times New Roman" w:cs="Times New Roman"/>
          <w:sz w:val="24"/>
          <w:szCs w:val="20"/>
        </w:rPr>
        <w:t xml:space="preserve">Spadek nastąpił wśród osób długotrwale bezrobotnych </w:t>
      </w:r>
      <w:r w:rsidRPr="00BF721B">
        <w:rPr>
          <w:rFonts w:eastAsia="Times New Roman" w:cs="Times New Roman"/>
          <w:sz w:val="24"/>
          <w:szCs w:val="20"/>
        </w:rPr>
        <w:t>nie mających stażu pracy</w:t>
      </w:r>
      <w:r w:rsidR="000A3245">
        <w:rPr>
          <w:rFonts w:eastAsia="Times New Roman" w:cs="Times New Roman"/>
          <w:sz w:val="24"/>
          <w:szCs w:val="20"/>
        </w:rPr>
        <w:t xml:space="preserve"> oraz posiadających staż od </w:t>
      </w:r>
      <w:r w:rsidR="00A81070">
        <w:rPr>
          <w:rFonts w:eastAsia="Times New Roman" w:cs="Times New Roman"/>
          <w:sz w:val="24"/>
          <w:szCs w:val="20"/>
        </w:rPr>
        <w:t xml:space="preserve">1 do 5 lat, </w:t>
      </w:r>
      <w:r w:rsidR="000A3245">
        <w:rPr>
          <w:rFonts w:eastAsia="Times New Roman" w:cs="Times New Roman"/>
          <w:sz w:val="24"/>
          <w:szCs w:val="20"/>
        </w:rPr>
        <w:t xml:space="preserve">10-20 lat </w:t>
      </w:r>
      <w:r w:rsidR="00A94BEE">
        <w:rPr>
          <w:rFonts w:eastAsia="Times New Roman" w:cs="Times New Roman"/>
          <w:sz w:val="24"/>
          <w:szCs w:val="20"/>
        </w:rPr>
        <w:br/>
      </w:r>
      <w:r w:rsidR="000A3245">
        <w:rPr>
          <w:rFonts w:eastAsia="Times New Roman" w:cs="Times New Roman"/>
          <w:sz w:val="24"/>
          <w:szCs w:val="20"/>
        </w:rPr>
        <w:t>i 20-30 lat</w:t>
      </w:r>
      <w:r w:rsidRPr="00BF721B">
        <w:rPr>
          <w:rFonts w:eastAsia="Times New Roman" w:cs="Times New Roman"/>
          <w:sz w:val="24"/>
          <w:szCs w:val="20"/>
        </w:rPr>
        <w:t xml:space="preserve">. </w:t>
      </w:r>
    </w:p>
    <w:p w14:paraId="37BDF603" w14:textId="1FE403F6" w:rsidR="00BF721B" w:rsidRPr="00BF721B" w:rsidRDefault="00BF721B" w:rsidP="00BF721B">
      <w:pPr>
        <w:spacing w:line="360" w:lineRule="auto"/>
        <w:ind w:firstLine="851"/>
        <w:jc w:val="both"/>
        <w:rPr>
          <w:rFonts w:eastAsia="Times New Roman" w:cs="Times New Roman"/>
          <w:sz w:val="24"/>
          <w:szCs w:val="20"/>
        </w:rPr>
      </w:pPr>
      <w:r w:rsidRPr="00BF721B">
        <w:rPr>
          <w:rFonts w:eastAsia="Times New Roman" w:cs="Times New Roman"/>
          <w:sz w:val="24"/>
          <w:szCs w:val="20"/>
        </w:rPr>
        <w:t>Pod względem wieku, najliczniejsze grupy stanowiły osoby długotrwale bezrobotne mające od 35 do 44 lat (2</w:t>
      </w:r>
      <w:r w:rsidR="000A3245">
        <w:rPr>
          <w:rFonts w:eastAsia="Times New Roman" w:cs="Times New Roman"/>
          <w:sz w:val="24"/>
          <w:szCs w:val="20"/>
        </w:rPr>
        <w:t>5</w:t>
      </w:r>
      <w:r w:rsidRPr="00BF721B">
        <w:rPr>
          <w:rFonts w:eastAsia="Times New Roman" w:cs="Times New Roman"/>
          <w:sz w:val="24"/>
          <w:szCs w:val="20"/>
        </w:rPr>
        <w:t>,</w:t>
      </w:r>
      <w:r w:rsidR="000A3245">
        <w:rPr>
          <w:rFonts w:eastAsia="Times New Roman" w:cs="Times New Roman"/>
          <w:sz w:val="24"/>
          <w:szCs w:val="20"/>
        </w:rPr>
        <w:t>7</w:t>
      </w:r>
      <w:r w:rsidRPr="00BF721B">
        <w:rPr>
          <w:rFonts w:eastAsia="Times New Roman" w:cs="Times New Roman"/>
          <w:sz w:val="24"/>
          <w:szCs w:val="20"/>
        </w:rPr>
        <w:t>% ogółu) oraz od 45 do 54 lat (2</w:t>
      </w:r>
      <w:r w:rsidR="000A3245">
        <w:rPr>
          <w:rFonts w:eastAsia="Times New Roman" w:cs="Times New Roman"/>
          <w:sz w:val="24"/>
          <w:szCs w:val="20"/>
        </w:rPr>
        <w:t>5</w:t>
      </w:r>
      <w:r w:rsidRPr="00BF721B">
        <w:rPr>
          <w:rFonts w:eastAsia="Times New Roman" w:cs="Times New Roman"/>
          <w:sz w:val="24"/>
          <w:szCs w:val="20"/>
        </w:rPr>
        <w:t>,</w:t>
      </w:r>
      <w:r w:rsidR="000A3245">
        <w:rPr>
          <w:rFonts w:eastAsia="Times New Roman" w:cs="Times New Roman"/>
          <w:sz w:val="24"/>
          <w:szCs w:val="20"/>
        </w:rPr>
        <w:t>1</w:t>
      </w:r>
      <w:r w:rsidRPr="00BF721B">
        <w:rPr>
          <w:rFonts w:eastAsia="Times New Roman" w:cs="Times New Roman"/>
          <w:sz w:val="24"/>
          <w:szCs w:val="20"/>
        </w:rPr>
        <w:t xml:space="preserve">% ogółu). W okresie dwunastu miesięcy odnotowano wzrost udziału osób długotrwale bezrobotnych w wieku </w:t>
      </w:r>
      <w:r w:rsidR="001762EC">
        <w:rPr>
          <w:rFonts w:eastAsia="Times New Roman" w:cs="Times New Roman"/>
          <w:sz w:val="24"/>
          <w:szCs w:val="20"/>
        </w:rPr>
        <w:br/>
      </w:r>
      <w:r w:rsidRPr="00BF721B">
        <w:rPr>
          <w:rFonts w:eastAsia="Times New Roman" w:cs="Times New Roman"/>
          <w:sz w:val="24"/>
          <w:szCs w:val="20"/>
        </w:rPr>
        <w:t>18-24 lata</w:t>
      </w:r>
      <w:r w:rsidR="000A3245">
        <w:rPr>
          <w:rFonts w:eastAsia="Times New Roman" w:cs="Times New Roman"/>
          <w:sz w:val="24"/>
          <w:szCs w:val="20"/>
        </w:rPr>
        <w:t xml:space="preserve">, 35-44 lata oraz </w:t>
      </w:r>
      <w:r w:rsidRPr="00BF721B">
        <w:rPr>
          <w:rFonts w:eastAsia="Times New Roman" w:cs="Times New Roman"/>
          <w:sz w:val="24"/>
          <w:szCs w:val="20"/>
        </w:rPr>
        <w:t xml:space="preserve">45-54 lata. </w:t>
      </w:r>
    </w:p>
    <w:p w14:paraId="0D93AAA2" w14:textId="249B3C08" w:rsidR="00BF721B" w:rsidRPr="00BF721B" w:rsidRDefault="00BF721B" w:rsidP="00BF721B">
      <w:pPr>
        <w:spacing w:line="360" w:lineRule="auto"/>
        <w:ind w:firstLine="851"/>
        <w:jc w:val="both"/>
        <w:rPr>
          <w:rFonts w:eastAsia="Times New Roman" w:cs="Times New Roman"/>
          <w:sz w:val="24"/>
          <w:szCs w:val="20"/>
        </w:rPr>
      </w:pPr>
      <w:r w:rsidRPr="00241612">
        <w:rPr>
          <w:rFonts w:eastAsia="Times New Roman" w:cs="Times New Roman"/>
          <w:sz w:val="24"/>
          <w:szCs w:val="20"/>
        </w:rPr>
        <w:t>Od stycznia do grudnia 202</w:t>
      </w:r>
      <w:r w:rsidR="00241612" w:rsidRPr="00241612">
        <w:rPr>
          <w:rFonts w:eastAsia="Times New Roman" w:cs="Times New Roman"/>
          <w:sz w:val="24"/>
          <w:szCs w:val="20"/>
        </w:rPr>
        <w:t>4</w:t>
      </w:r>
      <w:r w:rsidRPr="00241612">
        <w:rPr>
          <w:rFonts w:eastAsia="Times New Roman" w:cs="Times New Roman"/>
          <w:sz w:val="24"/>
          <w:szCs w:val="20"/>
        </w:rPr>
        <w:t xml:space="preserve"> r. powiatowe urzędy pracy zarejestrowały 6 </w:t>
      </w:r>
      <w:r w:rsidR="00241612" w:rsidRPr="00241612">
        <w:rPr>
          <w:rFonts w:eastAsia="Times New Roman" w:cs="Times New Roman"/>
          <w:sz w:val="24"/>
          <w:szCs w:val="20"/>
        </w:rPr>
        <w:t>404</w:t>
      </w:r>
      <w:r w:rsidRPr="00241612">
        <w:rPr>
          <w:rFonts w:eastAsia="Times New Roman" w:cs="Times New Roman"/>
          <w:sz w:val="24"/>
          <w:szCs w:val="20"/>
        </w:rPr>
        <w:t xml:space="preserve"> osoby długotrwale bezrobotne, co stanowiło 18</w:t>
      </w:r>
      <w:r w:rsidR="00412231">
        <w:rPr>
          <w:rFonts w:eastAsia="Times New Roman" w:cs="Times New Roman"/>
          <w:sz w:val="24"/>
          <w:szCs w:val="20"/>
        </w:rPr>
        <w:t>,0</w:t>
      </w:r>
      <w:r w:rsidRPr="00241612">
        <w:rPr>
          <w:rFonts w:eastAsia="Times New Roman" w:cs="Times New Roman"/>
          <w:sz w:val="24"/>
          <w:szCs w:val="20"/>
        </w:rPr>
        <w:t xml:space="preserve">% ogółu napływu do bezrobocia w województwie. W tym samym okresie wyrejestrowano 6 </w:t>
      </w:r>
      <w:r w:rsidR="00241612" w:rsidRPr="00241612">
        <w:rPr>
          <w:rFonts w:eastAsia="Times New Roman" w:cs="Times New Roman"/>
          <w:sz w:val="24"/>
          <w:szCs w:val="20"/>
        </w:rPr>
        <w:t>245</w:t>
      </w:r>
      <w:r w:rsidRPr="00241612">
        <w:rPr>
          <w:rFonts w:eastAsia="Times New Roman" w:cs="Times New Roman"/>
          <w:sz w:val="24"/>
          <w:szCs w:val="20"/>
        </w:rPr>
        <w:t xml:space="preserve"> osób długotrwale bezrobotnych, co stanowiło </w:t>
      </w:r>
      <w:r w:rsidR="00241612" w:rsidRPr="00241612">
        <w:rPr>
          <w:rFonts w:eastAsia="Times New Roman" w:cs="Times New Roman"/>
          <w:sz w:val="24"/>
          <w:szCs w:val="20"/>
        </w:rPr>
        <w:t>17</w:t>
      </w:r>
      <w:r w:rsidRPr="00241612">
        <w:rPr>
          <w:rFonts w:eastAsia="Times New Roman" w:cs="Times New Roman"/>
          <w:sz w:val="24"/>
          <w:szCs w:val="20"/>
        </w:rPr>
        <w:t>,</w:t>
      </w:r>
      <w:r w:rsidR="00241612" w:rsidRPr="00241612">
        <w:rPr>
          <w:rFonts w:eastAsia="Times New Roman" w:cs="Times New Roman"/>
          <w:sz w:val="24"/>
          <w:szCs w:val="20"/>
        </w:rPr>
        <w:t>8</w:t>
      </w:r>
      <w:r w:rsidRPr="00241612">
        <w:rPr>
          <w:rFonts w:eastAsia="Times New Roman" w:cs="Times New Roman"/>
          <w:sz w:val="24"/>
          <w:szCs w:val="20"/>
        </w:rPr>
        <w:t xml:space="preserve">% ogółu odpływu bezrobotnych w województwie. Wśród wyrejestrowanych najwięcej było osób, które podjęły </w:t>
      </w:r>
      <w:r w:rsidRPr="00BF721B">
        <w:rPr>
          <w:rFonts w:eastAsia="Times New Roman" w:cs="Times New Roman"/>
          <w:sz w:val="24"/>
          <w:szCs w:val="20"/>
        </w:rPr>
        <w:t xml:space="preserve">pracę – 2 </w:t>
      </w:r>
      <w:r w:rsidR="00241612">
        <w:rPr>
          <w:rFonts w:eastAsia="Times New Roman" w:cs="Times New Roman"/>
          <w:sz w:val="24"/>
          <w:szCs w:val="20"/>
        </w:rPr>
        <w:t>394</w:t>
      </w:r>
      <w:r w:rsidRPr="00BF721B">
        <w:rPr>
          <w:rFonts w:eastAsia="Times New Roman" w:cs="Times New Roman"/>
          <w:sz w:val="24"/>
          <w:szCs w:val="20"/>
        </w:rPr>
        <w:t xml:space="preserve"> (3</w:t>
      </w:r>
      <w:r w:rsidR="007E4299">
        <w:rPr>
          <w:rFonts w:eastAsia="Times New Roman" w:cs="Times New Roman"/>
          <w:sz w:val="24"/>
          <w:szCs w:val="20"/>
        </w:rPr>
        <w:t>8</w:t>
      </w:r>
      <w:r w:rsidRPr="00BF721B">
        <w:rPr>
          <w:rFonts w:eastAsia="Times New Roman" w:cs="Times New Roman"/>
          <w:sz w:val="24"/>
          <w:szCs w:val="20"/>
        </w:rPr>
        <w:t>,</w:t>
      </w:r>
      <w:r w:rsidR="007E4299">
        <w:rPr>
          <w:rFonts w:eastAsia="Times New Roman" w:cs="Times New Roman"/>
          <w:sz w:val="24"/>
          <w:szCs w:val="20"/>
        </w:rPr>
        <w:t>3</w:t>
      </w:r>
      <w:r w:rsidRPr="00BF721B">
        <w:rPr>
          <w:rFonts w:eastAsia="Times New Roman" w:cs="Times New Roman"/>
          <w:sz w:val="24"/>
          <w:szCs w:val="20"/>
        </w:rPr>
        <w:t>% ogółu).</w:t>
      </w:r>
    </w:p>
    <w:p w14:paraId="7505BEA6" w14:textId="77777777" w:rsidR="00BF721B" w:rsidRPr="00BF721B" w:rsidRDefault="00BF721B" w:rsidP="00BF721B">
      <w:pPr>
        <w:spacing w:line="360" w:lineRule="auto"/>
        <w:ind w:firstLine="851"/>
        <w:jc w:val="both"/>
        <w:rPr>
          <w:rFonts w:eastAsia="Times New Roman" w:cs="Times New Roman"/>
          <w:sz w:val="24"/>
          <w:szCs w:val="20"/>
        </w:rPr>
      </w:pPr>
    </w:p>
    <w:p w14:paraId="786FD02D" w14:textId="77777777" w:rsidR="00BF721B" w:rsidRDefault="00BF721B" w:rsidP="00BF721B">
      <w:pPr>
        <w:spacing w:line="360" w:lineRule="auto"/>
        <w:ind w:firstLine="851"/>
        <w:jc w:val="both"/>
        <w:rPr>
          <w:rFonts w:eastAsia="Times New Roman" w:cs="Times New Roman"/>
          <w:b/>
          <w:sz w:val="24"/>
          <w:szCs w:val="20"/>
          <w:u w:val="single"/>
        </w:rPr>
      </w:pPr>
      <w:r w:rsidRPr="00BF721B">
        <w:rPr>
          <w:rFonts w:eastAsia="Times New Roman" w:cs="Times New Roman"/>
          <w:b/>
          <w:sz w:val="24"/>
          <w:szCs w:val="20"/>
          <w:u w:val="single"/>
        </w:rPr>
        <w:lastRenderedPageBreak/>
        <w:t>2.3. Bezrobotni powyżej 50 roku życia</w:t>
      </w:r>
      <w:r w:rsidRPr="00BF721B">
        <w:rPr>
          <w:rFonts w:eastAsia="Times New Roman" w:cs="Times New Roman"/>
          <w:b/>
          <w:sz w:val="24"/>
          <w:szCs w:val="20"/>
          <w:u w:val="single"/>
          <w:vertAlign w:val="superscript"/>
        </w:rPr>
        <w:footnoteReference w:id="4"/>
      </w:r>
    </w:p>
    <w:p w14:paraId="74924182" w14:textId="7FB730BE" w:rsidR="00BF721B" w:rsidRPr="00BF721B" w:rsidRDefault="00BF721B" w:rsidP="00BF721B">
      <w:pPr>
        <w:spacing w:line="360" w:lineRule="auto"/>
        <w:ind w:firstLine="851"/>
        <w:jc w:val="both"/>
        <w:rPr>
          <w:rFonts w:eastAsia="Times New Roman" w:cs="Times New Roman"/>
          <w:sz w:val="24"/>
          <w:szCs w:val="20"/>
        </w:rPr>
      </w:pPr>
      <w:r w:rsidRPr="00BF721B">
        <w:rPr>
          <w:rFonts w:eastAsia="Times New Roman" w:cs="Times New Roman"/>
          <w:sz w:val="24"/>
          <w:szCs w:val="20"/>
        </w:rPr>
        <w:t>Na koniec grudnia 202</w:t>
      </w:r>
      <w:r w:rsidR="00241612">
        <w:rPr>
          <w:rFonts w:eastAsia="Times New Roman" w:cs="Times New Roman"/>
          <w:sz w:val="24"/>
          <w:szCs w:val="20"/>
        </w:rPr>
        <w:t>4</w:t>
      </w:r>
      <w:r w:rsidRPr="00BF721B">
        <w:rPr>
          <w:rFonts w:eastAsia="Times New Roman" w:cs="Times New Roman"/>
          <w:sz w:val="24"/>
          <w:szCs w:val="20"/>
        </w:rPr>
        <w:t xml:space="preserve"> r., w województwie lubuskim, odnotowano 4 </w:t>
      </w:r>
      <w:r w:rsidR="00A04785">
        <w:rPr>
          <w:rFonts w:eastAsia="Times New Roman" w:cs="Times New Roman"/>
          <w:sz w:val="24"/>
          <w:szCs w:val="20"/>
        </w:rPr>
        <w:t>522</w:t>
      </w:r>
      <w:r w:rsidRPr="00BF721B">
        <w:rPr>
          <w:rFonts w:eastAsia="Times New Roman" w:cs="Times New Roman"/>
          <w:sz w:val="24"/>
          <w:szCs w:val="20"/>
        </w:rPr>
        <w:t xml:space="preserve"> os</w:t>
      </w:r>
      <w:r w:rsidR="00F33466">
        <w:rPr>
          <w:rFonts w:eastAsia="Times New Roman" w:cs="Times New Roman"/>
          <w:sz w:val="24"/>
          <w:szCs w:val="20"/>
        </w:rPr>
        <w:t>o</w:t>
      </w:r>
      <w:r w:rsidRPr="00BF721B">
        <w:rPr>
          <w:rFonts w:eastAsia="Times New Roman" w:cs="Times New Roman"/>
          <w:sz w:val="24"/>
          <w:szCs w:val="20"/>
        </w:rPr>
        <w:t>b</w:t>
      </w:r>
      <w:r w:rsidR="00F33466">
        <w:rPr>
          <w:rFonts w:eastAsia="Times New Roman" w:cs="Times New Roman"/>
          <w:sz w:val="24"/>
          <w:szCs w:val="20"/>
        </w:rPr>
        <w:t>y</w:t>
      </w:r>
      <w:r w:rsidRPr="00BF721B">
        <w:rPr>
          <w:rFonts w:eastAsia="Times New Roman" w:cs="Times New Roman"/>
          <w:sz w:val="24"/>
          <w:szCs w:val="20"/>
        </w:rPr>
        <w:t xml:space="preserve"> bezrobotn</w:t>
      </w:r>
      <w:r w:rsidR="00385F00">
        <w:rPr>
          <w:rFonts w:eastAsia="Times New Roman" w:cs="Times New Roman"/>
          <w:sz w:val="24"/>
          <w:szCs w:val="20"/>
        </w:rPr>
        <w:t>e</w:t>
      </w:r>
      <w:r w:rsidRPr="00BF721B">
        <w:rPr>
          <w:rFonts w:eastAsia="Times New Roman" w:cs="Times New Roman"/>
          <w:sz w:val="24"/>
          <w:szCs w:val="20"/>
        </w:rPr>
        <w:t xml:space="preserve"> powyżej 50 roku życia, stanowiąc 28,</w:t>
      </w:r>
      <w:r w:rsidR="00A04785">
        <w:rPr>
          <w:rFonts w:eastAsia="Times New Roman" w:cs="Times New Roman"/>
          <w:sz w:val="24"/>
          <w:szCs w:val="20"/>
        </w:rPr>
        <w:t>4</w:t>
      </w:r>
      <w:r w:rsidRPr="00BF721B">
        <w:rPr>
          <w:rFonts w:eastAsia="Times New Roman" w:cs="Times New Roman"/>
          <w:sz w:val="24"/>
          <w:szCs w:val="20"/>
        </w:rPr>
        <w:t xml:space="preserve">% ogółu bezrobotnych. </w:t>
      </w:r>
      <w:r w:rsidRPr="00BF721B">
        <w:rPr>
          <w:rFonts w:eastAsia="Times New Roman" w:cs="Times New Roman"/>
          <w:sz w:val="24"/>
          <w:szCs w:val="20"/>
        </w:rPr>
        <w:br/>
        <w:t>W stosunku do grudnia 202</w:t>
      </w:r>
      <w:r w:rsidR="00A04785">
        <w:rPr>
          <w:rFonts w:eastAsia="Times New Roman" w:cs="Times New Roman"/>
          <w:sz w:val="24"/>
          <w:szCs w:val="20"/>
        </w:rPr>
        <w:t>3</w:t>
      </w:r>
      <w:r w:rsidRPr="00BF721B">
        <w:rPr>
          <w:rFonts w:eastAsia="Times New Roman" w:cs="Times New Roman"/>
          <w:sz w:val="24"/>
          <w:szCs w:val="20"/>
        </w:rPr>
        <w:t xml:space="preserve"> r. liczba bezrobotnych powyżej 50 roku życia z</w:t>
      </w:r>
      <w:r w:rsidR="00A04785">
        <w:rPr>
          <w:rFonts w:eastAsia="Times New Roman" w:cs="Times New Roman"/>
          <w:sz w:val="24"/>
          <w:szCs w:val="20"/>
        </w:rPr>
        <w:t>większ</w:t>
      </w:r>
      <w:r w:rsidRPr="00BF721B">
        <w:rPr>
          <w:rFonts w:eastAsia="Times New Roman" w:cs="Times New Roman"/>
          <w:sz w:val="24"/>
          <w:szCs w:val="20"/>
        </w:rPr>
        <w:t xml:space="preserve">yła się </w:t>
      </w:r>
      <w:r w:rsidR="00412231">
        <w:rPr>
          <w:rFonts w:eastAsia="Times New Roman" w:cs="Times New Roman"/>
          <w:sz w:val="24"/>
          <w:szCs w:val="20"/>
        </w:rPr>
        <w:br/>
      </w:r>
      <w:r w:rsidRPr="00BF721B">
        <w:rPr>
          <w:rFonts w:eastAsia="Times New Roman" w:cs="Times New Roman"/>
          <w:sz w:val="24"/>
          <w:szCs w:val="20"/>
        </w:rPr>
        <w:t xml:space="preserve">o </w:t>
      </w:r>
      <w:r w:rsidR="00A04785">
        <w:rPr>
          <w:rFonts w:eastAsia="Times New Roman" w:cs="Times New Roman"/>
          <w:sz w:val="24"/>
          <w:szCs w:val="20"/>
        </w:rPr>
        <w:t>211</w:t>
      </w:r>
      <w:r w:rsidRPr="00BF721B">
        <w:rPr>
          <w:rFonts w:eastAsia="Times New Roman" w:cs="Times New Roman"/>
          <w:sz w:val="24"/>
          <w:szCs w:val="20"/>
        </w:rPr>
        <w:t xml:space="preserve"> osób, a ich udział w ogólnej liczbie bezrobotnych </w:t>
      </w:r>
      <w:r w:rsidR="00A04785">
        <w:rPr>
          <w:rFonts w:eastAsia="Times New Roman" w:cs="Times New Roman"/>
          <w:sz w:val="24"/>
          <w:szCs w:val="20"/>
        </w:rPr>
        <w:t>zwiększył się o 0,</w:t>
      </w:r>
      <w:r w:rsidR="00A3530D">
        <w:rPr>
          <w:rFonts w:eastAsia="Times New Roman" w:cs="Times New Roman"/>
          <w:sz w:val="24"/>
          <w:szCs w:val="20"/>
        </w:rPr>
        <w:t>4</w:t>
      </w:r>
      <w:r w:rsidR="00A04785">
        <w:rPr>
          <w:rFonts w:eastAsia="Times New Roman" w:cs="Times New Roman"/>
          <w:sz w:val="24"/>
          <w:szCs w:val="20"/>
        </w:rPr>
        <w:t xml:space="preserve"> punktu </w:t>
      </w:r>
      <w:r w:rsidR="00A04785" w:rsidRPr="00830658">
        <w:rPr>
          <w:rFonts w:eastAsia="Times New Roman" w:cs="Times New Roman"/>
          <w:sz w:val="24"/>
          <w:szCs w:val="20"/>
        </w:rPr>
        <w:t>procentowego</w:t>
      </w:r>
      <w:r w:rsidRPr="00830658">
        <w:rPr>
          <w:rFonts w:eastAsia="Times New Roman" w:cs="Times New Roman"/>
          <w:sz w:val="24"/>
          <w:szCs w:val="20"/>
        </w:rPr>
        <w:t>. W okresie grudzień 202</w:t>
      </w:r>
      <w:r w:rsidR="00A04785" w:rsidRPr="00830658">
        <w:rPr>
          <w:rFonts w:eastAsia="Times New Roman" w:cs="Times New Roman"/>
          <w:sz w:val="24"/>
          <w:szCs w:val="20"/>
        </w:rPr>
        <w:t>3</w:t>
      </w:r>
      <w:r w:rsidRPr="00830658">
        <w:rPr>
          <w:rFonts w:eastAsia="Times New Roman" w:cs="Times New Roman"/>
          <w:sz w:val="24"/>
          <w:szCs w:val="20"/>
        </w:rPr>
        <w:t xml:space="preserve"> – grudzień 202</w:t>
      </w:r>
      <w:r w:rsidR="00A04785" w:rsidRPr="00830658">
        <w:rPr>
          <w:rFonts w:eastAsia="Times New Roman" w:cs="Times New Roman"/>
          <w:sz w:val="24"/>
          <w:szCs w:val="20"/>
        </w:rPr>
        <w:t>4</w:t>
      </w:r>
      <w:r w:rsidRPr="00830658">
        <w:rPr>
          <w:rFonts w:eastAsia="Times New Roman" w:cs="Times New Roman"/>
          <w:sz w:val="24"/>
          <w:szCs w:val="20"/>
        </w:rPr>
        <w:t xml:space="preserve"> r. liczba bezrobotnych powyżej 50 roku życia z</w:t>
      </w:r>
      <w:r w:rsidR="00542DD0" w:rsidRPr="00830658">
        <w:rPr>
          <w:rFonts w:eastAsia="Times New Roman" w:cs="Times New Roman"/>
          <w:sz w:val="24"/>
          <w:szCs w:val="20"/>
        </w:rPr>
        <w:t>większy</w:t>
      </w:r>
      <w:r w:rsidRPr="00830658">
        <w:rPr>
          <w:rFonts w:eastAsia="Times New Roman" w:cs="Times New Roman"/>
          <w:sz w:val="24"/>
          <w:szCs w:val="20"/>
        </w:rPr>
        <w:t xml:space="preserve">ła się o </w:t>
      </w:r>
      <w:r w:rsidR="00412231" w:rsidRPr="00830658">
        <w:rPr>
          <w:rFonts w:eastAsia="Times New Roman" w:cs="Times New Roman"/>
          <w:sz w:val="24"/>
          <w:szCs w:val="20"/>
        </w:rPr>
        <w:t>4</w:t>
      </w:r>
      <w:r w:rsidRPr="00830658">
        <w:rPr>
          <w:rFonts w:eastAsia="Times New Roman" w:cs="Times New Roman"/>
          <w:sz w:val="24"/>
          <w:szCs w:val="20"/>
        </w:rPr>
        <w:t>,</w:t>
      </w:r>
      <w:r w:rsidR="00830658" w:rsidRPr="00830658">
        <w:rPr>
          <w:rFonts w:eastAsia="Times New Roman" w:cs="Times New Roman"/>
          <w:sz w:val="24"/>
          <w:szCs w:val="20"/>
        </w:rPr>
        <w:t>9</w:t>
      </w:r>
      <w:r w:rsidRPr="00830658">
        <w:rPr>
          <w:rFonts w:eastAsia="Times New Roman" w:cs="Times New Roman"/>
          <w:sz w:val="24"/>
          <w:szCs w:val="20"/>
        </w:rPr>
        <w:t>%, pod</w:t>
      </w:r>
      <w:r w:rsidR="00A3530D">
        <w:rPr>
          <w:rFonts w:eastAsia="Times New Roman" w:cs="Times New Roman"/>
          <w:sz w:val="24"/>
          <w:szCs w:val="20"/>
        </w:rPr>
        <w:t>czas gdy</w:t>
      </w:r>
      <w:r w:rsidRPr="00830658">
        <w:rPr>
          <w:rFonts w:eastAsia="Times New Roman" w:cs="Times New Roman"/>
          <w:sz w:val="24"/>
          <w:szCs w:val="20"/>
        </w:rPr>
        <w:t xml:space="preserve"> liczba bezrobotnych ogółem</w:t>
      </w:r>
      <w:r w:rsidR="00A3530D">
        <w:rPr>
          <w:rFonts w:eastAsia="Times New Roman" w:cs="Times New Roman"/>
          <w:sz w:val="24"/>
          <w:szCs w:val="20"/>
        </w:rPr>
        <w:t xml:space="preserve"> wzrosła </w:t>
      </w:r>
      <w:r w:rsidR="00521DF0">
        <w:rPr>
          <w:rFonts w:eastAsia="Times New Roman" w:cs="Times New Roman"/>
          <w:sz w:val="24"/>
          <w:szCs w:val="20"/>
        </w:rPr>
        <w:br/>
      </w:r>
      <w:r w:rsidR="00A3530D">
        <w:rPr>
          <w:rFonts w:eastAsia="Times New Roman" w:cs="Times New Roman"/>
          <w:sz w:val="24"/>
          <w:szCs w:val="20"/>
        </w:rPr>
        <w:t>o 3,6%</w:t>
      </w:r>
      <w:r w:rsidRPr="00830658">
        <w:rPr>
          <w:rFonts w:eastAsia="Times New Roman" w:cs="Times New Roman"/>
          <w:sz w:val="24"/>
          <w:szCs w:val="20"/>
        </w:rPr>
        <w:t>.</w:t>
      </w:r>
    </w:p>
    <w:p w14:paraId="29E81F79" w14:textId="464E3B36" w:rsidR="00BF721B" w:rsidRPr="00BF721B" w:rsidRDefault="00BF721B" w:rsidP="00BF721B">
      <w:pPr>
        <w:spacing w:line="360" w:lineRule="auto"/>
        <w:ind w:firstLine="851"/>
        <w:jc w:val="both"/>
        <w:rPr>
          <w:rFonts w:eastAsia="Times New Roman" w:cs="Times New Roman"/>
          <w:sz w:val="24"/>
          <w:szCs w:val="20"/>
        </w:rPr>
      </w:pPr>
      <w:r w:rsidRPr="00BF721B">
        <w:rPr>
          <w:rFonts w:eastAsia="Times New Roman" w:cs="Times New Roman"/>
          <w:sz w:val="24"/>
          <w:szCs w:val="20"/>
        </w:rPr>
        <w:t xml:space="preserve">W poszczególnych powiatach liczbę zarejestrowanych bezrobotnych powyżej </w:t>
      </w:r>
      <w:r w:rsidR="00830658">
        <w:rPr>
          <w:rFonts w:eastAsia="Times New Roman" w:cs="Times New Roman"/>
          <w:sz w:val="24"/>
          <w:szCs w:val="20"/>
        </w:rPr>
        <w:br/>
      </w:r>
      <w:r w:rsidRPr="00BF721B">
        <w:rPr>
          <w:rFonts w:eastAsia="Times New Roman" w:cs="Times New Roman"/>
          <w:sz w:val="24"/>
          <w:szCs w:val="20"/>
        </w:rPr>
        <w:t>50 roku życia przedstawia poniższa mapa (stan na 31 grudnia 202</w:t>
      </w:r>
      <w:r w:rsidR="00521DF0">
        <w:rPr>
          <w:rFonts w:eastAsia="Times New Roman" w:cs="Times New Roman"/>
          <w:sz w:val="24"/>
          <w:szCs w:val="20"/>
        </w:rPr>
        <w:t>4</w:t>
      </w:r>
      <w:r w:rsidRPr="00BF721B">
        <w:rPr>
          <w:rFonts w:eastAsia="Times New Roman" w:cs="Times New Roman"/>
          <w:sz w:val="24"/>
          <w:szCs w:val="20"/>
        </w:rPr>
        <w:t xml:space="preserve"> r.):</w:t>
      </w:r>
    </w:p>
    <w:p w14:paraId="490C398D" w14:textId="25ABA4B0" w:rsidR="00BF721B" w:rsidRPr="00BF721B" w:rsidRDefault="00521DF0" w:rsidP="00BF721B">
      <w:pPr>
        <w:spacing w:line="360" w:lineRule="auto"/>
        <w:ind w:firstLine="851"/>
        <w:jc w:val="both"/>
        <w:rPr>
          <w:rFonts w:eastAsia="Times New Roman" w:cs="Times New Roman"/>
          <w:noProof/>
          <w:sz w:val="24"/>
          <w:szCs w:val="20"/>
        </w:rPr>
      </w:pPr>
      <w:r w:rsidRPr="00521DF0">
        <w:rPr>
          <w:rFonts w:eastAsia="Times New Roman" w:cs="Times New Roman"/>
          <w:noProof/>
          <w:sz w:val="24"/>
          <w:szCs w:val="20"/>
        </w:rPr>
        <w:drawing>
          <wp:inline distT="0" distB="0" distL="0" distR="0" wp14:anchorId="44D9C4DD" wp14:editId="7E5B1C9E">
            <wp:extent cx="3435350" cy="4156259"/>
            <wp:effectExtent l="0" t="0" r="0" b="0"/>
            <wp:docPr id="26114429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1144295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460635" cy="418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8B2D5" w14:textId="77777777" w:rsidR="00BF721B" w:rsidRPr="00BF721B" w:rsidRDefault="00BF721B" w:rsidP="00BF721B">
      <w:pPr>
        <w:spacing w:line="360" w:lineRule="auto"/>
        <w:jc w:val="both"/>
        <w:rPr>
          <w:rFonts w:eastAsia="Times New Roman" w:cs="Times New Roman"/>
          <w:sz w:val="24"/>
          <w:szCs w:val="20"/>
        </w:rPr>
      </w:pPr>
    </w:p>
    <w:p w14:paraId="69C182B2" w14:textId="2A395F85" w:rsidR="00BF721B" w:rsidRPr="00BF721B" w:rsidRDefault="00BF721B" w:rsidP="00BF721B">
      <w:pPr>
        <w:spacing w:line="360" w:lineRule="auto"/>
        <w:ind w:firstLine="851"/>
        <w:jc w:val="both"/>
        <w:rPr>
          <w:rFonts w:eastAsia="Times New Roman" w:cs="Times New Roman"/>
          <w:sz w:val="24"/>
          <w:szCs w:val="20"/>
        </w:rPr>
      </w:pPr>
      <w:r w:rsidRPr="00796B38">
        <w:rPr>
          <w:rFonts w:eastAsia="Times New Roman" w:cs="Times New Roman"/>
          <w:sz w:val="24"/>
          <w:szCs w:val="20"/>
        </w:rPr>
        <w:t xml:space="preserve">Większość bezrobotnych powyżej 50 roku życia to mężczyźni – </w:t>
      </w:r>
      <w:r w:rsidR="00796B38">
        <w:rPr>
          <w:rFonts w:eastAsia="Times New Roman" w:cs="Times New Roman"/>
          <w:sz w:val="24"/>
          <w:szCs w:val="20"/>
        </w:rPr>
        <w:t>2 838</w:t>
      </w:r>
      <w:r w:rsidRPr="00796B38">
        <w:rPr>
          <w:rFonts w:eastAsia="Times New Roman" w:cs="Times New Roman"/>
          <w:sz w:val="24"/>
          <w:szCs w:val="20"/>
        </w:rPr>
        <w:t xml:space="preserve"> osób, stanowiąc 6</w:t>
      </w:r>
      <w:r w:rsidR="00796B38" w:rsidRPr="00796B38">
        <w:rPr>
          <w:rFonts w:eastAsia="Times New Roman" w:cs="Times New Roman"/>
          <w:sz w:val="24"/>
          <w:szCs w:val="20"/>
        </w:rPr>
        <w:t>2</w:t>
      </w:r>
      <w:r w:rsidRPr="00796B38">
        <w:rPr>
          <w:rFonts w:eastAsia="Times New Roman" w:cs="Times New Roman"/>
          <w:sz w:val="24"/>
          <w:szCs w:val="20"/>
        </w:rPr>
        <w:t>,</w:t>
      </w:r>
      <w:r w:rsidR="00796B38" w:rsidRPr="00796B38">
        <w:rPr>
          <w:rFonts w:eastAsia="Times New Roman" w:cs="Times New Roman"/>
          <w:sz w:val="24"/>
          <w:szCs w:val="20"/>
        </w:rPr>
        <w:t>8</w:t>
      </w:r>
      <w:r w:rsidRPr="00796B38">
        <w:rPr>
          <w:rFonts w:eastAsia="Times New Roman" w:cs="Times New Roman"/>
          <w:sz w:val="24"/>
          <w:szCs w:val="20"/>
        </w:rPr>
        <w:t xml:space="preserve">% tej kategorii bezrobotnych. Prawo do otrzymywania zasiłku posiadało </w:t>
      </w:r>
      <w:r w:rsidR="00796B38" w:rsidRPr="00796B38">
        <w:rPr>
          <w:rFonts w:eastAsia="Times New Roman" w:cs="Times New Roman"/>
          <w:sz w:val="24"/>
          <w:szCs w:val="20"/>
        </w:rPr>
        <w:br/>
        <w:t>1 013</w:t>
      </w:r>
      <w:r w:rsidRPr="00796B38">
        <w:rPr>
          <w:rFonts w:eastAsia="Times New Roman" w:cs="Times New Roman"/>
          <w:sz w:val="24"/>
          <w:szCs w:val="20"/>
        </w:rPr>
        <w:t xml:space="preserve"> osób, co stanowiło 2</w:t>
      </w:r>
      <w:r w:rsidR="00796B38" w:rsidRPr="00796B38">
        <w:rPr>
          <w:rFonts w:eastAsia="Times New Roman" w:cs="Times New Roman"/>
          <w:sz w:val="24"/>
          <w:szCs w:val="20"/>
        </w:rPr>
        <w:t>2</w:t>
      </w:r>
      <w:r w:rsidRPr="00796B38">
        <w:rPr>
          <w:rFonts w:eastAsia="Times New Roman" w:cs="Times New Roman"/>
          <w:sz w:val="24"/>
          <w:szCs w:val="20"/>
        </w:rPr>
        <w:t>,</w:t>
      </w:r>
      <w:r w:rsidR="00796B38" w:rsidRPr="00796B38">
        <w:rPr>
          <w:rFonts w:eastAsia="Times New Roman" w:cs="Times New Roman"/>
          <w:sz w:val="24"/>
          <w:szCs w:val="20"/>
        </w:rPr>
        <w:t>4</w:t>
      </w:r>
      <w:r w:rsidRPr="00796B38">
        <w:rPr>
          <w:rFonts w:eastAsia="Times New Roman" w:cs="Times New Roman"/>
          <w:sz w:val="24"/>
          <w:szCs w:val="20"/>
        </w:rPr>
        <w:t xml:space="preserve">% </w:t>
      </w:r>
      <w:r w:rsidRPr="00BF721B">
        <w:rPr>
          <w:rFonts w:eastAsia="Times New Roman" w:cs="Times New Roman"/>
          <w:sz w:val="24"/>
          <w:szCs w:val="20"/>
        </w:rPr>
        <w:t>ogółu tej kategorii bezrobotnych.</w:t>
      </w:r>
    </w:p>
    <w:p w14:paraId="3FBFE777" w14:textId="606E1C1F" w:rsidR="00BF721B" w:rsidRPr="00BF721B" w:rsidRDefault="00BF721B" w:rsidP="00BF721B">
      <w:pPr>
        <w:spacing w:line="360" w:lineRule="auto"/>
        <w:ind w:firstLine="851"/>
        <w:jc w:val="both"/>
        <w:rPr>
          <w:rFonts w:eastAsia="Times New Roman" w:cs="Times New Roman"/>
          <w:sz w:val="24"/>
          <w:szCs w:val="20"/>
        </w:rPr>
      </w:pPr>
      <w:r w:rsidRPr="00BF721B">
        <w:rPr>
          <w:rFonts w:eastAsia="Times New Roman" w:cs="Times New Roman"/>
          <w:sz w:val="24"/>
          <w:szCs w:val="20"/>
        </w:rPr>
        <w:lastRenderedPageBreak/>
        <w:t>Na koniec grudnia 202</w:t>
      </w:r>
      <w:r w:rsidR="00796B38">
        <w:rPr>
          <w:rFonts w:eastAsia="Times New Roman" w:cs="Times New Roman"/>
          <w:sz w:val="24"/>
          <w:szCs w:val="20"/>
        </w:rPr>
        <w:t>4</w:t>
      </w:r>
      <w:r w:rsidRPr="00BF721B">
        <w:rPr>
          <w:rFonts w:eastAsia="Times New Roman" w:cs="Times New Roman"/>
          <w:sz w:val="24"/>
          <w:szCs w:val="20"/>
        </w:rPr>
        <w:t xml:space="preserve"> r., wśród tej kategorii bezrobotnych, najwięcej było osób </w:t>
      </w:r>
      <w:r w:rsidRPr="00BF721B">
        <w:rPr>
          <w:rFonts w:eastAsia="Times New Roman" w:cs="Times New Roman"/>
          <w:sz w:val="24"/>
          <w:szCs w:val="20"/>
        </w:rPr>
        <w:br/>
        <w:t>w wieku od 45 do 54 lat – 3</w:t>
      </w:r>
      <w:r w:rsidR="00796B38">
        <w:rPr>
          <w:rFonts w:eastAsia="Times New Roman" w:cs="Times New Roman"/>
          <w:sz w:val="24"/>
          <w:szCs w:val="20"/>
        </w:rPr>
        <w:t>8</w:t>
      </w:r>
      <w:r w:rsidRPr="00BF721B">
        <w:rPr>
          <w:rFonts w:eastAsia="Times New Roman" w:cs="Times New Roman"/>
          <w:sz w:val="24"/>
          <w:szCs w:val="20"/>
        </w:rPr>
        <w:t>,</w:t>
      </w:r>
      <w:r w:rsidR="00796B38">
        <w:rPr>
          <w:rFonts w:eastAsia="Times New Roman" w:cs="Times New Roman"/>
          <w:sz w:val="24"/>
          <w:szCs w:val="20"/>
        </w:rPr>
        <w:t>7</w:t>
      </w:r>
      <w:r w:rsidRPr="00BF721B">
        <w:rPr>
          <w:rFonts w:eastAsia="Times New Roman" w:cs="Times New Roman"/>
          <w:sz w:val="24"/>
          <w:szCs w:val="20"/>
        </w:rPr>
        <w:t>% ogółu.</w:t>
      </w:r>
    </w:p>
    <w:p w14:paraId="401FA349" w14:textId="67128663" w:rsidR="00BF721B" w:rsidRPr="00BF721B" w:rsidRDefault="00BF721B" w:rsidP="00BF721B">
      <w:pPr>
        <w:spacing w:line="360" w:lineRule="auto"/>
        <w:ind w:firstLine="851"/>
        <w:jc w:val="both"/>
        <w:rPr>
          <w:rFonts w:eastAsia="Times New Roman" w:cs="Times New Roman"/>
          <w:sz w:val="24"/>
          <w:szCs w:val="20"/>
        </w:rPr>
      </w:pPr>
      <w:r w:rsidRPr="00BF721B">
        <w:rPr>
          <w:rFonts w:eastAsia="Times New Roman" w:cs="Times New Roman"/>
          <w:sz w:val="24"/>
          <w:szCs w:val="20"/>
        </w:rPr>
        <w:t>Pod względem poziomu wykształcenia, na koniec grudnia 202</w:t>
      </w:r>
      <w:r w:rsidR="00796B38">
        <w:rPr>
          <w:rFonts w:eastAsia="Times New Roman" w:cs="Times New Roman"/>
          <w:sz w:val="24"/>
          <w:szCs w:val="20"/>
        </w:rPr>
        <w:t>4</w:t>
      </w:r>
      <w:r w:rsidRPr="00BF721B">
        <w:rPr>
          <w:rFonts w:eastAsia="Times New Roman" w:cs="Times New Roman"/>
          <w:sz w:val="24"/>
          <w:szCs w:val="20"/>
        </w:rPr>
        <w:t xml:space="preserve"> r., największe grupy stanowiły osoby legitymujące się ukończoną szkołą zasadniczą zawodową</w:t>
      </w:r>
      <w:r w:rsidR="00830658">
        <w:rPr>
          <w:rFonts w:eastAsia="Times New Roman" w:cs="Times New Roman"/>
          <w:sz w:val="24"/>
          <w:szCs w:val="20"/>
        </w:rPr>
        <w:t>/branżową</w:t>
      </w:r>
      <w:r w:rsidRPr="00BF721B">
        <w:rPr>
          <w:rFonts w:eastAsia="Times New Roman" w:cs="Times New Roman"/>
          <w:sz w:val="24"/>
          <w:szCs w:val="20"/>
        </w:rPr>
        <w:t xml:space="preserve"> (3</w:t>
      </w:r>
      <w:r w:rsidR="00451260">
        <w:rPr>
          <w:rFonts w:eastAsia="Times New Roman" w:cs="Times New Roman"/>
          <w:sz w:val="24"/>
          <w:szCs w:val="20"/>
        </w:rPr>
        <w:t>8</w:t>
      </w:r>
      <w:r w:rsidRPr="00BF721B">
        <w:rPr>
          <w:rFonts w:eastAsia="Times New Roman" w:cs="Times New Roman"/>
          <w:sz w:val="24"/>
          <w:szCs w:val="20"/>
        </w:rPr>
        <w:t>,</w:t>
      </w:r>
      <w:r w:rsidR="00451260">
        <w:rPr>
          <w:rFonts w:eastAsia="Times New Roman" w:cs="Times New Roman"/>
          <w:sz w:val="24"/>
          <w:szCs w:val="20"/>
        </w:rPr>
        <w:t>4</w:t>
      </w:r>
      <w:r w:rsidRPr="00BF721B">
        <w:rPr>
          <w:rFonts w:eastAsia="Times New Roman" w:cs="Times New Roman"/>
          <w:sz w:val="24"/>
          <w:szCs w:val="20"/>
        </w:rPr>
        <w:t xml:space="preserve">% ogółu) oraz osoby, które ukończyły szkołę gimnazjalną/podstawową i poniżej </w:t>
      </w:r>
      <w:r w:rsidR="00A94BEE">
        <w:rPr>
          <w:rFonts w:eastAsia="Times New Roman" w:cs="Times New Roman"/>
          <w:sz w:val="24"/>
          <w:szCs w:val="20"/>
        </w:rPr>
        <w:br/>
      </w:r>
      <w:r w:rsidRPr="00BF721B">
        <w:rPr>
          <w:rFonts w:eastAsia="Times New Roman" w:cs="Times New Roman"/>
          <w:sz w:val="24"/>
          <w:szCs w:val="20"/>
        </w:rPr>
        <w:t>(3</w:t>
      </w:r>
      <w:r w:rsidR="00451260">
        <w:rPr>
          <w:rFonts w:eastAsia="Times New Roman" w:cs="Times New Roman"/>
          <w:sz w:val="24"/>
          <w:szCs w:val="20"/>
        </w:rPr>
        <w:t>4</w:t>
      </w:r>
      <w:r w:rsidRPr="00BF721B">
        <w:rPr>
          <w:rFonts w:eastAsia="Times New Roman" w:cs="Times New Roman"/>
          <w:sz w:val="24"/>
          <w:szCs w:val="20"/>
        </w:rPr>
        <w:t>,</w:t>
      </w:r>
      <w:r w:rsidR="00451260">
        <w:rPr>
          <w:rFonts w:eastAsia="Times New Roman" w:cs="Times New Roman"/>
          <w:sz w:val="24"/>
          <w:szCs w:val="20"/>
        </w:rPr>
        <w:t>5</w:t>
      </w:r>
      <w:r w:rsidRPr="00BF721B">
        <w:rPr>
          <w:rFonts w:eastAsia="Times New Roman" w:cs="Times New Roman"/>
          <w:sz w:val="24"/>
          <w:szCs w:val="20"/>
        </w:rPr>
        <w:t xml:space="preserve">% ogółu). W okresie dwunastu miesięcy, wśród tej kategorii bezrobotnych, zwiększył się udział osób mających wykształcenie </w:t>
      </w:r>
      <w:r w:rsidR="00451260">
        <w:rPr>
          <w:rFonts w:eastAsia="Times New Roman" w:cs="Times New Roman"/>
          <w:sz w:val="24"/>
          <w:szCs w:val="20"/>
        </w:rPr>
        <w:t xml:space="preserve">policealne i średnie zawodowe/branżowe, </w:t>
      </w:r>
      <w:r w:rsidRPr="00BF721B">
        <w:rPr>
          <w:rFonts w:eastAsia="Times New Roman" w:cs="Times New Roman"/>
          <w:sz w:val="24"/>
          <w:szCs w:val="20"/>
        </w:rPr>
        <w:t>oraz gimnazjalne/podstawowe i poniżej.</w:t>
      </w:r>
      <w:r w:rsidR="00C55D2C">
        <w:rPr>
          <w:rFonts w:eastAsia="Times New Roman" w:cs="Times New Roman"/>
          <w:sz w:val="24"/>
          <w:szCs w:val="20"/>
        </w:rPr>
        <w:t xml:space="preserve"> Natomiast spadł udział bezrobotnych z wykształceniem wyższym, średnim ogólnokształcącym</w:t>
      </w:r>
      <w:r w:rsidR="00F33466">
        <w:rPr>
          <w:rFonts w:eastAsia="Times New Roman" w:cs="Times New Roman"/>
          <w:sz w:val="24"/>
          <w:szCs w:val="20"/>
        </w:rPr>
        <w:t xml:space="preserve"> </w:t>
      </w:r>
      <w:r w:rsidR="00C55D2C">
        <w:rPr>
          <w:rFonts w:eastAsia="Times New Roman" w:cs="Times New Roman"/>
          <w:sz w:val="24"/>
          <w:szCs w:val="20"/>
        </w:rPr>
        <w:t xml:space="preserve">i zasadniczym zawodowym/branżowym. </w:t>
      </w:r>
    </w:p>
    <w:p w14:paraId="18C8064E" w14:textId="1FBEF2E5" w:rsidR="00BF721B" w:rsidRPr="00BF721B" w:rsidRDefault="00BF721B" w:rsidP="00BF721B">
      <w:pPr>
        <w:spacing w:line="360" w:lineRule="auto"/>
        <w:ind w:firstLine="851"/>
        <w:jc w:val="both"/>
        <w:rPr>
          <w:rFonts w:eastAsia="Times New Roman" w:cs="Times New Roman"/>
          <w:sz w:val="24"/>
          <w:szCs w:val="20"/>
        </w:rPr>
      </w:pPr>
      <w:r w:rsidRPr="00BF721B">
        <w:rPr>
          <w:rFonts w:eastAsia="Times New Roman" w:cs="Times New Roman"/>
          <w:sz w:val="24"/>
          <w:szCs w:val="20"/>
        </w:rPr>
        <w:t>Pod względem czasu pozostawania bez pracy, najwięcej było bezrobotnych będących bez pracy przez okres 1-3 miesięcy (2</w:t>
      </w:r>
      <w:r w:rsidR="0067331A">
        <w:rPr>
          <w:rFonts w:eastAsia="Times New Roman" w:cs="Times New Roman"/>
          <w:sz w:val="24"/>
          <w:szCs w:val="20"/>
        </w:rPr>
        <w:t>0</w:t>
      </w:r>
      <w:r w:rsidRPr="00BF721B">
        <w:rPr>
          <w:rFonts w:eastAsia="Times New Roman" w:cs="Times New Roman"/>
          <w:sz w:val="24"/>
          <w:szCs w:val="20"/>
        </w:rPr>
        <w:t>,</w:t>
      </w:r>
      <w:r w:rsidR="0067331A">
        <w:rPr>
          <w:rFonts w:eastAsia="Times New Roman" w:cs="Times New Roman"/>
          <w:sz w:val="24"/>
          <w:szCs w:val="20"/>
        </w:rPr>
        <w:t>3</w:t>
      </w:r>
      <w:r w:rsidRPr="00BF721B">
        <w:rPr>
          <w:rFonts w:eastAsia="Times New Roman" w:cs="Times New Roman"/>
          <w:sz w:val="24"/>
          <w:szCs w:val="20"/>
        </w:rPr>
        <w:t xml:space="preserve">% ogółu). W okresie dwunastu miesięcy, wśród bezrobotnych powyżej 50 roku życia, odnotowano wzrost udziału osób pozostających bez pracy przez okres </w:t>
      </w:r>
      <w:r w:rsidR="0067331A">
        <w:rPr>
          <w:rFonts w:eastAsia="Times New Roman" w:cs="Times New Roman"/>
          <w:sz w:val="24"/>
          <w:szCs w:val="20"/>
        </w:rPr>
        <w:t xml:space="preserve"> do 1 miesiąca, od 3</w:t>
      </w:r>
      <w:r w:rsidRPr="00BF721B">
        <w:rPr>
          <w:rFonts w:eastAsia="Times New Roman" w:cs="Times New Roman"/>
          <w:sz w:val="24"/>
          <w:szCs w:val="20"/>
        </w:rPr>
        <w:t>-</w:t>
      </w:r>
      <w:r w:rsidR="0067331A">
        <w:rPr>
          <w:rFonts w:eastAsia="Times New Roman" w:cs="Times New Roman"/>
          <w:sz w:val="24"/>
          <w:szCs w:val="20"/>
        </w:rPr>
        <w:t>6</w:t>
      </w:r>
      <w:r w:rsidRPr="00BF721B">
        <w:rPr>
          <w:rFonts w:eastAsia="Times New Roman" w:cs="Times New Roman"/>
          <w:sz w:val="24"/>
          <w:szCs w:val="20"/>
        </w:rPr>
        <w:t xml:space="preserve"> miesięcy oraz przez okres 6-</w:t>
      </w:r>
      <w:r w:rsidR="0067331A">
        <w:rPr>
          <w:rFonts w:eastAsia="Times New Roman" w:cs="Times New Roman"/>
          <w:sz w:val="24"/>
          <w:szCs w:val="20"/>
        </w:rPr>
        <w:t>12</w:t>
      </w:r>
      <w:r w:rsidRPr="00BF721B">
        <w:rPr>
          <w:rFonts w:eastAsia="Times New Roman" w:cs="Times New Roman"/>
          <w:sz w:val="24"/>
          <w:szCs w:val="20"/>
        </w:rPr>
        <w:t xml:space="preserve"> miesięcy</w:t>
      </w:r>
      <w:r w:rsidR="0067331A">
        <w:rPr>
          <w:rFonts w:eastAsia="Times New Roman" w:cs="Times New Roman"/>
          <w:sz w:val="24"/>
          <w:szCs w:val="20"/>
        </w:rPr>
        <w:t xml:space="preserve"> oraz od 12 do 24 miesięcy. </w:t>
      </w:r>
      <w:r w:rsidRPr="00BF721B">
        <w:rPr>
          <w:rFonts w:eastAsia="Times New Roman" w:cs="Times New Roman"/>
          <w:sz w:val="24"/>
          <w:szCs w:val="20"/>
        </w:rPr>
        <w:t>Obrazuje to poniższy wykres:</w:t>
      </w:r>
    </w:p>
    <w:p w14:paraId="4CA6AF8F" w14:textId="619E60C5" w:rsidR="00BF721B" w:rsidRPr="00BF721B" w:rsidRDefault="009053B8" w:rsidP="00BF721B">
      <w:pPr>
        <w:spacing w:line="360" w:lineRule="auto"/>
        <w:jc w:val="both"/>
        <w:rPr>
          <w:rFonts w:eastAsia="Times New Roman" w:cs="Times New Roman"/>
          <w:sz w:val="24"/>
          <w:szCs w:val="20"/>
        </w:rPr>
      </w:pPr>
      <w:r>
        <w:rPr>
          <w:noProof/>
        </w:rPr>
        <w:drawing>
          <wp:inline distT="0" distB="0" distL="0" distR="0" wp14:anchorId="13F34E18" wp14:editId="5E6D4AA5">
            <wp:extent cx="6225540" cy="2651760"/>
            <wp:effectExtent l="0" t="0" r="3810" b="15240"/>
            <wp:docPr id="1218245387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BFEAC518-C0EC-2D8B-AB6C-69BCB4A1465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31A9D6E5" w14:textId="3D3EFCA1" w:rsidR="00BF721B" w:rsidRPr="00BF721B" w:rsidRDefault="00BF721B" w:rsidP="00BF721B">
      <w:pPr>
        <w:spacing w:line="360" w:lineRule="auto"/>
        <w:ind w:firstLine="851"/>
        <w:jc w:val="both"/>
        <w:rPr>
          <w:rFonts w:eastAsia="Times New Roman" w:cs="Times New Roman"/>
          <w:sz w:val="24"/>
          <w:szCs w:val="20"/>
        </w:rPr>
      </w:pPr>
      <w:r w:rsidRPr="00BF721B">
        <w:rPr>
          <w:rFonts w:eastAsia="Times New Roman" w:cs="Times New Roman"/>
          <w:sz w:val="24"/>
          <w:szCs w:val="20"/>
        </w:rPr>
        <w:t>Na koniec 202</w:t>
      </w:r>
      <w:r w:rsidR="00B26E6C">
        <w:rPr>
          <w:rFonts w:eastAsia="Times New Roman" w:cs="Times New Roman"/>
          <w:sz w:val="24"/>
          <w:szCs w:val="20"/>
        </w:rPr>
        <w:t>4</w:t>
      </w:r>
      <w:r w:rsidRPr="00BF721B">
        <w:rPr>
          <w:rFonts w:eastAsia="Times New Roman" w:cs="Times New Roman"/>
          <w:sz w:val="24"/>
          <w:szCs w:val="20"/>
        </w:rPr>
        <w:t xml:space="preserve"> r., wśród bezrobotnych powyżej 50 roku życia, dominowały osoby o stażu pracy od 10 do 20 lat (2</w:t>
      </w:r>
      <w:r w:rsidR="00B26E6C">
        <w:rPr>
          <w:rFonts w:eastAsia="Times New Roman" w:cs="Times New Roman"/>
          <w:sz w:val="24"/>
          <w:szCs w:val="20"/>
        </w:rPr>
        <w:t>5</w:t>
      </w:r>
      <w:r w:rsidRPr="00BF721B">
        <w:rPr>
          <w:rFonts w:eastAsia="Times New Roman" w:cs="Times New Roman"/>
          <w:sz w:val="24"/>
          <w:szCs w:val="20"/>
        </w:rPr>
        <w:t>,</w:t>
      </w:r>
      <w:r w:rsidR="00B26E6C">
        <w:rPr>
          <w:rFonts w:eastAsia="Times New Roman" w:cs="Times New Roman"/>
          <w:sz w:val="24"/>
          <w:szCs w:val="20"/>
        </w:rPr>
        <w:t>7</w:t>
      </w:r>
      <w:r w:rsidRPr="00BF721B">
        <w:rPr>
          <w:rFonts w:eastAsia="Times New Roman" w:cs="Times New Roman"/>
          <w:sz w:val="24"/>
          <w:szCs w:val="20"/>
        </w:rPr>
        <w:t>% ogółu) oraz od 20 do 30 lat (23,</w:t>
      </w:r>
      <w:r w:rsidR="00B26E6C">
        <w:rPr>
          <w:rFonts w:eastAsia="Times New Roman" w:cs="Times New Roman"/>
          <w:sz w:val="24"/>
          <w:szCs w:val="20"/>
        </w:rPr>
        <w:t>5</w:t>
      </w:r>
      <w:r w:rsidRPr="00BF721B">
        <w:rPr>
          <w:rFonts w:eastAsia="Times New Roman" w:cs="Times New Roman"/>
          <w:sz w:val="24"/>
          <w:szCs w:val="20"/>
        </w:rPr>
        <w:t xml:space="preserve">% ogółu). </w:t>
      </w:r>
    </w:p>
    <w:p w14:paraId="5BA5CFC7" w14:textId="7B78FBED" w:rsidR="00BF721B" w:rsidRPr="00BF721B" w:rsidRDefault="00BF721B" w:rsidP="00BF721B">
      <w:pPr>
        <w:spacing w:line="360" w:lineRule="auto"/>
        <w:ind w:firstLine="851"/>
        <w:jc w:val="both"/>
        <w:rPr>
          <w:rFonts w:eastAsia="Times New Roman" w:cs="Times New Roman"/>
          <w:sz w:val="24"/>
          <w:szCs w:val="20"/>
        </w:rPr>
      </w:pPr>
      <w:r w:rsidRPr="00BF721B">
        <w:rPr>
          <w:rFonts w:eastAsia="Times New Roman" w:cs="Times New Roman"/>
          <w:sz w:val="24"/>
          <w:szCs w:val="20"/>
        </w:rPr>
        <w:t>Od stycznia do grudnia 202</w:t>
      </w:r>
      <w:r w:rsidR="00B26E6C">
        <w:rPr>
          <w:rFonts w:eastAsia="Times New Roman" w:cs="Times New Roman"/>
          <w:sz w:val="24"/>
          <w:szCs w:val="20"/>
        </w:rPr>
        <w:t>4</w:t>
      </w:r>
      <w:r w:rsidRPr="00BF721B">
        <w:rPr>
          <w:rFonts w:eastAsia="Times New Roman" w:cs="Times New Roman"/>
          <w:sz w:val="24"/>
          <w:szCs w:val="20"/>
        </w:rPr>
        <w:t xml:space="preserve"> r. powiatowe urzędy pracy zarejestrowały </w:t>
      </w:r>
      <w:r w:rsidR="00A94BEE">
        <w:rPr>
          <w:rFonts w:eastAsia="Times New Roman" w:cs="Times New Roman"/>
          <w:sz w:val="24"/>
          <w:szCs w:val="20"/>
        </w:rPr>
        <w:br/>
      </w:r>
      <w:r w:rsidRPr="00BF721B">
        <w:rPr>
          <w:rFonts w:eastAsia="Times New Roman" w:cs="Times New Roman"/>
          <w:sz w:val="24"/>
          <w:szCs w:val="20"/>
        </w:rPr>
        <w:t>6</w:t>
      </w:r>
      <w:r w:rsidR="00C67FAD">
        <w:rPr>
          <w:rFonts w:eastAsia="Times New Roman" w:cs="Times New Roman"/>
          <w:sz w:val="24"/>
          <w:szCs w:val="20"/>
        </w:rPr>
        <w:t xml:space="preserve"> </w:t>
      </w:r>
      <w:r w:rsidR="00B26E6C">
        <w:rPr>
          <w:rFonts w:eastAsia="Times New Roman" w:cs="Times New Roman"/>
          <w:sz w:val="24"/>
          <w:szCs w:val="20"/>
        </w:rPr>
        <w:t>969</w:t>
      </w:r>
      <w:r w:rsidRPr="00BF721B">
        <w:rPr>
          <w:rFonts w:eastAsia="Times New Roman" w:cs="Times New Roman"/>
          <w:sz w:val="24"/>
          <w:szCs w:val="20"/>
        </w:rPr>
        <w:t xml:space="preserve"> bezrobotnych powyżej 50 roku życia, co stanowiło 19,</w:t>
      </w:r>
      <w:r w:rsidR="00B26E6C">
        <w:rPr>
          <w:rFonts w:eastAsia="Times New Roman" w:cs="Times New Roman"/>
          <w:sz w:val="24"/>
          <w:szCs w:val="20"/>
        </w:rPr>
        <w:t>5</w:t>
      </w:r>
      <w:r w:rsidRPr="00BF721B">
        <w:rPr>
          <w:rFonts w:eastAsia="Times New Roman" w:cs="Times New Roman"/>
          <w:sz w:val="24"/>
          <w:szCs w:val="20"/>
        </w:rPr>
        <w:t xml:space="preserve">% ogółu napływu </w:t>
      </w:r>
      <w:r w:rsidR="00A94BEE">
        <w:rPr>
          <w:rFonts w:eastAsia="Times New Roman" w:cs="Times New Roman"/>
          <w:sz w:val="24"/>
          <w:szCs w:val="20"/>
        </w:rPr>
        <w:br/>
      </w:r>
      <w:r w:rsidRPr="00BF721B">
        <w:rPr>
          <w:rFonts w:eastAsia="Times New Roman" w:cs="Times New Roman"/>
          <w:sz w:val="24"/>
          <w:szCs w:val="20"/>
        </w:rPr>
        <w:t xml:space="preserve">do bezrobocia w województwie. W tym samym okresie </w:t>
      </w:r>
      <w:r w:rsidRPr="00380E8A">
        <w:rPr>
          <w:rFonts w:eastAsia="Times New Roman" w:cs="Times New Roman"/>
          <w:sz w:val="24"/>
          <w:szCs w:val="20"/>
        </w:rPr>
        <w:t xml:space="preserve">wyrejestrowano 6 </w:t>
      </w:r>
      <w:r w:rsidR="00B26E6C" w:rsidRPr="00380E8A">
        <w:rPr>
          <w:rFonts w:eastAsia="Times New Roman" w:cs="Times New Roman"/>
          <w:sz w:val="24"/>
          <w:szCs w:val="20"/>
        </w:rPr>
        <w:t>758</w:t>
      </w:r>
      <w:r w:rsidRPr="00380E8A">
        <w:rPr>
          <w:rFonts w:eastAsia="Times New Roman" w:cs="Times New Roman"/>
          <w:sz w:val="24"/>
          <w:szCs w:val="20"/>
        </w:rPr>
        <w:t xml:space="preserve"> osób powyżej 50 roku życia, co stanowiło 19,</w:t>
      </w:r>
      <w:r w:rsidR="00F33466">
        <w:rPr>
          <w:rFonts w:eastAsia="Times New Roman" w:cs="Times New Roman"/>
          <w:sz w:val="24"/>
          <w:szCs w:val="20"/>
        </w:rPr>
        <w:t>2</w:t>
      </w:r>
      <w:r w:rsidRPr="00380E8A">
        <w:rPr>
          <w:rFonts w:eastAsia="Times New Roman" w:cs="Times New Roman"/>
          <w:sz w:val="24"/>
          <w:szCs w:val="20"/>
        </w:rPr>
        <w:t xml:space="preserve">% ogółu odpływu bezrobotnych w województwie. Wśród wyrejestrowanych najwięcej było osób, które podjęły pracę – </w:t>
      </w:r>
      <w:r w:rsidR="003D42A8" w:rsidRPr="00380E8A">
        <w:rPr>
          <w:rFonts w:eastAsia="Times New Roman" w:cs="Times New Roman"/>
          <w:sz w:val="24"/>
          <w:szCs w:val="20"/>
        </w:rPr>
        <w:t>3 016</w:t>
      </w:r>
      <w:r w:rsidRPr="00380E8A">
        <w:rPr>
          <w:rFonts w:eastAsia="Times New Roman" w:cs="Times New Roman"/>
          <w:sz w:val="24"/>
          <w:szCs w:val="20"/>
        </w:rPr>
        <w:t xml:space="preserve"> (4</w:t>
      </w:r>
      <w:r w:rsidR="00F33466">
        <w:rPr>
          <w:rFonts w:eastAsia="Times New Roman" w:cs="Times New Roman"/>
          <w:sz w:val="24"/>
          <w:szCs w:val="20"/>
        </w:rPr>
        <w:t>4</w:t>
      </w:r>
      <w:r w:rsidR="007E4299" w:rsidRPr="00380E8A">
        <w:rPr>
          <w:rFonts w:eastAsia="Times New Roman" w:cs="Times New Roman"/>
          <w:sz w:val="24"/>
          <w:szCs w:val="20"/>
        </w:rPr>
        <w:t>,</w:t>
      </w:r>
      <w:r w:rsidR="00F33466">
        <w:rPr>
          <w:rFonts w:eastAsia="Times New Roman" w:cs="Times New Roman"/>
          <w:sz w:val="24"/>
          <w:szCs w:val="20"/>
        </w:rPr>
        <w:t>6</w:t>
      </w:r>
      <w:r w:rsidRPr="00380E8A">
        <w:rPr>
          <w:rFonts w:eastAsia="Times New Roman" w:cs="Times New Roman"/>
          <w:sz w:val="24"/>
          <w:szCs w:val="20"/>
        </w:rPr>
        <w:t>% ogółu).</w:t>
      </w:r>
    </w:p>
    <w:p w14:paraId="468E41A2" w14:textId="77777777" w:rsidR="007D69B7" w:rsidRDefault="007D69B7" w:rsidP="00BF721B">
      <w:pPr>
        <w:spacing w:line="360" w:lineRule="auto"/>
        <w:ind w:firstLine="851"/>
        <w:jc w:val="both"/>
        <w:rPr>
          <w:rFonts w:eastAsia="Times New Roman" w:cs="Times New Roman"/>
          <w:b/>
          <w:sz w:val="24"/>
          <w:szCs w:val="20"/>
          <w:u w:val="single"/>
        </w:rPr>
      </w:pPr>
    </w:p>
    <w:p w14:paraId="226A0701" w14:textId="703F46DB" w:rsidR="00BF721B" w:rsidRPr="00E016D9" w:rsidRDefault="00BF721B" w:rsidP="00BF721B">
      <w:pPr>
        <w:spacing w:line="360" w:lineRule="auto"/>
        <w:ind w:firstLine="851"/>
        <w:jc w:val="both"/>
        <w:rPr>
          <w:rFonts w:eastAsia="Times New Roman" w:cs="Times New Roman"/>
          <w:b/>
          <w:sz w:val="24"/>
          <w:szCs w:val="20"/>
        </w:rPr>
      </w:pPr>
      <w:r w:rsidRPr="00BF721B">
        <w:rPr>
          <w:rFonts w:eastAsia="Times New Roman" w:cs="Times New Roman"/>
          <w:b/>
          <w:sz w:val="24"/>
          <w:szCs w:val="20"/>
          <w:u w:val="single"/>
        </w:rPr>
        <w:t>2.4</w:t>
      </w:r>
      <w:r w:rsidRPr="00C67FAD">
        <w:rPr>
          <w:rFonts w:eastAsia="Times New Roman" w:cs="Times New Roman"/>
          <w:b/>
          <w:sz w:val="24"/>
          <w:szCs w:val="20"/>
          <w:u w:val="single"/>
        </w:rPr>
        <w:t>.</w:t>
      </w:r>
      <w:r w:rsidRPr="00E016D9">
        <w:rPr>
          <w:rFonts w:eastAsia="Times New Roman" w:cs="Times New Roman"/>
          <w:b/>
          <w:sz w:val="24"/>
          <w:szCs w:val="20"/>
          <w:u w:val="single"/>
        </w:rPr>
        <w:t xml:space="preserve"> Bezrobotni korzystający ze świadczeń z pomocy społecznej</w:t>
      </w:r>
      <w:r w:rsidRPr="00E016D9">
        <w:rPr>
          <w:rFonts w:eastAsia="Times New Roman" w:cs="Times New Roman"/>
          <w:b/>
          <w:sz w:val="24"/>
          <w:szCs w:val="20"/>
          <w:vertAlign w:val="superscript"/>
        </w:rPr>
        <w:footnoteReference w:id="5"/>
      </w:r>
    </w:p>
    <w:p w14:paraId="589B746D" w14:textId="60610247" w:rsidR="00BF721B" w:rsidRPr="006D5FE0" w:rsidRDefault="00BF721B" w:rsidP="00BF721B">
      <w:pPr>
        <w:spacing w:line="360" w:lineRule="auto"/>
        <w:ind w:firstLine="851"/>
        <w:jc w:val="both"/>
        <w:rPr>
          <w:rFonts w:eastAsia="Times New Roman" w:cs="Times New Roman"/>
          <w:color w:val="FF0000"/>
          <w:sz w:val="24"/>
          <w:szCs w:val="20"/>
        </w:rPr>
      </w:pPr>
      <w:r w:rsidRPr="00E016D9">
        <w:rPr>
          <w:rFonts w:eastAsia="Times New Roman" w:cs="Times New Roman"/>
          <w:sz w:val="24"/>
          <w:szCs w:val="20"/>
        </w:rPr>
        <w:t>Na koniec grudnia 202</w:t>
      </w:r>
      <w:r w:rsidR="00F91433" w:rsidRPr="00E016D9">
        <w:rPr>
          <w:rFonts w:eastAsia="Times New Roman" w:cs="Times New Roman"/>
          <w:sz w:val="24"/>
          <w:szCs w:val="20"/>
        </w:rPr>
        <w:t>4</w:t>
      </w:r>
      <w:r w:rsidRPr="00E016D9">
        <w:rPr>
          <w:rFonts w:eastAsia="Times New Roman" w:cs="Times New Roman"/>
          <w:sz w:val="24"/>
          <w:szCs w:val="20"/>
        </w:rPr>
        <w:t xml:space="preserve"> r., w województwie lubuskim, odnotowano </w:t>
      </w:r>
      <w:r w:rsidR="007D69B7">
        <w:rPr>
          <w:rFonts w:eastAsia="Times New Roman" w:cs="Times New Roman"/>
          <w:sz w:val="24"/>
          <w:szCs w:val="20"/>
        </w:rPr>
        <w:br/>
      </w:r>
      <w:r w:rsidRPr="00E016D9">
        <w:rPr>
          <w:rFonts w:eastAsia="Times New Roman" w:cs="Times New Roman"/>
          <w:sz w:val="24"/>
          <w:szCs w:val="20"/>
        </w:rPr>
        <w:t>2</w:t>
      </w:r>
      <w:r w:rsidR="00F91433" w:rsidRPr="00E016D9">
        <w:rPr>
          <w:rFonts w:eastAsia="Times New Roman" w:cs="Times New Roman"/>
          <w:sz w:val="24"/>
          <w:szCs w:val="20"/>
        </w:rPr>
        <w:t>34</w:t>
      </w:r>
      <w:r w:rsidRPr="00E016D9">
        <w:rPr>
          <w:rFonts w:eastAsia="Times New Roman" w:cs="Times New Roman"/>
          <w:sz w:val="24"/>
          <w:szCs w:val="20"/>
        </w:rPr>
        <w:t xml:space="preserve"> bezrobotnych korzystających ze świadczeń z pomocy społecznej, stanowiąc </w:t>
      </w:r>
      <w:r w:rsidR="007D69B7">
        <w:rPr>
          <w:rFonts w:eastAsia="Times New Roman" w:cs="Times New Roman"/>
          <w:sz w:val="24"/>
          <w:szCs w:val="20"/>
        </w:rPr>
        <w:br/>
      </w:r>
      <w:r w:rsidRPr="00E016D9">
        <w:rPr>
          <w:rFonts w:eastAsia="Times New Roman" w:cs="Times New Roman"/>
          <w:sz w:val="24"/>
          <w:szCs w:val="20"/>
        </w:rPr>
        <w:t>1,</w:t>
      </w:r>
      <w:r w:rsidR="00F91433" w:rsidRPr="00E016D9">
        <w:rPr>
          <w:rFonts w:eastAsia="Times New Roman" w:cs="Times New Roman"/>
          <w:sz w:val="24"/>
          <w:szCs w:val="20"/>
        </w:rPr>
        <w:t>5</w:t>
      </w:r>
      <w:r w:rsidRPr="00E016D9">
        <w:rPr>
          <w:rFonts w:eastAsia="Times New Roman" w:cs="Times New Roman"/>
          <w:sz w:val="24"/>
          <w:szCs w:val="20"/>
        </w:rPr>
        <w:t>% ogółu bezrobotnych. W stosunku do grudnia 202</w:t>
      </w:r>
      <w:r w:rsidR="00F91433" w:rsidRPr="00E016D9">
        <w:rPr>
          <w:rFonts w:eastAsia="Times New Roman" w:cs="Times New Roman"/>
          <w:sz w:val="24"/>
          <w:szCs w:val="20"/>
        </w:rPr>
        <w:t>3</w:t>
      </w:r>
      <w:r w:rsidRPr="00E016D9">
        <w:rPr>
          <w:rFonts w:eastAsia="Times New Roman" w:cs="Times New Roman"/>
          <w:sz w:val="24"/>
          <w:szCs w:val="20"/>
        </w:rPr>
        <w:t xml:space="preserve"> r. liczba bezrobotnych korzystających ze świadczeń z pomocy społecznej </w:t>
      </w:r>
      <w:r w:rsidR="00F91433" w:rsidRPr="00E016D9">
        <w:rPr>
          <w:rFonts w:eastAsia="Times New Roman" w:cs="Times New Roman"/>
          <w:sz w:val="24"/>
          <w:szCs w:val="20"/>
        </w:rPr>
        <w:t>spadła, a ich</w:t>
      </w:r>
      <w:r w:rsidRPr="00E016D9">
        <w:rPr>
          <w:rFonts w:eastAsia="Times New Roman" w:cs="Times New Roman"/>
          <w:sz w:val="24"/>
          <w:szCs w:val="20"/>
        </w:rPr>
        <w:t xml:space="preserve"> udział w ogólnej liczbie bezrobotnych </w:t>
      </w:r>
      <w:r w:rsidR="003D42A8" w:rsidRPr="00E016D9">
        <w:rPr>
          <w:rFonts w:eastAsia="Times New Roman" w:cs="Times New Roman"/>
          <w:sz w:val="24"/>
          <w:szCs w:val="20"/>
        </w:rPr>
        <w:t xml:space="preserve">spadł </w:t>
      </w:r>
      <w:r w:rsidR="00F91433" w:rsidRPr="00E016D9">
        <w:rPr>
          <w:rFonts w:eastAsia="Times New Roman" w:cs="Times New Roman"/>
          <w:sz w:val="24"/>
          <w:szCs w:val="20"/>
        </w:rPr>
        <w:t>o 0,</w:t>
      </w:r>
      <w:r w:rsidR="00F33466">
        <w:rPr>
          <w:rFonts w:eastAsia="Times New Roman" w:cs="Times New Roman"/>
          <w:sz w:val="24"/>
          <w:szCs w:val="20"/>
        </w:rPr>
        <w:t xml:space="preserve">2 </w:t>
      </w:r>
      <w:r w:rsidR="00F91433" w:rsidRPr="00E016D9">
        <w:rPr>
          <w:rFonts w:eastAsia="Times New Roman" w:cs="Times New Roman"/>
          <w:sz w:val="24"/>
          <w:szCs w:val="20"/>
        </w:rPr>
        <w:t>punktu procentowego</w:t>
      </w:r>
      <w:r w:rsidRPr="00E016D9">
        <w:rPr>
          <w:rFonts w:eastAsia="Times New Roman" w:cs="Times New Roman"/>
          <w:sz w:val="24"/>
          <w:szCs w:val="20"/>
        </w:rPr>
        <w:t>.</w:t>
      </w:r>
    </w:p>
    <w:p w14:paraId="5ECE59E1" w14:textId="3958A295" w:rsidR="00BF721B" w:rsidRPr="00E016D9" w:rsidRDefault="00BF721B" w:rsidP="00BF721B">
      <w:pPr>
        <w:spacing w:line="360" w:lineRule="auto"/>
        <w:ind w:firstLine="851"/>
        <w:jc w:val="both"/>
        <w:rPr>
          <w:rFonts w:eastAsia="Times New Roman" w:cs="Times New Roman"/>
          <w:sz w:val="24"/>
          <w:szCs w:val="20"/>
        </w:rPr>
      </w:pPr>
      <w:r w:rsidRPr="00E016D9">
        <w:rPr>
          <w:rFonts w:eastAsia="Times New Roman" w:cs="Times New Roman"/>
          <w:sz w:val="24"/>
          <w:szCs w:val="20"/>
        </w:rPr>
        <w:t xml:space="preserve">Wśród bezrobotnych korzystających ze świadczeń z pomocy społecznej kobiety, </w:t>
      </w:r>
      <w:r w:rsidRPr="00E016D9">
        <w:rPr>
          <w:rFonts w:eastAsia="Times New Roman" w:cs="Times New Roman"/>
          <w:sz w:val="24"/>
          <w:szCs w:val="20"/>
        </w:rPr>
        <w:br/>
        <w:t>w liczbie 1</w:t>
      </w:r>
      <w:r w:rsidR="00F91433" w:rsidRPr="00E016D9">
        <w:rPr>
          <w:rFonts w:eastAsia="Times New Roman" w:cs="Times New Roman"/>
          <w:sz w:val="24"/>
          <w:szCs w:val="20"/>
        </w:rPr>
        <w:t>21</w:t>
      </w:r>
      <w:r w:rsidRPr="00E016D9">
        <w:rPr>
          <w:rFonts w:eastAsia="Times New Roman" w:cs="Times New Roman"/>
          <w:sz w:val="24"/>
          <w:szCs w:val="20"/>
        </w:rPr>
        <w:t xml:space="preserve"> osób, stanowiły 51,</w:t>
      </w:r>
      <w:r w:rsidR="00F91433" w:rsidRPr="00E016D9">
        <w:rPr>
          <w:rFonts w:eastAsia="Times New Roman" w:cs="Times New Roman"/>
          <w:sz w:val="24"/>
          <w:szCs w:val="20"/>
        </w:rPr>
        <w:t>7</w:t>
      </w:r>
      <w:r w:rsidRPr="00E016D9">
        <w:rPr>
          <w:rFonts w:eastAsia="Times New Roman" w:cs="Times New Roman"/>
          <w:sz w:val="24"/>
          <w:szCs w:val="20"/>
        </w:rPr>
        <w:t xml:space="preserve">% tej kategorii bezrobotnych. Prawo do otrzymywania  zasiłku posiadało </w:t>
      </w:r>
      <w:r w:rsidR="00F91433" w:rsidRPr="00E016D9">
        <w:rPr>
          <w:rFonts w:eastAsia="Times New Roman" w:cs="Times New Roman"/>
          <w:sz w:val="24"/>
          <w:szCs w:val="20"/>
        </w:rPr>
        <w:t>9</w:t>
      </w:r>
      <w:r w:rsidRPr="00E016D9">
        <w:rPr>
          <w:rFonts w:eastAsia="Times New Roman" w:cs="Times New Roman"/>
          <w:sz w:val="24"/>
          <w:szCs w:val="20"/>
        </w:rPr>
        <w:t xml:space="preserve"> osób (</w:t>
      </w:r>
      <w:r w:rsidR="00F91433" w:rsidRPr="00E016D9">
        <w:rPr>
          <w:rFonts w:eastAsia="Times New Roman" w:cs="Times New Roman"/>
          <w:sz w:val="24"/>
          <w:szCs w:val="20"/>
        </w:rPr>
        <w:t>3</w:t>
      </w:r>
      <w:r w:rsidRPr="00E016D9">
        <w:rPr>
          <w:rFonts w:eastAsia="Times New Roman" w:cs="Times New Roman"/>
          <w:sz w:val="24"/>
          <w:szCs w:val="20"/>
        </w:rPr>
        <w:t>,</w:t>
      </w:r>
      <w:r w:rsidR="00F33466">
        <w:rPr>
          <w:rFonts w:eastAsia="Times New Roman" w:cs="Times New Roman"/>
          <w:sz w:val="24"/>
          <w:szCs w:val="20"/>
        </w:rPr>
        <w:t>8</w:t>
      </w:r>
      <w:r w:rsidRPr="00E016D9">
        <w:rPr>
          <w:rFonts w:eastAsia="Times New Roman" w:cs="Times New Roman"/>
          <w:sz w:val="24"/>
          <w:szCs w:val="20"/>
        </w:rPr>
        <w:t>%).</w:t>
      </w:r>
    </w:p>
    <w:p w14:paraId="2D5AF63D" w14:textId="11033DF1" w:rsidR="00BF721B" w:rsidRPr="00BF721B" w:rsidRDefault="00BF721B" w:rsidP="00BF721B">
      <w:pPr>
        <w:spacing w:line="360" w:lineRule="auto"/>
        <w:ind w:firstLine="851"/>
        <w:jc w:val="both"/>
        <w:rPr>
          <w:rFonts w:eastAsia="Times New Roman" w:cs="Times New Roman"/>
          <w:sz w:val="24"/>
          <w:szCs w:val="20"/>
        </w:rPr>
      </w:pPr>
      <w:r w:rsidRPr="00E016D9">
        <w:rPr>
          <w:rFonts w:eastAsia="Times New Roman" w:cs="Times New Roman"/>
          <w:sz w:val="24"/>
          <w:szCs w:val="20"/>
        </w:rPr>
        <w:t xml:space="preserve">Wśród bezrobotnych korzystających ze świadczeń </w:t>
      </w:r>
      <w:r w:rsidRPr="00BF721B">
        <w:rPr>
          <w:rFonts w:eastAsia="Times New Roman" w:cs="Times New Roman"/>
          <w:sz w:val="24"/>
          <w:szCs w:val="20"/>
        </w:rPr>
        <w:t>z pomocy społecznej, na koniec grudnia 202</w:t>
      </w:r>
      <w:r w:rsidR="00F91433">
        <w:rPr>
          <w:rFonts w:eastAsia="Times New Roman" w:cs="Times New Roman"/>
          <w:sz w:val="24"/>
          <w:szCs w:val="20"/>
        </w:rPr>
        <w:t>4</w:t>
      </w:r>
      <w:r w:rsidRPr="00BF721B">
        <w:rPr>
          <w:rFonts w:eastAsia="Times New Roman" w:cs="Times New Roman"/>
          <w:sz w:val="24"/>
          <w:szCs w:val="20"/>
        </w:rPr>
        <w:t xml:space="preserve"> r., dominowały osoby z wykształceniem gimnazjalnym/podstawowym i poniżej (5</w:t>
      </w:r>
      <w:r w:rsidR="00F91433">
        <w:rPr>
          <w:rFonts w:eastAsia="Times New Roman" w:cs="Times New Roman"/>
          <w:sz w:val="24"/>
          <w:szCs w:val="20"/>
        </w:rPr>
        <w:t>0</w:t>
      </w:r>
      <w:r w:rsidRPr="00BF721B">
        <w:rPr>
          <w:rFonts w:eastAsia="Times New Roman" w:cs="Times New Roman"/>
          <w:sz w:val="24"/>
          <w:szCs w:val="20"/>
        </w:rPr>
        <w:t>,</w:t>
      </w:r>
      <w:r w:rsidR="00F91433">
        <w:rPr>
          <w:rFonts w:eastAsia="Times New Roman" w:cs="Times New Roman"/>
          <w:sz w:val="24"/>
          <w:szCs w:val="20"/>
        </w:rPr>
        <w:t>4</w:t>
      </w:r>
      <w:r w:rsidRPr="00BF721B">
        <w:rPr>
          <w:rFonts w:eastAsia="Times New Roman" w:cs="Times New Roman"/>
          <w:sz w:val="24"/>
          <w:szCs w:val="20"/>
        </w:rPr>
        <w:t>% ogółu) oraz zasadniczym zawodowym</w:t>
      </w:r>
      <w:r w:rsidR="00380E8A">
        <w:rPr>
          <w:rFonts w:eastAsia="Times New Roman" w:cs="Times New Roman"/>
          <w:sz w:val="24"/>
          <w:szCs w:val="20"/>
        </w:rPr>
        <w:t>/branżowym</w:t>
      </w:r>
      <w:r w:rsidRPr="00BF721B">
        <w:rPr>
          <w:rFonts w:eastAsia="Times New Roman" w:cs="Times New Roman"/>
          <w:sz w:val="24"/>
          <w:szCs w:val="20"/>
        </w:rPr>
        <w:t xml:space="preserve"> (30,</w:t>
      </w:r>
      <w:r w:rsidR="00F91433">
        <w:rPr>
          <w:rFonts w:eastAsia="Times New Roman" w:cs="Times New Roman"/>
          <w:sz w:val="24"/>
          <w:szCs w:val="20"/>
        </w:rPr>
        <w:t>8</w:t>
      </w:r>
      <w:r w:rsidRPr="00BF721B">
        <w:rPr>
          <w:rFonts w:eastAsia="Times New Roman" w:cs="Times New Roman"/>
          <w:sz w:val="24"/>
          <w:szCs w:val="20"/>
        </w:rPr>
        <w:t xml:space="preserve">% ogółu). </w:t>
      </w:r>
    </w:p>
    <w:p w14:paraId="15A55269" w14:textId="3F2E9FCF" w:rsidR="00BF721B" w:rsidRPr="00BF721B" w:rsidRDefault="00BF721B" w:rsidP="00BF721B">
      <w:pPr>
        <w:spacing w:line="360" w:lineRule="auto"/>
        <w:ind w:firstLine="851"/>
        <w:jc w:val="both"/>
        <w:rPr>
          <w:rFonts w:eastAsia="Times New Roman" w:cs="Times New Roman"/>
          <w:sz w:val="24"/>
          <w:szCs w:val="20"/>
        </w:rPr>
      </w:pPr>
      <w:r w:rsidRPr="00BF721B">
        <w:rPr>
          <w:rFonts w:eastAsia="Times New Roman" w:cs="Times New Roman"/>
          <w:sz w:val="24"/>
          <w:szCs w:val="20"/>
        </w:rPr>
        <w:t xml:space="preserve">Wśród bezrobotnych korzystających ze świadczeń z pomocy społecznej, największe grupy stanowiły osoby w wieku </w:t>
      </w:r>
      <w:r w:rsidR="002E4259" w:rsidRPr="00BF721B">
        <w:rPr>
          <w:rFonts w:eastAsia="Times New Roman" w:cs="Times New Roman"/>
          <w:sz w:val="24"/>
          <w:szCs w:val="20"/>
        </w:rPr>
        <w:t>od 45 do 54 lat (</w:t>
      </w:r>
      <w:r w:rsidR="002E4259">
        <w:rPr>
          <w:rFonts w:eastAsia="Times New Roman" w:cs="Times New Roman"/>
          <w:sz w:val="24"/>
          <w:szCs w:val="20"/>
        </w:rPr>
        <w:t>26,1</w:t>
      </w:r>
      <w:r w:rsidR="002E4259" w:rsidRPr="00BF721B">
        <w:rPr>
          <w:rFonts w:eastAsia="Times New Roman" w:cs="Times New Roman"/>
          <w:sz w:val="24"/>
          <w:szCs w:val="20"/>
        </w:rPr>
        <w:t>% ogółu)</w:t>
      </w:r>
      <w:r w:rsidR="002E4259">
        <w:rPr>
          <w:rFonts w:eastAsia="Times New Roman" w:cs="Times New Roman"/>
          <w:sz w:val="24"/>
          <w:szCs w:val="20"/>
        </w:rPr>
        <w:t xml:space="preserve"> oraz </w:t>
      </w:r>
      <w:r w:rsidRPr="00BF721B">
        <w:rPr>
          <w:rFonts w:eastAsia="Times New Roman" w:cs="Times New Roman"/>
          <w:sz w:val="24"/>
          <w:szCs w:val="20"/>
        </w:rPr>
        <w:t xml:space="preserve">od 35 </w:t>
      </w:r>
      <w:r w:rsidR="002E4259">
        <w:rPr>
          <w:rFonts w:eastAsia="Times New Roman" w:cs="Times New Roman"/>
          <w:sz w:val="24"/>
          <w:szCs w:val="20"/>
        </w:rPr>
        <w:br/>
      </w:r>
      <w:r w:rsidRPr="00BF721B">
        <w:rPr>
          <w:rFonts w:eastAsia="Times New Roman" w:cs="Times New Roman"/>
          <w:sz w:val="24"/>
          <w:szCs w:val="20"/>
        </w:rPr>
        <w:t>do 44 lat (2</w:t>
      </w:r>
      <w:r w:rsidR="00F91433">
        <w:rPr>
          <w:rFonts w:eastAsia="Times New Roman" w:cs="Times New Roman"/>
          <w:sz w:val="24"/>
          <w:szCs w:val="20"/>
        </w:rPr>
        <w:t>3,1</w:t>
      </w:r>
      <w:r w:rsidRPr="00BF721B">
        <w:rPr>
          <w:rFonts w:eastAsia="Times New Roman" w:cs="Times New Roman"/>
          <w:sz w:val="24"/>
          <w:szCs w:val="20"/>
        </w:rPr>
        <w:t>% ogółu).</w:t>
      </w:r>
    </w:p>
    <w:p w14:paraId="02574E3B" w14:textId="7AD6DA6D" w:rsidR="00BF721B" w:rsidRPr="00BF721B" w:rsidRDefault="00BF721B" w:rsidP="00BF721B">
      <w:pPr>
        <w:spacing w:line="360" w:lineRule="auto"/>
        <w:ind w:firstLine="851"/>
        <w:jc w:val="both"/>
        <w:rPr>
          <w:rFonts w:eastAsia="Times New Roman" w:cs="Times New Roman"/>
          <w:sz w:val="24"/>
          <w:szCs w:val="20"/>
        </w:rPr>
      </w:pPr>
      <w:r w:rsidRPr="00BF721B">
        <w:rPr>
          <w:rFonts w:eastAsia="Times New Roman" w:cs="Times New Roman"/>
          <w:sz w:val="24"/>
          <w:szCs w:val="20"/>
        </w:rPr>
        <w:t>Pod względem stażu pracy, na koniec grudnia 202</w:t>
      </w:r>
      <w:r w:rsidR="00F91433">
        <w:rPr>
          <w:rFonts w:eastAsia="Times New Roman" w:cs="Times New Roman"/>
          <w:sz w:val="24"/>
          <w:szCs w:val="20"/>
        </w:rPr>
        <w:t>4</w:t>
      </w:r>
      <w:r w:rsidRPr="00BF721B">
        <w:rPr>
          <w:rFonts w:eastAsia="Times New Roman" w:cs="Times New Roman"/>
          <w:sz w:val="24"/>
          <w:szCs w:val="20"/>
        </w:rPr>
        <w:t xml:space="preserve"> r., przeważały osoby o stażu pracy do </w:t>
      </w:r>
      <w:r w:rsidR="00752249">
        <w:rPr>
          <w:rFonts w:eastAsia="Times New Roman" w:cs="Times New Roman"/>
          <w:sz w:val="24"/>
          <w:szCs w:val="20"/>
        </w:rPr>
        <w:t xml:space="preserve">1 roku </w:t>
      </w:r>
      <w:r w:rsidRPr="00BF721B">
        <w:rPr>
          <w:rFonts w:eastAsia="Times New Roman" w:cs="Times New Roman"/>
          <w:sz w:val="24"/>
          <w:szCs w:val="20"/>
        </w:rPr>
        <w:t xml:space="preserve"> (</w:t>
      </w:r>
      <w:r w:rsidR="00752249">
        <w:rPr>
          <w:rFonts w:eastAsia="Times New Roman" w:cs="Times New Roman"/>
          <w:sz w:val="24"/>
          <w:szCs w:val="20"/>
        </w:rPr>
        <w:t>31,2</w:t>
      </w:r>
      <w:r w:rsidRPr="00BF721B">
        <w:rPr>
          <w:rFonts w:eastAsia="Times New Roman" w:cs="Times New Roman"/>
          <w:sz w:val="24"/>
          <w:szCs w:val="20"/>
        </w:rPr>
        <w:t>% ogółu) i od 1 do 5 lat (2</w:t>
      </w:r>
      <w:r w:rsidR="00752249">
        <w:rPr>
          <w:rFonts w:eastAsia="Times New Roman" w:cs="Times New Roman"/>
          <w:sz w:val="24"/>
          <w:szCs w:val="20"/>
        </w:rPr>
        <w:t>3</w:t>
      </w:r>
      <w:r w:rsidRPr="00BF721B">
        <w:rPr>
          <w:rFonts w:eastAsia="Times New Roman" w:cs="Times New Roman"/>
          <w:sz w:val="24"/>
          <w:szCs w:val="20"/>
        </w:rPr>
        <w:t>,</w:t>
      </w:r>
      <w:r w:rsidR="00752249">
        <w:rPr>
          <w:rFonts w:eastAsia="Times New Roman" w:cs="Times New Roman"/>
          <w:sz w:val="24"/>
          <w:szCs w:val="20"/>
        </w:rPr>
        <w:t>5</w:t>
      </w:r>
      <w:r w:rsidRPr="00BF721B">
        <w:rPr>
          <w:rFonts w:eastAsia="Times New Roman" w:cs="Times New Roman"/>
          <w:sz w:val="24"/>
          <w:szCs w:val="20"/>
        </w:rPr>
        <w:t>% ogółu).</w:t>
      </w:r>
    </w:p>
    <w:p w14:paraId="6A60D6DE" w14:textId="741A1F06" w:rsidR="00BF721B" w:rsidRPr="00BF721B" w:rsidRDefault="00BF721B" w:rsidP="00BF721B">
      <w:pPr>
        <w:spacing w:line="360" w:lineRule="auto"/>
        <w:ind w:firstLine="851"/>
        <w:jc w:val="both"/>
        <w:rPr>
          <w:rFonts w:eastAsia="Times New Roman" w:cs="Times New Roman"/>
          <w:sz w:val="24"/>
          <w:szCs w:val="20"/>
        </w:rPr>
      </w:pPr>
      <w:r w:rsidRPr="00BF721B">
        <w:rPr>
          <w:rFonts w:eastAsia="Times New Roman" w:cs="Times New Roman"/>
          <w:sz w:val="24"/>
          <w:szCs w:val="20"/>
        </w:rPr>
        <w:t>Na koniec grudnia 202</w:t>
      </w:r>
      <w:r w:rsidR="00752249">
        <w:rPr>
          <w:rFonts w:eastAsia="Times New Roman" w:cs="Times New Roman"/>
          <w:sz w:val="24"/>
          <w:szCs w:val="20"/>
        </w:rPr>
        <w:t>4</w:t>
      </w:r>
      <w:r w:rsidRPr="00BF721B">
        <w:rPr>
          <w:rFonts w:eastAsia="Times New Roman" w:cs="Times New Roman"/>
          <w:sz w:val="24"/>
          <w:szCs w:val="20"/>
        </w:rPr>
        <w:t xml:space="preserve"> r., wśród bezrobotnych </w:t>
      </w:r>
      <w:bookmarkStart w:id="1" w:name="_Hlk192843020"/>
      <w:r w:rsidRPr="00BF721B">
        <w:rPr>
          <w:rFonts w:eastAsia="Times New Roman" w:cs="Times New Roman"/>
          <w:sz w:val="24"/>
          <w:szCs w:val="20"/>
        </w:rPr>
        <w:t xml:space="preserve">korzystających ze świadczeń </w:t>
      </w:r>
      <w:r w:rsidRPr="00BF721B">
        <w:rPr>
          <w:rFonts w:eastAsia="Times New Roman" w:cs="Times New Roman"/>
          <w:sz w:val="24"/>
          <w:szCs w:val="20"/>
        </w:rPr>
        <w:br/>
        <w:t>z pomocy społeczne</w:t>
      </w:r>
      <w:bookmarkEnd w:id="1"/>
      <w:r w:rsidRPr="00BF721B">
        <w:rPr>
          <w:rFonts w:eastAsia="Times New Roman" w:cs="Times New Roman"/>
          <w:sz w:val="24"/>
          <w:szCs w:val="20"/>
        </w:rPr>
        <w:t xml:space="preserve">j, najwięcej odnotowano osób pozostających bez pracy </w:t>
      </w:r>
      <w:r w:rsidR="00A51C12">
        <w:rPr>
          <w:rFonts w:eastAsia="Times New Roman" w:cs="Times New Roman"/>
          <w:sz w:val="24"/>
          <w:szCs w:val="20"/>
        </w:rPr>
        <w:br/>
      </w:r>
      <w:r w:rsidRPr="00BF721B">
        <w:rPr>
          <w:rFonts w:eastAsia="Times New Roman" w:cs="Times New Roman"/>
          <w:sz w:val="24"/>
          <w:szCs w:val="20"/>
        </w:rPr>
        <w:t>od 1 do 3 miesięcy (3</w:t>
      </w:r>
      <w:r w:rsidR="00752249">
        <w:rPr>
          <w:rFonts w:eastAsia="Times New Roman" w:cs="Times New Roman"/>
          <w:sz w:val="24"/>
          <w:szCs w:val="20"/>
        </w:rPr>
        <w:t>4</w:t>
      </w:r>
      <w:r w:rsidRPr="00BF721B">
        <w:rPr>
          <w:rFonts w:eastAsia="Times New Roman" w:cs="Times New Roman"/>
          <w:sz w:val="24"/>
          <w:szCs w:val="20"/>
        </w:rPr>
        <w:t>,</w:t>
      </w:r>
      <w:r w:rsidR="00752249">
        <w:rPr>
          <w:rFonts w:eastAsia="Times New Roman" w:cs="Times New Roman"/>
          <w:sz w:val="24"/>
          <w:szCs w:val="20"/>
        </w:rPr>
        <w:t>6</w:t>
      </w:r>
      <w:r w:rsidRPr="00BF721B">
        <w:rPr>
          <w:rFonts w:eastAsia="Times New Roman" w:cs="Times New Roman"/>
          <w:sz w:val="24"/>
          <w:szCs w:val="20"/>
        </w:rPr>
        <w:t xml:space="preserve">% ogółu). </w:t>
      </w:r>
      <w:r w:rsidR="00565A1D">
        <w:rPr>
          <w:rFonts w:eastAsia="Times New Roman" w:cs="Times New Roman"/>
          <w:sz w:val="24"/>
          <w:szCs w:val="20"/>
        </w:rPr>
        <w:t xml:space="preserve">Udział bezrobotnych </w:t>
      </w:r>
      <w:r w:rsidR="00565A1D" w:rsidRPr="00BF721B">
        <w:rPr>
          <w:rFonts w:eastAsia="Times New Roman" w:cs="Times New Roman"/>
          <w:sz w:val="24"/>
          <w:szCs w:val="20"/>
        </w:rPr>
        <w:t xml:space="preserve">korzystających ze świadczeń </w:t>
      </w:r>
      <w:r w:rsidR="00565A1D" w:rsidRPr="00BF721B">
        <w:rPr>
          <w:rFonts w:eastAsia="Times New Roman" w:cs="Times New Roman"/>
          <w:sz w:val="24"/>
          <w:szCs w:val="20"/>
        </w:rPr>
        <w:br/>
        <w:t>z pomocy społeczne</w:t>
      </w:r>
      <w:r w:rsidR="00565A1D">
        <w:rPr>
          <w:rFonts w:eastAsia="Times New Roman" w:cs="Times New Roman"/>
          <w:sz w:val="24"/>
          <w:szCs w:val="20"/>
        </w:rPr>
        <w:t>j pod względem czasu pozostawania bez pracy w stosunku do roku 2023 r. o</w:t>
      </w:r>
      <w:r w:rsidRPr="00BF721B">
        <w:rPr>
          <w:rFonts w:eastAsia="Times New Roman" w:cs="Times New Roman"/>
          <w:sz w:val="24"/>
          <w:szCs w:val="20"/>
        </w:rPr>
        <w:t>brazuje poniższy wykres:</w:t>
      </w:r>
    </w:p>
    <w:p w14:paraId="201FEDA7" w14:textId="77777777" w:rsidR="00BF721B" w:rsidRPr="00BF721B" w:rsidRDefault="00BF721B" w:rsidP="00BF721B">
      <w:pPr>
        <w:tabs>
          <w:tab w:val="left" w:pos="6795"/>
        </w:tabs>
        <w:spacing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BF721B">
        <w:rPr>
          <w:rFonts w:ascii="Times New Roman" w:eastAsia="Times New Roman" w:hAnsi="Times New Roman" w:cs="Times New Roman"/>
          <w:sz w:val="20"/>
          <w:szCs w:val="20"/>
        </w:rPr>
        <w:tab/>
      </w:r>
    </w:p>
    <w:p w14:paraId="03ECD279" w14:textId="6DE396E2" w:rsidR="00BF721B" w:rsidRPr="00BF721B" w:rsidRDefault="00A51C12" w:rsidP="00BF721B">
      <w:pPr>
        <w:spacing w:line="360" w:lineRule="auto"/>
        <w:jc w:val="both"/>
        <w:rPr>
          <w:rFonts w:eastAsia="Times New Roman" w:cs="Times New Roman"/>
          <w:noProof/>
          <w:sz w:val="24"/>
          <w:szCs w:val="20"/>
        </w:rPr>
      </w:pPr>
      <w:r>
        <w:rPr>
          <w:noProof/>
        </w:rPr>
        <w:lastRenderedPageBreak/>
        <w:drawing>
          <wp:inline distT="0" distB="0" distL="0" distR="0" wp14:anchorId="4F20508A" wp14:editId="2103EAAF">
            <wp:extent cx="6377940" cy="3204210"/>
            <wp:effectExtent l="0" t="0" r="3810" b="15240"/>
            <wp:docPr id="1170712385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BA7D0C97-60F6-1C3B-A9FA-2D52E4FCED1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2F532547" w14:textId="77777777" w:rsidR="00BF721B" w:rsidRPr="00BF721B" w:rsidRDefault="00BF721B" w:rsidP="00BF721B">
      <w:pPr>
        <w:spacing w:line="360" w:lineRule="auto"/>
        <w:ind w:firstLine="851"/>
        <w:jc w:val="both"/>
        <w:rPr>
          <w:rFonts w:eastAsia="Times New Roman" w:cs="Times New Roman"/>
          <w:sz w:val="24"/>
          <w:szCs w:val="20"/>
        </w:rPr>
      </w:pPr>
    </w:p>
    <w:p w14:paraId="23C9ECE9" w14:textId="259D418F" w:rsidR="00BF721B" w:rsidRPr="00BF721B" w:rsidRDefault="00BF721B" w:rsidP="00BF721B">
      <w:pPr>
        <w:spacing w:line="360" w:lineRule="auto"/>
        <w:ind w:firstLine="851"/>
        <w:jc w:val="both"/>
        <w:rPr>
          <w:rFonts w:eastAsia="Times New Roman" w:cs="Times New Roman"/>
          <w:sz w:val="24"/>
          <w:szCs w:val="20"/>
        </w:rPr>
      </w:pPr>
      <w:r w:rsidRPr="00BF721B">
        <w:rPr>
          <w:rFonts w:eastAsia="Times New Roman" w:cs="Times New Roman"/>
          <w:sz w:val="24"/>
          <w:szCs w:val="20"/>
        </w:rPr>
        <w:t>Od stycznia do grudnia 202</w:t>
      </w:r>
      <w:r w:rsidR="00865BD9">
        <w:rPr>
          <w:rFonts w:eastAsia="Times New Roman" w:cs="Times New Roman"/>
          <w:sz w:val="24"/>
          <w:szCs w:val="20"/>
        </w:rPr>
        <w:t>4</w:t>
      </w:r>
      <w:r w:rsidRPr="00BF721B">
        <w:rPr>
          <w:rFonts w:eastAsia="Times New Roman" w:cs="Times New Roman"/>
          <w:sz w:val="24"/>
          <w:szCs w:val="20"/>
        </w:rPr>
        <w:t xml:space="preserve"> r. w powiatowych urzędach pracy zarejestrowało się </w:t>
      </w:r>
      <w:r w:rsidR="00565A1D">
        <w:rPr>
          <w:rFonts w:eastAsia="Times New Roman" w:cs="Times New Roman"/>
          <w:sz w:val="24"/>
          <w:szCs w:val="20"/>
        </w:rPr>
        <w:t>430</w:t>
      </w:r>
      <w:r w:rsidRPr="00BF721B">
        <w:rPr>
          <w:rFonts w:eastAsia="Times New Roman" w:cs="Times New Roman"/>
          <w:sz w:val="24"/>
          <w:szCs w:val="20"/>
        </w:rPr>
        <w:t xml:space="preserve"> bezrobotnych korzystających ze świadczeń z pomocy społecznej, co stanowiło </w:t>
      </w:r>
      <w:r w:rsidR="007D69B7">
        <w:rPr>
          <w:rFonts w:eastAsia="Times New Roman" w:cs="Times New Roman"/>
          <w:sz w:val="24"/>
          <w:szCs w:val="20"/>
        </w:rPr>
        <w:br/>
      </w:r>
      <w:r w:rsidRPr="00BF721B">
        <w:rPr>
          <w:rFonts w:eastAsia="Times New Roman" w:cs="Times New Roman"/>
          <w:sz w:val="24"/>
          <w:szCs w:val="20"/>
        </w:rPr>
        <w:t>1,</w:t>
      </w:r>
      <w:r w:rsidR="00865BD9">
        <w:rPr>
          <w:rFonts w:eastAsia="Times New Roman" w:cs="Times New Roman"/>
          <w:sz w:val="24"/>
          <w:szCs w:val="20"/>
        </w:rPr>
        <w:t>2</w:t>
      </w:r>
      <w:r w:rsidRPr="00BF721B">
        <w:rPr>
          <w:rFonts w:eastAsia="Times New Roman" w:cs="Times New Roman"/>
          <w:sz w:val="24"/>
          <w:szCs w:val="20"/>
        </w:rPr>
        <w:t xml:space="preserve">% ogółu napływu do bezrobocia w województwie. </w:t>
      </w:r>
    </w:p>
    <w:p w14:paraId="14927180" w14:textId="77777777" w:rsidR="00BF721B" w:rsidRPr="00BF721B" w:rsidRDefault="00BF721B" w:rsidP="00BF721B">
      <w:pPr>
        <w:spacing w:line="360" w:lineRule="auto"/>
        <w:ind w:firstLine="851"/>
        <w:jc w:val="both"/>
        <w:rPr>
          <w:rFonts w:eastAsia="Times New Roman" w:cs="Times New Roman"/>
          <w:sz w:val="24"/>
          <w:szCs w:val="20"/>
        </w:rPr>
      </w:pPr>
    </w:p>
    <w:p w14:paraId="51190095" w14:textId="77777777" w:rsidR="00BF721B" w:rsidRPr="00BF721B" w:rsidRDefault="00BF721B" w:rsidP="00BF721B">
      <w:pPr>
        <w:spacing w:line="360" w:lineRule="auto"/>
        <w:ind w:firstLine="851"/>
        <w:jc w:val="both"/>
        <w:rPr>
          <w:rFonts w:eastAsia="Times New Roman" w:cs="Times New Roman"/>
          <w:b/>
          <w:sz w:val="24"/>
          <w:szCs w:val="20"/>
        </w:rPr>
      </w:pPr>
      <w:r w:rsidRPr="00BF721B">
        <w:rPr>
          <w:rFonts w:eastAsia="Times New Roman" w:cs="Times New Roman"/>
          <w:b/>
          <w:sz w:val="24"/>
          <w:szCs w:val="20"/>
          <w:u w:val="single"/>
        </w:rPr>
        <w:t>2.5. Bezrobotni posiadający co najmniej 1 dziecko do 6 roku życia</w:t>
      </w:r>
      <w:r w:rsidRPr="00BF721B">
        <w:rPr>
          <w:rFonts w:eastAsia="Times New Roman" w:cs="Times New Roman"/>
          <w:b/>
          <w:sz w:val="24"/>
          <w:szCs w:val="20"/>
          <w:vertAlign w:val="superscript"/>
        </w:rPr>
        <w:footnoteReference w:id="6"/>
      </w:r>
    </w:p>
    <w:p w14:paraId="4738401A" w14:textId="2504EC15" w:rsidR="00BF721B" w:rsidRPr="00DE680B" w:rsidRDefault="00BF721B" w:rsidP="00BF721B">
      <w:pPr>
        <w:spacing w:line="360" w:lineRule="auto"/>
        <w:ind w:firstLine="851"/>
        <w:jc w:val="both"/>
        <w:rPr>
          <w:rFonts w:eastAsia="Times New Roman" w:cs="Times New Roman"/>
          <w:sz w:val="24"/>
          <w:szCs w:val="20"/>
        </w:rPr>
      </w:pPr>
      <w:r w:rsidRPr="00BF721B">
        <w:rPr>
          <w:rFonts w:eastAsia="Times New Roman" w:cs="Times New Roman"/>
          <w:sz w:val="24"/>
          <w:szCs w:val="20"/>
        </w:rPr>
        <w:t>Na koniec grudnia 202</w:t>
      </w:r>
      <w:r w:rsidR="00865BD9">
        <w:rPr>
          <w:rFonts w:eastAsia="Times New Roman" w:cs="Times New Roman"/>
          <w:sz w:val="24"/>
          <w:szCs w:val="20"/>
        </w:rPr>
        <w:t>4</w:t>
      </w:r>
      <w:r w:rsidRPr="00BF721B">
        <w:rPr>
          <w:rFonts w:eastAsia="Times New Roman" w:cs="Times New Roman"/>
          <w:sz w:val="24"/>
          <w:szCs w:val="20"/>
        </w:rPr>
        <w:t xml:space="preserve"> r., w województwie lubuskim</w:t>
      </w:r>
      <w:r w:rsidRPr="00865BD9">
        <w:rPr>
          <w:rFonts w:eastAsia="Times New Roman" w:cs="Times New Roman"/>
          <w:sz w:val="24"/>
          <w:szCs w:val="20"/>
        </w:rPr>
        <w:t xml:space="preserve">, odnotowano </w:t>
      </w:r>
      <w:r w:rsidR="002E4259">
        <w:rPr>
          <w:rFonts w:eastAsia="Times New Roman" w:cs="Times New Roman"/>
          <w:sz w:val="24"/>
          <w:szCs w:val="20"/>
        </w:rPr>
        <w:br/>
      </w:r>
      <w:r w:rsidRPr="00865BD9">
        <w:rPr>
          <w:rFonts w:eastAsia="Times New Roman" w:cs="Times New Roman"/>
          <w:sz w:val="24"/>
          <w:szCs w:val="20"/>
        </w:rPr>
        <w:t xml:space="preserve">2 </w:t>
      </w:r>
      <w:r w:rsidR="00865BD9" w:rsidRPr="00865BD9">
        <w:rPr>
          <w:rFonts w:eastAsia="Times New Roman" w:cs="Times New Roman"/>
          <w:sz w:val="24"/>
          <w:szCs w:val="20"/>
        </w:rPr>
        <w:t>203</w:t>
      </w:r>
      <w:r w:rsidRPr="00865BD9">
        <w:rPr>
          <w:rFonts w:eastAsia="Times New Roman" w:cs="Times New Roman"/>
          <w:sz w:val="24"/>
          <w:szCs w:val="20"/>
        </w:rPr>
        <w:t xml:space="preserve"> bezrobotnych posiadających co najmniej 1 dziecko do 6 roku życia, stanowiąc </w:t>
      </w:r>
      <w:r w:rsidR="007D69B7">
        <w:rPr>
          <w:rFonts w:eastAsia="Times New Roman" w:cs="Times New Roman"/>
          <w:sz w:val="24"/>
          <w:szCs w:val="20"/>
        </w:rPr>
        <w:br/>
      </w:r>
      <w:r w:rsidRPr="00865BD9">
        <w:rPr>
          <w:rFonts w:eastAsia="Times New Roman" w:cs="Times New Roman"/>
          <w:sz w:val="24"/>
          <w:szCs w:val="20"/>
        </w:rPr>
        <w:t>1</w:t>
      </w:r>
      <w:r w:rsidR="00865BD9" w:rsidRPr="00865BD9">
        <w:rPr>
          <w:rFonts w:eastAsia="Times New Roman" w:cs="Times New Roman"/>
          <w:sz w:val="24"/>
          <w:szCs w:val="20"/>
        </w:rPr>
        <w:t>3</w:t>
      </w:r>
      <w:r w:rsidRPr="00865BD9">
        <w:rPr>
          <w:rFonts w:eastAsia="Times New Roman" w:cs="Times New Roman"/>
          <w:sz w:val="24"/>
          <w:szCs w:val="20"/>
        </w:rPr>
        <w:t>,8% ogółu bezrobotnych. W stosunku do grudnia 202</w:t>
      </w:r>
      <w:r w:rsidR="00865BD9" w:rsidRPr="00865BD9">
        <w:rPr>
          <w:rFonts w:eastAsia="Times New Roman" w:cs="Times New Roman"/>
          <w:sz w:val="24"/>
          <w:szCs w:val="20"/>
        </w:rPr>
        <w:t>3</w:t>
      </w:r>
      <w:r w:rsidRPr="00865BD9">
        <w:rPr>
          <w:rFonts w:eastAsia="Times New Roman" w:cs="Times New Roman"/>
          <w:sz w:val="24"/>
          <w:szCs w:val="20"/>
        </w:rPr>
        <w:t xml:space="preserve"> r. liczba bezrobotnych posiadających co najmniej 1 dziecko do 6 roku życia zmniejszyła się o </w:t>
      </w:r>
      <w:r w:rsidR="00865BD9" w:rsidRPr="00865BD9">
        <w:rPr>
          <w:rFonts w:eastAsia="Times New Roman" w:cs="Times New Roman"/>
          <w:sz w:val="24"/>
          <w:szCs w:val="20"/>
        </w:rPr>
        <w:t>221</w:t>
      </w:r>
      <w:r w:rsidRPr="00865BD9">
        <w:rPr>
          <w:rFonts w:eastAsia="Times New Roman" w:cs="Times New Roman"/>
          <w:sz w:val="24"/>
          <w:szCs w:val="20"/>
        </w:rPr>
        <w:t xml:space="preserve"> os</w:t>
      </w:r>
      <w:r w:rsidR="00865BD9" w:rsidRPr="00865BD9">
        <w:rPr>
          <w:rFonts w:eastAsia="Times New Roman" w:cs="Times New Roman"/>
          <w:sz w:val="24"/>
          <w:szCs w:val="20"/>
        </w:rPr>
        <w:t>ó</w:t>
      </w:r>
      <w:r w:rsidRPr="00865BD9">
        <w:rPr>
          <w:rFonts w:eastAsia="Times New Roman" w:cs="Times New Roman"/>
          <w:sz w:val="24"/>
          <w:szCs w:val="20"/>
        </w:rPr>
        <w:t xml:space="preserve">b, a ich udział w ogólnej liczbie bezrobotnych zmniejszył się o </w:t>
      </w:r>
      <w:r w:rsidR="00F33466">
        <w:rPr>
          <w:rFonts w:eastAsia="Times New Roman" w:cs="Times New Roman"/>
          <w:sz w:val="24"/>
          <w:szCs w:val="20"/>
        </w:rPr>
        <w:t>2</w:t>
      </w:r>
      <w:r w:rsidRPr="00865BD9">
        <w:rPr>
          <w:rFonts w:eastAsia="Times New Roman" w:cs="Times New Roman"/>
          <w:sz w:val="24"/>
          <w:szCs w:val="20"/>
        </w:rPr>
        <w:t>,</w:t>
      </w:r>
      <w:r w:rsidR="00F33466">
        <w:rPr>
          <w:rFonts w:eastAsia="Times New Roman" w:cs="Times New Roman"/>
          <w:sz w:val="24"/>
          <w:szCs w:val="20"/>
        </w:rPr>
        <w:t>0</w:t>
      </w:r>
      <w:r w:rsidRPr="00865BD9">
        <w:rPr>
          <w:rFonts w:eastAsia="Times New Roman" w:cs="Times New Roman"/>
          <w:sz w:val="24"/>
          <w:szCs w:val="20"/>
        </w:rPr>
        <w:t xml:space="preserve"> punk</w:t>
      </w:r>
      <w:r w:rsidR="00845B44">
        <w:rPr>
          <w:rFonts w:eastAsia="Times New Roman" w:cs="Times New Roman"/>
          <w:sz w:val="24"/>
          <w:szCs w:val="20"/>
        </w:rPr>
        <w:t>ty</w:t>
      </w:r>
      <w:r w:rsidRPr="00865BD9">
        <w:rPr>
          <w:rFonts w:eastAsia="Times New Roman" w:cs="Times New Roman"/>
          <w:sz w:val="24"/>
          <w:szCs w:val="20"/>
        </w:rPr>
        <w:t xml:space="preserve"> procentowe. </w:t>
      </w:r>
      <w:r w:rsidRPr="00DE680B">
        <w:rPr>
          <w:rFonts w:eastAsia="Times New Roman" w:cs="Times New Roman"/>
          <w:sz w:val="24"/>
          <w:szCs w:val="20"/>
        </w:rPr>
        <w:t>W okresie grudzień 202</w:t>
      </w:r>
      <w:r w:rsidR="00865BD9" w:rsidRPr="00DE680B">
        <w:rPr>
          <w:rFonts w:eastAsia="Times New Roman" w:cs="Times New Roman"/>
          <w:sz w:val="24"/>
          <w:szCs w:val="20"/>
        </w:rPr>
        <w:t>3</w:t>
      </w:r>
      <w:r w:rsidRPr="00DE680B">
        <w:rPr>
          <w:rFonts w:eastAsia="Times New Roman" w:cs="Times New Roman"/>
          <w:sz w:val="24"/>
          <w:szCs w:val="20"/>
        </w:rPr>
        <w:t xml:space="preserve"> – grudzień 202</w:t>
      </w:r>
      <w:r w:rsidR="00865BD9" w:rsidRPr="00DE680B">
        <w:rPr>
          <w:rFonts w:eastAsia="Times New Roman" w:cs="Times New Roman"/>
          <w:sz w:val="24"/>
          <w:szCs w:val="20"/>
        </w:rPr>
        <w:t>4</w:t>
      </w:r>
      <w:r w:rsidRPr="00DE680B">
        <w:rPr>
          <w:rFonts w:eastAsia="Times New Roman" w:cs="Times New Roman"/>
          <w:sz w:val="24"/>
          <w:szCs w:val="20"/>
        </w:rPr>
        <w:t xml:space="preserve"> r. liczba bezrobotnych posiadających co najmniej 1 dziecko do 6 roku życia zmniejszyła się o </w:t>
      </w:r>
      <w:r w:rsidR="00DE680B" w:rsidRPr="00DE680B">
        <w:rPr>
          <w:rFonts w:eastAsia="Times New Roman" w:cs="Times New Roman"/>
          <w:sz w:val="24"/>
          <w:szCs w:val="20"/>
        </w:rPr>
        <w:t>9</w:t>
      </w:r>
      <w:r w:rsidRPr="00DE680B">
        <w:rPr>
          <w:rFonts w:eastAsia="Times New Roman" w:cs="Times New Roman"/>
          <w:sz w:val="24"/>
          <w:szCs w:val="20"/>
        </w:rPr>
        <w:t>,</w:t>
      </w:r>
      <w:r w:rsidR="00DE680B" w:rsidRPr="00DE680B">
        <w:rPr>
          <w:rFonts w:eastAsia="Times New Roman" w:cs="Times New Roman"/>
          <w:sz w:val="24"/>
          <w:szCs w:val="20"/>
        </w:rPr>
        <w:t>1</w:t>
      </w:r>
      <w:r w:rsidRPr="00DE680B">
        <w:rPr>
          <w:rFonts w:eastAsia="Times New Roman" w:cs="Times New Roman"/>
          <w:sz w:val="24"/>
          <w:szCs w:val="20"/>
        </w:rPr>
        <w:t>%, podczas gdy liczba bezrobotnych ogółem z</w:t>
      </w:r>
      <w:r w:rsidR="00AF1345" w:rsidRPr="00DE680B">
        <w:rPr>
          <w:rFonts w:eastAsia="Times New Roman" w:cs="Times New Roman"/>
          <w:sz w:val="24"/>
          <w:szCs w:val="20"/>
        </w:rPr>
        <w:t>większy</w:t>
      </w:r>
      <w:r w:rsidRPr="00DE680B">
        <w:rPr>
          <w:rFonts w:eastAsia="Times New Roman" w:cs="Times New Roman"/>
          <w:sz w:val="24"/>
          <w:szCs w:val="20"/>
        </w:rPr>
        <w:t xml:space="preserve">ła się </w:t>
      </w:r>
      <w:r w:rsidR="00845B44">
        <w:rPr>
          <w:rFonts w:eastAsia="Times New Roman" w:cs="Times New Roman"/>
          <w:sz w:val="24"/>
          <w:szCs w:val="20"/>
        </w:rPr>
        <w:br/>
      </w:r>
      <w:r w:rsidRPr="00DE680B">
        <w:rPr>
          <w:rFonts w:eastAsia="Times New Roman" w:cs="Times New Roman"/>
          <w:sz w:val="24"/>
          <w:szCs w:val="20"/>
        </w:rPr>
        <w:t xml:space="preserve">o </w:t>
      </w:r>
      <w:r w:rsidR="00AF1345" w:rsidRPr="00DE680B">
        <w:rPr>
          <w:rFonts w:eastAsia="Times New Roman" w:cs="Times New Roman"/>
          <w:sz w:val="24"/>
          <w:szCs w:val="20"/>
        </w:rPr>
        <w:t>3</w:t>
      </w:r>
      <w:r w:rsidRPr="00DE680B">
        <w:rPr>
          <w:rFonts w:eastAsia="Times New Roman" w:cs="Times New Roman"/>
          <w:sz w:val="24"/>
          <w:szCs w:val="20"/>
        </w:rPr>
        <w:t>,</w:t>
      </w:r>
      <w:r w:rsidR="00DE680B" w:rsidRPr="00DE680B">
        <w:rPr>
          <w:rFonts w:eastAsia="Times New Roman" w:cs="Times New Roman"/>
          <w:sz w:val="24"/>
          <w:szCs w:val="20"/>
        </w:rPr>
        <w:t>6</w:t>
      </w:r>
      <w:r w:rsidRPr="00DE680B">
        <w:rPr>
          <w:rFonts w:eastAsia="Times New Roman" w:cs="Times New Roman"/>
          <w:sz w:val="24"/>
          <w:szCs w:val="20"/>
        </w:rPr>
        <w:t>%.</w:t>
      </w:r>
    </w:p>
    <w:p w14:paraId="53FFF578" w14:textId="14E513C7" w:rsidR="00BF721B" w:rsidRPr="00503AE6" w:rsidRDefault="00BF721B" w:rsidP="00BF721B">
      <w:pPr>
        <w:spacing w:line="360" w:lineRule="auto"/>
        <w:ind w:firstLine="851"/>
        <w:jc w:val="both"/>
        <w:rPr>
          <w:rFonts w:eastAsia="Times New Roman" w:cs="Times New Roman"/>
          <w:color w:val="000000" w:themeColor="text1"/>
          <w:sz w:val="24"/>
          <w:szCs w:val="20"/>
          <w:highlight w:val="green"/>
        </w:rPr>
      </w:pPr>
      <w:r w:rsidRPr="00BF721B">
        <w:rPr>
          <w:rFonts w:eastAsia="Times New Roman" w:cs="Times New Roman"/>
          <w:sz w:val="24"/>
          <w:szCs w:val="20"/>
        </w:rPr>
        <w:t xml:space="preserve">W </w:t>
      </w:r>
      <w:r w:rsidRPr="00503AE6">
        <w:rPr>
          <w:rFonts w:eastAsia="Times New Roman" w:cs="Times New Roman"/>
          <w:color w:val="000000" w:themeColor="text1"/>
          <w:sz w:val="24"/>
          <w:szCs w:val="20"/>
        </w:rPr>
        <w:t xml:space="preserve">poszczególnych powiatach liczbę zarejestrowanych bezrobotnych posiadających co najmniej 1 dziecko do 6 roku życia przedstawia poniższa mapa (stan na 31 grudnia </w:t>
      </w:r>
      <w:r w:rsidR="00503AE6">
        <w:rPr>
          <w:rFonts w:eastAsia="Times New Roman" w:cs="Times New Roman"/>
          <w:color w:val="000000" w:themeColor="text1"/>
          <w:sz w:val="24"/>
          <w:szCs w:val="20"/>
        </w:rPr>
        <w:br/>
      </w:r>
      <w:r w:rsidRPr="00503AE6">
        <w:rPr>
          <w:rFonts w:eastAsia="Times New Roman" w:cs="Times New Roman"/>
          <w:color w:val="000000" w:themeColor="text1"/>
          <w:sz w:val="24"/>
          <w:szCs w:val="20"/>
        </w:rPr>
        <w:t>202</w:t>
      </w:r>
      <w:r w:rsidR="00865BD9" w:rsidRPr="00503AE6">
        <w:rPr>
          <w:rFonts w:eastAsia="Times New Roman" w:cs="Times New Roman"/>
          <w:color w:val="000000" w:themeColor="text1"/>
          <w:sz w:val="24"/>
          <w:szCs w:val="20"/>
        </w:rPr>
        <w:t>4</w:t>
      </w:r>
      <w:r w:rsidRPr="00503AE6">
        <w:rPr>
          <w:rFonts w:eastAsia="Times New Roman" w:cs="Times New Roman"/>
          <w:color w:val="000000" w:themeColor="text1"/>
          <w:sz w:val="24"/>
          <w:szCs w:val="20"/>
        </w:rPr>
        <w:t xml:space="preserve"> r.):</w:t>
      </w:r>
    </w:p>
    <w:p w14:paraId="1D78D623" w14:textId="1C221044" w:rsidR="00BF721B" w:rsidRPr="00BF721B" w:rsidRDefault="00970C35" w:rsidP="00BF721B">
      <w:pPr>
        <w:spacing w:line="360" w:lineRule="auto"/>
        <w:ind w:firstLine="851"/>
        <w:jc w:val="both"/>
        <w:rPr>
          <w:rFonts w:eastAsia="Times New Roman" w:cs="Times New Roman"/>
          <w:sz w:val="24"/>
          <w:szCs w:val="20"/>
        </w:rPr>
      </w:pPr>
      <w:r w:rsidRPr="00970C35">
        <w:rPr>
          <w:rFonts w:eastAsia="Times New Roman" w:cs="Times New Roman"/>
          <w:noProof/>
          <w:sz w:val="24"/>
          <w:szCs w:val="20"/>
        </w:rPr>
        <w:lastRenderedPageBreak/>
        <w:drawing>
          <wp:inline distT="0" distB="0" distL="0" distR="0" wp14:anchorId="61D6C735" wp14:editId="2B634A04">
            <wp:extent cx="3432923" cy="4146550"/>
            <wp:effectExtent l="0" t="0" r="0" b="6350"/>
            <wp:docPr id="74847115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471158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41126" cy="4156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BB284" w14:textId="77777777" w:rsidR="00BF721B" w:rsidRPr="00BF721B" w:rsidRDefault="00BF721B" w:rsidP="00BF721B">
      <w:pPr>
        <w:spacing w:line="360" w:lineRule="auto"/>
        <w:ind w:firstLine="851"/>
        <w:jc w:val="both"/>
        <w:rPr>
          <w:rFonts w:eastAsia="Times New Roman" w:cs="Times New Roman"/>
          <w:sz w:val="24"/>
          <w:szCs w:val="20"/>
        </w:rPr>
      </w:pPr>
    </w:p>
    <w:p w14:paraId="1EBC3577" w14:textId="1B78E56C" w:rsidR="00BF721B" w:rsidRPr="00BF721B" w:rsidRDefault="00BF721B" w:rsidP="00BF721B">
      <w:pPr>
        <w:spacing w:line="360" w:lineRule="auto"/>
        <w:ind w:firstLine="851"/>
        <w:jc w:val="both"/>
        <w:rPr>
          <w:rFonts w:eastAsia="Times New Roman" w:cs="Times New Roman"/>
          <w:sz w:val="24"/>
          <w:szCs w:val="20"/>
        </w:rPr>
      </w:pPr>
      <w:r w:rsidRPr="00BF721B">
        <w:rPr>
          <w:rFonts w:eastAsia="Times New Roman" w:cs="Times New Roman"/>
          <w:sz w:val="24"/>
          <w:szCs w:val="20"/>
        </w:rPr>
        <w:t xml:space="preserve">Większość bezrobotnych posiadających dzieci do 6 roku życia to kobiety </w:t>
      </w:r>
      <w:r w:rsidR="005D1180">
        <w:rPr>
          <w:rFonts w:eastAsia="Times New Roman" w:cs="Times New Roman"/>
          <w:sz w:val="24"/>
          <w:szCs w:val="20"/>
        </w:rPr>
        <w:br/>
      </w:r>
      <w:r w:rsidRPr="00BF721B">
        <w:rPr>
          <w:rFonts w:eastAsia="Times New Roman" w:cs="Times New Roman"/>
          <w:sz w:val="24"/>
          <w:szCs w:val="20"/>
        </w:rPr>
        <w:t xml:space="preserve">– 2 </w:t>
      </w:r>
      <w:r w:rsidR="00546724">
        <w:rPr>
          <w:rFonts w:eastAsia="Times New Roman" w:cs="Times New Roman"/>
          <w:sz w:val="24"/>
          <w:szCs w:val="20"/>
        </w:rPr>
        <w:t>027</w:t>
      </w:r>
      <w:r w:rsidRPr="00BF721B">
        <w:rPr>
          <w:rFonts w:eastAsia="Times New Roman" w:cs="Times New Roman"/>
          <w:sz w:val="24"/>
          <w:szCs w:val="20"/>
        </w:rPr>
        <w:t xml:space="preserve"> osób, stanowiąc 9</w:t>
      </w:r>
      <w:r w:rsidR="00546724">
        <w:rPr>
          <w:rFonts w:eastAsia="Times New Roman" w:cs="Times New Roman"/>
          <w:sz w:val="24"/>
          <w:szCs w:val="20"/>
        </w:rPr>
        <w:t>2</w:t>
      </w:r>
      <w:r w:rsidR="00DE680B">
        <w:rPr>
          <w:rFonts w:eastAsia="Times New Roman" w:cs="Times New Roman"/>
          <w:sz w:val="24"/>
          <w:szCs w:val="20"/>
        </w:rPr>
        <w:t>,0</w:t>
      </w:r>
      <w:r w:rsidRPr="00BF721B">
        <w:rPr>
          <w:rFonts w:eastAsia="Times New Roman" w:cs="Times New Roman"/>
          <w:sz w:val="24"/>
          <w:szCs w:val="20"/>
        </w:rPr>
        <w:t xml:space="preserve">% tej kategorii bezrobotnych. Z prawem do otrzymywania zasiłku zarejestrowanych było </w:t>
      </w:r>
      <w:r w:rsidR="00546724">
        <w:rPr>
          <w:rFonts w:eastAsia="Times New Roman" w:cs="Times New Roman"/>
          <w:sz w:val="24"/>
          <w:szCs w:val="20"/>
        </w:rPr>
        <w:t>336</w:t>
      </w:r>
      <w:r w:rsidRPr="00BF721B">
        <w:rPr>
          <w:rFonts w:eastAsia="Times New Roman" w:cs="Times New Roman"/>
          <w:sz w:val="24"/>
          <w:szCs w:val="20"/>
        </w:rPr>
        <w:t xml:space="preserve"> osób (1</w:t>
      </w:r>
      <w:r w:rsidR="00546724">
        <w:rPr>
          <w:rFonts w:eastAsia="Times New Roman" w:cs="Times New Roman"/>
          <w:sz w:val="24"/>
          <w:szCs w:val="20"/>
        </w:rPr>
        <w:t>5</w:t>
      </w:r>
      <w:r w:rsidRPr="00BF721B">
        <w:rPr>
          <w:rFonts w:eastAsia="Times New Roman" w:cs="Times New Roman"/>
          <w:sz w:val="24"/>
          <w:szCs w:val="20"/>
        </w:rPr>
        <w:t>,</w:t>
      </w:r>
      <w:r w:rsidR="00546724">
        <w:rPr>
          <w:rFonts w:eastAsia="Times New Roman" w:cs="Times New Roman"/>
          <w:sz w:val="24"/>
          <w:szCs w:val="20"/>
        </w:rPr>
        <w:t>3</w:t>
      </w:r>
      <w:r w:rsidRPr="00BF721B">
        <w:rPr>
          <w:rFonts w:eastAsia="Times New Roman" w:cs="Times New Roman"/>
          <w:sz w:val="24"/>
          <w:szCs w:val="20"/>
        </w:rPr>
        <w:t>%).</w:t>
      </w:r>
    </w:p>
    <w:p w14:paraId="355BE2F5" w14:textId="43212A5C" w:rsidR="00BF721B" w:rsidRPr="00BF721B" w:rsidRDefault="00BF721B" w:rsidP="00BF721B">
      <w:pPr>
        <w:spacing w:line="360" w:lineRule="auto"/>
        <w:ind w:firstLine="851"/>
        <w:jc w:val="both"/>
        <w:rPr>
          <w:rFonts w:eastAsia="Times New Roman" w:cs="Times New Roman"/>
          <w:sz w:val="24"/>
          <w:szCs w:val="20"/>
        </w:rPr>
      </w:pPr>
      <w:r w:rsidRPr="00BF721B">
        <w:rPr>
          <w:rFonts w:eastAsia="Times New Roman" w:cs="Times New Roman"/>
          <w:sz w:val="24"/>
          <w:szCs w:val="20"/>
        </w:rPr>
        <w:t>Bezrobotni posiadający co najmniej 1 dziecko do 6 roku życia to przede wszystkim osoby w wieku od 25 do 34 lat (52</w:t>
      </w:r>
      <w:r w:rsidR="00DE680B">
        <w:rPr>
          <w:rFonts w:eastAsia="Times New Roman" w:cs="Times New Roman"/>
          <w:sz w:val="24"/>
          <w:szCs w:val="20"/>
        </w:rPr>
        <w:t>,0</w:t>
      </w:r>
      <w:r w:rsidRPr="00BF721B">
        <w:rPr>
          <w:rFonts w:eastAsia="Times New Roman" w:cs="Times New Roman"/>
          <w:sz w:val="24"/>
          <w:szCs w:val="20"/>
        </w:rPr>
        <w:t>% ogółu) oraz od 35 do 44 lat (3</w:t>
      </w:r>
      <w:r w:rsidR="00546724">
        <w:rPr>
          <w:rFonts w:eastAsia="Times New Roman" w:cs="Times New Roman"/>
          <w:sz w:val="24"/>
          <w:szCs w:val="20"/>
        </w:rPr>
        <w:t>1</w:t>
      </w:r>
      <w:r w:rsidRPr="00BF721B">
        <w:rPr>
          <w:rFonts w:eastAsia="Times New Roman" w:cs="Times New Roman"/>
          <w:sz w:val="24"/>
          <w:szCs w:val="20"/>
        </w:rPr>
        <w:t>,</w:t>
      </w:r>
      <w:r w:rsidR="00546724">
        <w:rPr>
          <w:rFonts w:eastAsia="Times New Roman" w:cs="Times New Roman"/>
          <w:sz w:val="24"/>
          <w:szCs w:val="20"/>
        </w:rPr>
        <w:t>8</w:t>
      </w:r>
      <w:r w:rsidRPr="00BF721B">
        <w:rPr>
          <w:rFonts w:eastAsia="Times New Roman" w:cs="Times New Roman"/>
          <w:sz w:val="24"/>
          <w:szCs w:val="20"/>
        </w:rPr>
        <w:t xml:space="preserve">% ogółu). </w:t>
      </w:r>
    </w:p>
    <w:p w14:paraId="211EAAD8" w14:textId="14C55495" w:rsidR="00BF721B" w:rsidRDefault="00BF721B" w:rsidP="00BF721B">
      <w:pPr>
        <w:spacing w:line="360" w:lineRule="auto"/>
        <w:ind w:firstLine="851"/>
        <w:jc w:val="both"/>
        <w:rPr>
          <w:rFonts w:eastAsia="Times New Roman" w:cs="Times New Roman"/>
          <w:sz w:val="24"/>
          <w:szCs w:val="20"/>
        </w:rPr>
      </w:pPr>
      <w:r w:rsidRPr="00BF721B">
        <w:rPr>
          <w:rFonts w:eastAsia="Times New Roman" w:cs="Times New Roman"/>
          <w:sz w:val="24"/>
          <w:szCs w:val="20"/>
        </w:rPr>
        <w:t>Na koniec grudnia 202</w:t>
      </w:r>
      <w:r w:rsidR="00546724">
        <w:rPr>
          <w:rFonts w:eastAsia="Times New Roman" w:cs="Times New Roman"/>
          <w:sz w:val="24"/>
          <w:szCs w:val="20"/>
        </w:rPr>
        <w:t>4</w:t>
      </w:r>
      <w:r w:rsidRPr="00BF721B">
        <w:rPr>
          <w:rFonts w:eastAsia="Times New Roman" w:cs="Times New Roman"/>
          <w:sz w:val="24"/>
          <w:szCs w:val="20"/>
        </w:rPr>
        <w:t xml:space="preserve"> r</w:t>
      </w:r>
      <w:r w:rsidR="00F33466">
        <w:rPr>
          <w:rFonts w:eastAsia="Times New Roman" w:cs="Times New Roman"/>
          <w:sz w:val="24"/>
          <w:szCs w:val="20"/>
        </w:rPr>
        <w:t>.</w:t>
      </w:r>
      <w:r w:rsidRPr="00BF721B">
        <w:rPr>
          <w:rFonts w:eastAsia="Times New Roman" w:cs="Times New Roman"/>
          <w:sz w:val="24"/>
          <w:szCs w:val="20"/>
        </w:rPr>
        <w:t xml:space="preserve">, wśród bezrobotnych posiadających dziecko do 6 roku życia, najwięcej było osób pozostających bez pracy w okresie 12-24 miesięcy </w:t>
      </w:r>
      <w:r w:rsidR="005D1180">
        <w:rPr>
          <w:rFonts w:eastAsia="Times New Roman" w:cs="Times New Roman"/>
          <w:sz w:val="24"/>
          <w:szCs w:val="20"/>
        </w:rPr>
        <w:br/>
      </w:r>
      <w:r w:rsidRPr="00BF721B">
        <w:rPr>
          <w:rFonts w:eastAsia="Times New Roman" w:cs="Times New Roman"/>
          <w:sz w:val="24"/>
          <w:szCs w:val="20"/>
        </w:rPr>
        <w:t xml:space="preserve">(19,8% ogółu). W okresie dwunastu miesięcy odnotowano </w:t>
      </w:r>
      <w:r w:rsidR="00503AE6" w:rsidRPr="003D01FC">
        <w:rPr>
          <w:rFonts w:eastAsia="Times New Roman" w:cs="Times New Roman"/>
          <w:color w:val="000000" w:themeColor="text1"/>
          <w:sz w:val="24"/>
          <w:szCs w:val="20"/>
        </w:rPr>
        <w:t xml:space="preserve">wzrost </w:t>
      </w:r>
      <w:r w:rsidRPr="00BF721B">
        <w:rPr>
          <w:rFonts w:eastAsia="Times New Roman" w:cs="Times New Roman"/>
          <w:sz w:val="24"/>
          <w:szCs w:val="20"/>
        </w:rPr>
        <w:t xml:space="preserve">udziału osób pozostających bez pracy </w:t>
      </w:r>
      <w:r w:rsidR="003D01FC">
        <w:rPr>
          <w:rFonts w:eastAsia="Times New Roman" w:cs="Times New Roman"/>
          <w:sz w:val="24"/>
          <w:szCs w:val="20"/>
        </w:rPr>
        <w:t xml:space="preserve">w okresie do 1 miesiąca, od 1 do 3 miesięcy oraz </w:t>
      </w:r>
      <w:r w:rsidR="002E4259">
        <w:rPr>
          <w:rFonts w:eastAsia="Times New Roman" w:cs="Times New Roman"/>
          <w:sz w:val="24"/>
          <w:szCs w:val="20"/>
        </w:rPr>
        <w:br/>
      </w:r>
      <w:r w:rsidR="003D01FC">
        <w:rPr>
          <w:rFonts w:eastAsia="Times New Roman" w:cs="Times New Roman"/>
          <w:sz w:val="24"/>
          <w:szCs w:val="20"/>
        </w:rPr>
        <w:t xml:space="preserve">od 6 do 12 miesięcy, </w:t>
      </w:r>
      <w:r w:rsidRPr="00BF721B">
        <w:rPr>
          <w:rFonts w:eastAsia="Times New Roman" w:cs="Times New Roman"/>
          <w:sz w:val="24"/>
          <w:szCs w:val="20"/>
        </w:rPr>
        <w:t>co obrazuje poniższy wykres:</w:t>
      </w:r>
    </w:p>
    <w:p w14:paraId="295D2AAF" w14:textId="77777777" w:rsidR="005D1180" w:rsidRDefault="005D1180" w:rsidP="00BF721B">
      <w:pPr>
        <w:spacing w:line="360" w:lineRule="auto"/>
        <w:ind w:firstLine="851"/>
        <w:jc w:val="both"/>
        <w:rPr>
          <w:rFonts w:eastAsia="Times New Roman" w:cs="Times New Roman"/>
          <w:sz w:val="24"/>
          <w:szCs w:val="20"/>
        </w:rPr>
      </w:pPr>
    </w:p>
    <w:p w14:paraId="5996DFBA" w14:textId="77777777" w:rsidR="005D1180" w:rsidRDefault="005D1180" w:rsidP="00BF721B">
      <w:pPr>
        <w:spacing w:line="360" w:lineRule="auto"/>
        <w:ind w:firstLine="851"/>
        <w:jc w:val="both"/>
        <w:rPr>
          <w:rFonts w:eastAsia="Times New Roman" w:cs="Times New Roman"/>
          <w:sz w:val="24"/>
          <w:szCs w:val="20"/>
        </w:rPr>
      </w:pPr>
    </w:p>
    <w:p w14:paraId="215E83D5" w14:textId="77777777" w:rsidR="005D1180" w:rsidRPr="00BF721B" w:rsidRDefault="005D1180" w:rsidP="00BF721B">
      <w:pPr>
        <w:spacing w:line="360" w:lineRule="auto"/>
        <w:ind w:firstLine="851"/>
        <w:jc w:val="both"/>
        <w:rPr>
          <w:rFonts w:eastAsia="Times New Roman" w:cs="Times New Roman"/>
          <w:sz w:val="24"/>
          <w:szCs w:val="20"/>
        </w:rPr>
      </w:pPr>
    </w:p>
    <w:p w14:paraId="05960CF4" w14:textId="2D289432" w:rsidR="00257B18" w:rsidRDefault="000A1BF5" w:rsidP="00257B18">
      <w:pPr>
        <w:spacing w:line="360" w:lineRule="auto"/>
        <w:jc w:val="both"/>
        <w:rPr>
          <w:rFonts w:eastAsia="Times New Roman" w:cs="Times New Roman"/>
          <w:sz w:val="24"/>
          <w:szCs w:val="20"/>
        </w:rPr>
      </w:pPr>
      <w:r>
        <w:rPr>
          <w:noProof/>
        </w:rPr>
        <w:lastRenderedPageBreak/>
        <w:drawing>
          <wp:inline distT="0" distB="0" distL="0" distR="0" wp14:anchorId="08CA0441" wp14:editId="34198AA4">
            <wp:extent cx="6377940" cy="2987040"/>
            <wp:effectExtent l="0" t="0" r="3810" b="3810"/>
            <wp:docPr id="31895289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1546C608-A587-5633-1126-CE3F05680AB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3ED10210" w14:textId="77777777" w:rsidR="005D1180" w:rsidRDefault="005D1180" w:rsidP="00BF721B">
      <w:pPr>
        <w:spacing w:line="360" w:lineRule="auto"/>
        <w:ind w:firstLine="851"/>
        <w:jc w:val="both"/>
        <w:rPr>
          <w:rFonts w:eastAsia="Times New Roman" w:cs="Times New Roman"/>
          <w:sz w:val="24"/>
          <w:szCs w:val="20"/>
        </w:rPr>
      </w:pPr>
    </w:p>
    <w:p w14:paraId="614751D1" w14:textId="714A92A5" w:rsidR="00BF721B" w:rsidRPr="0022756F" w:rsidRDefault="00BF721B" w:rsidP="00BF721B">
      <w:pPr>
        <w:spacing w:line="360" w:lineRule="auto"/>
        <w:ind w:firstLine="851"/>
        <w:jc w:val="both"/>
        <w:rPr>
          <w:rFonts w:eastAsia="Times New Roman" w:cs="Times New Roman"/>
          <w:sz w:val="24"/>
          <w:szCs w:val="20"/>
        </w:rPr>
      </w:pPr>
      <w:r w:rsidRPr="00BF721B">
        <w:rPr>
          <w:rFonts w:eastAsia="Times New Roman" w:cs="Times New Roman"/>
          <w:sz w:val="24"/>
          <w:szCs w:val="20"/>
        </w:rPr>
        <w:t xml:space="preserve">Wśród </w:t>
      </w:r>
      <w:r w:rsidRPr="00D50ACC">
        <w:rPr>
          <w:rFonts w:eastAsia="Times New Roman" w:cs="Times New Roman"/>
          <w:sz w:val="24"/>
          <w:szCs w:val="20"/>
        </w:rPr>
        <w:t>bezrobotnych posiadających dziecko do 6 roku życia, przeważały osoby mające wykształcenie gimnazjalne/podstawowe i poniżej (</w:t>
      </w:r>
      <w:r w:rsidR="00D50ACC" w:rsidRPr="00D50ACC">
        <w:rPr>
          <w:rFonts w:eastAsia="Times New Roman" w:cs="Times New Roman"/>
          <w:sz w:val="24"/>
          <w:szCs w:val="20"/>
        </w:rPr>
        <w:t>29</w:t>
      </w:r>
      <w:r w:rsidR="0022756F">
        <w:rPr>
          <w:rFonts w:eastAsia="Times New Roman" w:cs="Times New Roman"/>
          <w:sz w:val="24"/>
          <w:szCs w:val="20"/>
        </w:rPr>
        <w:t>,0</w:t>
      </w:r>
      <w:r w:rsidRPr="00D50ACC">
        <w:rPr>
          <w:rFonts w:eastAsia="Times New Roman" w:cs="Times New Roman"/>
          <w:sz w:val="24"/>
          <w:szCs w:val="20"/>
        </w:rPr>
        <w:t xml:space="preserve">% ogółu) oraz policealne </w:t>
      </w:r>
      <w:r w:rsidRPr="00D50ACC">
        <w:rPr>
          <w:rFonts w:eastAsia="Times New Roman" w:cs="Times New Roman"/>
          <w:sz w:val="24"/>
          <w:szCs w:val="20"/>
        </w:rPr>
        <w:br/>
        <w:t>i średnie zawodowe</w:t>
      </w:r>
      <w:r w:rsidR="0022756F">
        <w:rPr>
          <w:rFonts w:eastAsia="Times New Roman" w:cs="Times New Roman"/>
          <w:sz w:val="24"/>
          <w:szCs w:val="20"/>
        </w:rPr>
        <w:t>/branżowe</w:t>
      </w:r>
      <w:r w:rsidRPr="00D50ACC">
        <w:rPr>
          <w:rFonts w:eastAsia="Times New Roman" w:cs="Times New Roman"/>
          <w:sz w:val="24"/>
          <w:szCs w:val="20"/>
        </w:rPr>
        <w:t xml:space="preserve"> (23</w:t>
      </w:r>
      <w:r w:rsidR="0022756F">
        <w:rPr>
          <w:rFonts w:eastAsia="Times New Roman" w:cs="Times New Roman"/>
          <w:sz w:val="24"/>
          <w:szCs w:val="20"/>
        </w:rPr>
        <w:t>,0</w:t>
      </w:r>
      <w:r w:rsidRPr="00D50ACC">
        <w:rPr>
          <w:rFonts w:eastAsia="Times New Roman" w:cs="Times New Roman"/>
          <w:sz w:val="24"/>
          <w:szCs w:val="20"/>
        </w:rPr>
        <w:t xml:space="preserve">% ogółu). </w:t>
      </w:r>
      <w:r w:rsidRPr="0022756F">
        <w:rPr>
          <w:rFonts w:eastAsia="Times New Roman" w:cs="Times New Roman"/>
          <w:sz w:val="24"/>
          <w:szCs w:val="20"/>
        </w:rPr>
        <w:t xml:space="preserve">W okresie dwunastu miesięcy, wśród </w:t>
      </w:r>
      <w:r w:rsidR="00A0187F">
        <w:rPr>
          <w:rFonts w:eastAsia="Times New Roman" w:cs="Times New Roman"/>
          <w:sz w:val="24"/>
          <w:szCs w:val="20"/>
        </w:rPr>
        <w:br/>
      </w:r>
      <w:r w:rsidRPr="0022756F">
        <w:rPr>
          <w:rFonts w:eastAsia="Times New Roman" w:cs="Times New Roman"/>
          <w:sz w:val="24"/>
          <w:szCs w:val="20"/>
        </w:rPr>
        <w:t xml:space="preserve">tej kategorii bezrobotnych odnotowano </w:t>
      </w:r>
      <w:r w:rsidR="00A0187F">
        <w:rPr>
          <w:rFonts w:eastAsia="Times New Roman" w:cs="Times New Roman"/>
          <w:sz w:val="24"/>
          <w:szCs w:val="20"/>
        </w:rPr>
        <w:t xml:space="preserve">wzrost udziału </w:t>
      </w:r>
      <w:r w:rsidRPr="0022756F">
        <w:rPr>
          <w:rFonts w:eastAsia="Times New Roman" w:cs="Times New Roman"/>
          <w:sz w:val="24"/>
          <w:szCs w:val="20"/>
        </w:rPr>
        <w:t xml:space="preserve"> osób z wykształceni</w:t>
      </w:r>
      <w:r w:rsidR="00A0187F">
        <w:rPr>
          <w:rFonts w:eastAsia="Times New Roman" w:cs="Times New Roman"/>
          <w:sz w:val="24"/>
          <w:szCs w:val="20"/>
        </w:rPr>
        <w:t xml:space="preserve">em policealnym </w:t>
      </w:r>
      <w:r w:rsidR="00A0187F">
        <w:rPr>
          <w:rFonts w:eastAsia="Times New Roman" w:cs="Times New Roman"/>
          <w:sz w:val="24"/>
          <w:szCs w:val="20"/>
        </w:rPr>
        <w:br/>
        <w:t>i średnim zawodowym/branżowym oraz  średnim ogólnokształcącym</w:t>
      </w:r>
      <w:r w:rsidR="0022756F" w:rsidRPr="0022756F">
        <w:rPr>
          <w:rFonts w:eastAsia="Times New Roman" w:cs="Times New Roman"/>
          <w:sz w:val="24"/>
          <w:szCs w:val="20"/>
        </w:rPr>
        <w:t xml:space="preserve">. </w:t>
      </w:r>
      <w:r w:rsidR="00A0187F">
        <w:rPr>
          <w:rFonts w:eastAsia="Times New Roman" w:cs="Times New Roman"/>
          <w:sz w:val="24"/>
          <w:szCs w:val="20"/>
        </w:rPr>
        <w:t>Spadek w tej kategorii bezrobotnych nastąpił wśród osób z wykształceniem wyższym, zasadniczym</w:t>
      </w:r>
      <w:r w:rsidR="005D1180">
        <w:rPr>
          <w:rFonts w:eastAsia="Times New Roman" w:cs="Times New Roman"/>
          <w:sz w:val="24"/>
          <w:szCs w:val="20"/>
        </w:rPr>
        <w:t xml:space="preserve"> </w:t>
      </w:r>
      <w:r w:rsidR="00A0187F">
        <w:rPr>
          <w:rFonts w:eastAsia="Times New Roman" w:cs="Times New Roman"/>
          <w:sz w:val="24"/>
          <w:szCs w:val="20"/>
        </w:rPr>
        <w:t xml:space="preserve">zawodowym/branżowym oraz gimnazjalnym/podstawowym i poniżej. </w:t>
      </w:r>
    </w:p>
    <w:p w14:paraId="081AB10C" w14:textId="29F59EC2" w:rsidR="00BF721B" w:rsidRPr="00ED7272" w:rsidRDefault="00BF721B" w:rsidP="00BF721B">
      <w:pPr>
        <w:spacing w:line="360" w:lineRule="auto"/>
        <w:ind w:firstLine="851"/>
        <w:jc w:val="both"/>
        <w:rPr>
          <w:rFonts w:eastAsia="Times New Roman" w:cs="Times New Roman"/>
          <w:color w:val="000000" w:themeColor="text1"/>
          <w:sz w:val="24"/>
          <w:szCs w:val="20"/>
        </w:rPr>
      </w:pPr>
      <w:r w:rsidRPr="00ED7272">
        <w:rPr>
          <w:rFonts w:eastAsia="Times New Roman" w:cs="Times New Roman"/>
          <w:color w:val="000000" w:themeColor="text1"/>
          <w:sz w:val="24"/>
          <w:szCs w:val="20"/>
        </w:rPr>
        <w:t>Na koniec 202</w:t>
      </w:r>
      <w:r w:rsidR="00D50ACC" w:rsidRPr="00ED7272">
        <w:rPr>
          <w:rFonts w:eastAsia="Times New Roman" w:cs="Times New Roman"/>
          <w:color w:val="000000" w:themeColor="text1"/>
          <w:sz w:val="24"/>
          <w:szCs w:val="20"/>
        </w:rPr>
        <w:t>4</w:t>
      </w:r>
      <w:r w:rsidRPr="00ED7272">
        <w:rPr>
          <w:rFonts w:eastAsia="Times New Roman" w:cs="Times New Roman"/>
          <w:color w:val="000000" w:themeColor="text1"/>
          <w:sz w:val="24"/>
          <w:szCs w:val="20"/>
        </w:rPr>
        <w:t xml:space="preserve"> r., pod względem posiadanego stażu pracy, przeważały grupy osób o krótkim stażu pracy: od 1 do 5 lat (35,</w:t>
      </w:r>
      <w:r w:rsidR="00D50ACC" w:rsidRPr="00ED7272">
        <w:rPr>
          <w:rFonts w:eastAsia="Times New Roman" w:cs="Times New Roman"/>
          <w:color w:val="000000" w:themeColor="text1"/>
          <w:sz w:val="24"/>
          <w:szCs w:val="20"/>
        </w:rPr>
        <w:t>8</w:t>
      </w:r>
      <w:r w:rsidRPr="00ED7272">
        <w:rPr>
          <w:rFonts w:eastAsia="Times New Roman" w:cs="Times New Roman"/>
          <w:color w:val="000000" w:themeColor="text1"/>
          <w:sz w:val="24"/>
          <w:szCs w:val="20"/>
        </w:rPr>
        <w:t>% ogółu) oraz do 1 roku (2</w:t>
      </w:r>
      <w:r w:rsidR="00D50ACC" w:rsidRPr="00ED7272">
        <w:rPr>
          <w:rFonts w:eastAsia="Times New Roman" w:cs="Times New Roman"/>
          <w:color w:val="000000" w:themeColor="text1"/>
          <w:sz w:val="24"/>
          <w:szCs w:val="20"/>
        </w:rPr>
        <w:t>6</w:t>
      </w:r>
      <w:r w:rsidRPr="00ED7272">
        <w:rPr>
          <w:rFonts w:eastAsia="Times New Roman" w:cs="Times New Roman"/>
          <w:color w:val="000000" w:themeColor="text1"/>
          <w:sz w:val="24"/>
          <w:szCs w:val="20"/>
        </w:rPr>
        <w:t>,</w:t>
      </w:r>
      <w:r w:rsidR="00D50ACC" w:rsidRPr="00ED7272">
        <w:rPr>
          <w:rFonts w:eastAsia="Times New Roman" w:cs="Times New Roman"/>
          <w:color w:val="000000" w:themeColor="text1"/>
          <w:sz w:val="24"/>
          <w:szCs w:val="20"/>
        </w:rPr>
        <w:t>1</w:t>
      </w:r>
      <w:r w:rsidRPr="00ED7272">
        <w:rPr>
          <w:rFonts w:eastAsia="Times New Roman" w:cs="Times New Roman"/>
          <w:color w:val="000000" w:themeColor="text1"/>
          <w:sz w:val="24"/>
          <w:szCs w:val="20"/>
        </w:rPr>
        <w:t>% ogółu).</w:t>
      </w:r>
    </w:p>
    <w:p w14:paraId="0306BEFA" w14:textId="7FAB8ACF" w:rsidR="00BF721B" w:rsidRPr="00ED7272" w:rsidRDefault="00BF721B" w:rsidP="00BF721B">
      <w:pPr>
        <w:spacing w:line="360" w:lineRule="auto"/>
        <w:ind w:firstLine="851"/>
        <w:jc w:val="both"/>
        <w:rPr>
          <w:rFonts w:eastAsia="Times New Roman" w:cs="Times New Roman"/>
          <w:color w:val="000000" w:themeColor="text1"/>
          <w:sz w:val="24"/>
          <w:szCs w:val="20"/>
        </w:rPr>
      </w:pPr>
      <w:r w:rsidRPr="00ED7272">
        <w:rPr>
          <w:rFonts w:eastAsia="Times New Roman" w:cs="Times New Roman"/>
          <w:color w:val="000000" w:themeColor="text1"/>
          <w:sz w:val="24"/>
          <w:szCs w:val="20"/>
        </w:rPr>
        <w:t>Od stycznia do grudnia 202</w:t>
      </w:r>
      <w:r w:rsidR="0029359B" w:rsidRPr="00ED7272">
        <w:rPr>
          <w:rFonts w:eastAsia="Times New Roman" w:cs="Times New Roman"/>
          <w:color w:val="000000" w:themeColor="text1"/>
          <w:sz w:val="24"/>
          <w:szCs w:val="20"/>
        </w:rPr>
        <w:t>4</w:t>
      </w:r>
      <w:r w:rsidRPr="00ED7272">
        <w:rPr>
          <w:rFonts w:eastAsia="Times New Roman" w:cs="Times New Roman"/>
          <w:color w:val="000000" w:themeColor="text1"/>
          <w:sz w:val="24"/>
          <w:szCs w:val="20"/>
        </w:rPr>
        <w:t xml:space="preserve"> r. powiatowe urzędy pracy zarejestrowały </w:t>
      </w:r>
      <w:r w:rsidR="005D1180">
        <w:rPr>
          <w:rFonts w:eastAsia="Times New Roman" w:cs="Times New Roman"/>
          <w:color w:val="000000" w:themeColor="text1"/>
          <w:sz w:val="24"/>
          <w:szCs w:val="20"/>
        </w:rPr>
        <w:br/>
      </w:r>
      <w:r w:rsidRPr="00ED7272">
        <w:rPr>
          <w:rFonts w:eastAsia="Times New Roman" w:cs="Times New Roman"/>
          <w:color w:val="000000" w:themeColor="text1"/>
          <w:sz w:val="24"/>
          <w:szCs w:val="20"/>
        </w:rPr>
        <w:t xml:space="preserve">3 </w:t>
      </w:r>
      <w:r w:rsidR="0029359B" w:rsidRPr="00ED7272">
        <w:rPr>
          <w:rFonts w:eastAsia="Times New Roman" w:cs="Times New Roman"/>
          <w:color w:val="000000" w:themeColor="text1"/>
          <w:sz w:val="24"/>
          <w:szCs w:val="20"/>
        </w:rPr>
        <w:t>589</w:t>
      </w:r>
      <w:r w:rsidRPr="00ED7272">
        <w:rPr>
          <w:rFonts w:eastAsia="Times New Roman" w:cs="Times New Roman"/>
          <w:color w:val="000000" w:themeColor="text1"/>
          <w:sz w:val="24"/>
          <w:szCs w:val="20"/>
        </w:rPr>
        <w:t xml:space="preserve"> bezrobotnych posiadających dziecko do 6 roku życia, co stanowiło 10,</w:t>
      </w:r>
      <w:r w:rsidR="0029359B" w:rsidRPr="00ED7272">
        <w:rPr>
          <w:rFonts w:eastAsia="Times New Roman" w:cs="Times New Roman"/>
          <w:color w:val="000000" w:themeColor="text1"/>
          <w:sz w:val="24"/>
          <w:szCs w:val="20"/>
        </w:rPr>
        <w:t>1</w:t>
      </w:r>
      <w:r w:rsidRPr="00ED7272">
        <w:rPr>
          <w:rFonts w:eastAsia="Times New Roman" w:cs="Times New Roman"/>
          <w:color w:val="000000" w:themeColor="text1"/>
          <w:sz w:val="24"/>
          <w:szCs w:val="20"/>
        </w:rPr>
        <w:t xml:space="preserve">% ogółu napływu do bezrobocia w województwie. </w:t>
      </w:r>
    </w:p>
    <w:p w14:paraId="34D93757" w14:textId="77777777" w:rsidR="00BF721B" w:rsidRPr="00BF721B" w:rsidRDefault="00BF721B" w:rsidP="00BF721B">
      <w:pPr>
        <w:spacing w:line="360" w:lineRule="auto"/>
        <w:ind w:firstLine="851"/>
        <w:jc w:val="both"/>
        <w:rPr>
          <w:rFonts w:eastAsia="Times New Roman" w:cs="Times New Roman"/>
          <w:sz w:val="24"/>
          <w:szCs w:val="20"/>
        </w:rPr>
      </w:pPr>
    </w:p>
    <w:p w14:paraId="0C2CD921" w14:textId="402CD1B8" w:rsidR="00BF721B" w:rsidRDefault="00BF721B" w:rsidP="0022756F">
      <w:pPr>
        <w:spacing w:line="360" w:lineRule="auto"/>
        <w:ind w:left="1418" w:hanging="1276"/>
        <w:jc w:val="both"/>
        <w:rPr>
          <w:rFonts w:eastAsia="Times New Roman" w:cs="Times New Roman"/>
          <w:b/>
          <w:sz w:val="24"/>
          <w:szCs w:val="20"/>
          <w:u w:val="single"/>
        </w:rPr>
      </w:pPr>
      <w:r w:rsidRPr="00BF721B">
        <w:rPr>
          <w:rFonts w:eastAsia="Times New Roman" w:cs="Times New Roman"/>
          <w:b/>
          <w:sz w:val="24"/>
          <w:szCs w:val="20"/>
          <w:u w:val="single"/>
        </w:rPr>
        <w:t>2.6. Bezrobotni posiadający co najmniej 1 dziecko niepełnosprawne do 18 roku życia</w:t>
      </w:r>
    </w:p>
    <w:p w14:paraId="5E8420F7" w14:textId="77777777" w:rsidR="0022756F" w:rsidRPr="00BF721B" w:rsidRDefault="0022756F" w:rsidP="0022756F">
      <w:pPr>
        <w:spacing w:line="360" w:lineRule="auto"/>
        <w:ind w:left="1418" w:hanging="1276"/>
        <w:jc w:val="both"/>
        <w:rPr>
          <w:rFonts w:eastAsia="Times New Roman" w:cs="Times New Roman"/>
          <w:b/>
          <w:sz w:val="24"/>
          <w:szCs w:val="20"/>
        </w:rPr>
      </w:pPr>
    </w:p>
    <w:p w14:paraId="2F928D46" w14:textId="54E8BED3" w:rsidR="00BF721B" w:rsidRPr="00BF721B" w:rsidRDefault="00BF721B" w:rsidP="00BF721B">
      <w:pPr>
        <w:spacing w:line="360" w:lineRule="auto"/>
        <w:ind w:firstLine="851"/>
        <w:jc w:val="both"/>
        <w:rPr>
          <w:rFonts w:eastAsia="Times New Roman" w:cs="Times New Roman"/>
          <w:sz w:val="24"/>
          <w:szCs w:val="20"/>
        </w:rPr>
      </w:pPr>
      <w:r w:rsidRPr="00BF721B">
        <w:rPr>
          <w:rFonts w:eastAsia="Times New Roman" w:cs="Times New Roman"/>
          <w:sz w:val="24"/>
          <w:szCs w:val="20"/>
        </w:rPr>
        <w:t>Na koniec grudnia 202</w:t>
      </w:r>
      <w:r w:rsidR="0029359B">
        <w:rPr>
          <w:rFonts w:eastAsia="Times New Roman" w:cs="Times New Roman"/>
          <w:sz w:val="24"/>
          <w:szCs w:val="20"/>
        </w:rPr>
        <w:t>4</w:t>
      </w:r>
      <w:r w:rsidRPr="00BF721B">
        <w:rPr>
          <w:rFonts w:eastAsia="Times New Roman" w:cs="Times New Roman"/>
          <w:sz w:val="24"/>
          <w:szCs w:val="20"/>
        </w:rPr>
        <w:t xml:space="preserve"> r., w województwie lubuskim, odnotowano </w:t>
      </w:r>
      <w:r w:rsidR="00E57439">
        <w:rPr>
          <w:rFonts w:eastAsia="Times New Roman" w:cs="Times New Roman"/>
          <w:sz w:val="24"/>
          <w:szCs w:val="20"/>
        </w:rPr>
        <w:t>36</w:t>
      </w:r>
      <w:r w:rsidRPr="00BF721B">
        <w:rPr>
          <w:rFonts w:eastAsia="Times New Roman" w:cs="Times New Roman"/>
          <w:sz w:val="24"/>
          <w:szCs w:val="20"/>
        </w:rPr>
        <w:t xml:space="preserve"> bezrobotnych posiadających co najmniej 1 dziecko niepełnosprawne do 18 roku życia, stanowiąc </w:t>
      </w:r>
      <w:r w:rsidR="005D1180">
        <w:rPr>
          <w:rFonts w:eastAsia="Times New Roman" w:cs="Times New Roman"/>
          <w:sz w:val="24"/>
          <w:szCs w:val="20"/>
        </w:rPr>
        <w:br/>
      </w:r>
      <w:r w:rsidRPr="00BF721B">
        <w:rPr>
          <w:rFonts w:eastAsia="Times New Roman" w:cs="Times New Roman"/>
          <w:sz w:val="24"/>
          <w:szCs w:val="20"/>
        </w:rPr>
        <w:t>0,</w:t>
      </w:r>
      <w:r w:rsidR="00E57439">
        <w:rPr>
          <w:rFonts w:eastAsia="Times New Roman" w:cs="Times New Roman"/>
          <w:sz w:val="24"/>
          <w:szCs w:val="20"/>
        </w:rPr>
        <w:t>2</w:t>
      </w:r>
      <w:r w:rsidRPr="00BF721B">
        <w:rPr>
          <w:rFonts w:eastAsia="Times New Roman" w:cs="Times New Roman"/>
          <w:sz w:val="24"/>
          <w:szCs w:val="20"/>
        </w:rPr>
        <w:t>% ogółu bezrobotnych. W stosunku do grudnia 202</w:t>
      </w:r>
      <w:r w:rsidR="00E57439">
        <w:rPr>
          <w:rFonts w:eastAsia="Times New Roman" w:cs="Times New Roman"/>
          <w:sz w:val="24"/>
          <w:szCs w:val="20"/>
        </w:rPr>
        <w:t>3</w:t>
      </w:r>
      <w:r w:rsidRPr="00BF721B">
        <w:rPr>
          <w:rFonts w:eastAsia="Times New Roman" w:cs="Times New Roman"/>
          <w:sz w:val="24"/>
          <w:szCs w:val="20"/>
        </w:rPr>
        <w:t xml:space="preserve"> r. liczba bezrobotnych </w:t>
      </w:r>
      <w:r w:rsidRPr="00BF721B">
        <w:rPr>
          <w:rFonts w:eastAsia="Times New Roman" w:cs="Times New Roman"/>
          <w:sz w:val="24"/>
          <w:szCs w:val="20"/>
        </w:rPr>
        <w:lastRenderedPageBreak/>
        <w:t>posiadających co najmniej 1 dziecko niepełnosprawne do 18 roku życia z</w:t>
      </w:r>
      <w:r w:rsidR="00E57439">
        <w:rPr>
          <w:rFonts w:eastAsia="Times New Roman" w:cs="Times New Roman"/>
          <w:sz w:val="24"/>
          <w:szCs w:val="20"/>
        </w:rPr>
        <w:t>mniejsz</w:t>
      </w:r>
      <w:r w:rsidRPr="00BF721B">
        <w:rPr>
          <w:rFonts w:eastAsia="Times New Roman" w:cs="Times New Roman"/>
          <w:sz w:val="24"/>
          <w:szCs w:val="20"/>
        </w:rPr>
        <w:t xml:space="preserve">yła się </w:t>
      </w:r>
      <w:r w:rsidRPr="00BF721B">
        <w:rPr>
          <w:rFonts w:eastAsia="Times New Roman" w:cs="Times New Roman"/>
          <w:sz w:val="24"/>
          <w:szCs w:val="20"/>
        </w:rPr>
        <w:br/>
        <w:t xml:space="preserve">o </w:t>
      </w:r>
      <w:r w:rsidR="0022756F">
        <w:rPr>
          <w:rFonts w:eastAsia="Times New Roman" w:cs="Times New Roman"/>
          <w:sz w:val="24"/>
          <w:szCs w:val="20"/>
        </w:rPr>
        <w:t>12</w:t>
      </w:r>
      <w:r w:rsidRPr="00BF721B">
        <w:rPr>
          <w:rFonts w:eastAsia="Times New Roman" w:cs="Times New Roman"/>
          <w:sz w:val="24"/>
          <w:szCs w:val="20"/>
        </w:rPr>
        <w:t xml:space="preserve"> os</w:t>
      </w:r>
      <w:r w:rsidR="00E57439">
        <w:rPr>
          <w:rFonts w:eastAsia="Times New Roman" w:cs="Times New Roman"/>
          <w:sz w:val="24"/>
          <w:szCs w:val="20"/>
        </w:rPr>
        <w:t>ó</w:t>
      </w:r>
      <w:r w:rsidRPr="00BF721B">
        <w:rPr>
          <w:rFonts w:eastAsia="Times New Roman" w:cs="Times New Roman"/>
          <w:sz w:val="24"/>
          <w:szCs w:val="20"/>
        </w:rPr>
        <w:t>b (</w:t>
      </w:r>
      <w:r w:rsidRPr="0022756F">
        <w:rPr>
          <w:rFonts w:eastAsia="Times New Roman" w:cs="Times New Roman"/>
          <w:sz w:val="24"/>
          <w:szCs w:val="20"/>
        </w:rPr>
        <w:t xml:space="preserve">o </w:t>
      </w:r>
      <w:r w:rsidR="0022756F" w:rsidRPr="0022756F">
        <w:rPr>
          <w:rFonts w:eastAsia="Times New Roman" w:cs="Times New Roman"/>
          <w:sz w:val="24"/>
          <w:szCs w:val="20"/>
        </w:rPr>
        <w:t>25</w:t>
      </w:r>
      <w:r w:rsidRPr="0022756F">
        <w:rPr>
          <w:rFonts w:eastAsia="Times New Roman" w:cs="Times New Roman"/>
          <w:sz w:val="24"/>
          <w:szCs w:val="20"/>
        </w:rPr>
        <w:t>,</w:t>
      </w:r>
      <w:r w:rsidR="0022756F" w:rsidRPr="0022756F">
        <w:rPr>
          <w:rFonts w:eastAsia="Times New Roman" w:cs="Times New Roman"/>
          <w:sz w:val="24"/>
          <w:szCs w:val="20"/>
        </w:rPr>
        <w:t>0</w:t>
      </w:r>
      <w:r w:rsidRPr="0022756F">
        <w:rPr>
          <w:rFonts w:eastAsia="Times New Roman" w:cs="Times New Roman"/>
          <w:sz w:val="24"/>
          <w:szCs w:val="20"/>
        </w:rPr>
        <w:t xml:space="preserve">%), </w:t>
      </w:r>
      <w:r w:rsidRPr="00BF721B">
        <w:rPr>
          <w:rFonts w:eastAsia="Times New Roman" w:cs="Times New Roman"/>
          <w:sz w:val="24"/>
          <w:szCs w:val="20"/>
        </w:rPr>
        <w:t xml:space="preserve">a ich udział w ogólnej liczbie bezrobotnych </w:t>
      </w:r>
      <w:r w:rsidR="00ED7272">
        <w:rPr>
          <w:rFonts w:eastAsia="Times New Roman" w:cs="Times New Roman"/>
          <w:sz w:val="24"/>
          <w:szCs w:val="20"/>
        </w:rPr>
        <w:t>zmniejszył się o 0,1%</w:t>
      </w:r>
      <w:r w:rsidRPr="00BF721B">
        <w:rPr>
          <w:rFonts w:eastAsia="Times New Roman" w:cs="Times New Roman"/>
          <w:sz w:val="24"/>
          <w:szCs w:val="20"/>
        </w:rPr>
        <w:t xml:space="preserve">. </w:t>
      </w:r>
    </w:p>
    <w:p w14:paraId="24427872" w14:textId="774CD0A7" w:rsidR="00BF721B" w:rsidRPr="00BF721B" w:rsidRDefault="00BF721B" w:rsidP="00BF721B">
      <w:pPr>
        <w:spacing w:line="360" w:lineRule="auto"/>
        <w:ind w:firstLine="851"/>
        <w:jc w:val="both"/>
        <w:rPr>
          <w:rFonts w:eastAsia="Times New Roman" w:cs="Times New Roman"/>
          <w:sz w:val="24"/>
          <w:szCs w:val="20"/>
        </w:rPr>
      </w:pPr>
      <w:r w:rsidRPr="00BF721B">
        <w:rPr>
          <w:rFonts w:eastAsia="Times New Roman" w:cs="Times New Roman"/>
          <w:sz w:val="24"/>
          <w:szCs w:val="20"/>
        </w:rPr>
        <w:t xml:space="preserve">Większość bezrobotnych posiadających co najmniej 1 dziecko niepełnosprawne </w:t>
      </w:r>
      <w:r w:rsidR="00E57439">
        <w:rPr>
          <w:rFonts w:eastAsia="Times New Roman" w:cs="Times New Roman"/>
          <w:sz w:val="24"/>
          <w:szCs w:val="20"/>
        </w:rPr>
        <w:br/>
      </w:r>
      <w:r w:rsidRPr="00BF721B">
        <w:rPr>
          <w:rFonts w:eastAsia="Times New Roman" w:cs="Times New Roman"/>
          <w:sz w:val="24"/>
          <w:szCs w:val="20"/>
        </w:rPr>
        <w:t xml:space="preserve">do 18 roku życia to kobiety – </w:t>
      </w:r>
      <w:r w:rsidR="00E57439">
        <w:rPr>
          <w:rFonts w:eastAsia="Times New Roman" w:cs="Times New Roman"/>
          <w:sz w:val="24"/>
          <w:szCs w:val="20"/>
        </w:rPr>
        <w:t>25</w:t>
      </w:r>
      <w:r w:rsidRPr="00BF721B">
        <w:rPr>
          <w:rFonts w:eastAsia="Times New Roman" w:cs="Times New Roman"/>
          <w:sz w:val="24"/>
          <w:szCs w:val="20"/>
        </w:rPr>
        <w:t xml:space="preserve"> os</w:t>
      </w:r>
      <w:r w:rsidR="00E57439">
        <w:rPr>
          <w:rFonts w:eastAsia="Times New Roman" w:cs="Times New Roman"/>
          <w:sz w:val="24"/>
          <w:szCs w:val="20"/>
        </w:rPr>
        <w:t>ó</w:t>
      </w:r>
      <w:r w:rsidRPr="00BF721B">
        <w:rPr>
          <w:rFonts w:eastAsia="Times New Roman" w:cs="Times New Roman"/>
          <w:sz w:val="24"/>
          <w:szCs w:val="20"/>
        </w:rPr>
        <w:t xml:space="preserve">b, stanowiąc </w:t>
      </w:r>
      <w:r w:rsidR="00E57439">
        <w:rPr>
          <w:rFonts w:eastAsia="Times New Roman" w:cs="Times New Roman"/>
          <w:sz w:val="24"/>
          <w:szCs w:val="20"/>
        </w:rPr>
        <w:t>69,4</w:t>
      </w:r>
      <w:r w:rsidRPr="00BF721B">
        <w:rPr>
          <w:rFonts w:eastAsia="Times New Roman" w:cs="Times New Roman"/>
          <w:sz w:val="24"/>
          <w:szCs w:val="20"/>
        </w:rPr>
        <w:t xml:space="preserve">% tej kategorii bezrobotnych. </w:t>
      </w:r>
      <w:r w:rsidRPr="00BF721B">
        <w:rPr>
          <w:rFonts w:eastAsia="Times New Roman" w:cs="Times New Roman"/>
          <w:sz w:val="24"/>
          <w:szCs w:val="20"/>
        </w:rPr>
        <w:br/>
        <w:t xml:space="preserve">Z prawem do otrzymywania zasiłku zarejestrowanych było </w:t>
      </w:r>
      <w:r w:rsidR="00E57439">
        <w:rPr>
          <w:rFonts w:eastAsia="Times New Roman" w:cs="Times New Roman"/>
          <w:sz w:val="24"/>
          <w:szCs w:val="20"/>
        </w:rPr>
        <w:t>7</w:t>
      </w:r>
      <w:r w:rsidRPr="00BF721B">
        <w:rPr>
          <w:rFonts w:eastAsia="Times New Roman" w:cs="Times New Roman"/>
          <w:sz w:val="24"/>
          <w:szCs w:val="20"/>
        </w:rPr>
        <w:t xml:space="preserve"> osób (1</w:t>
      </w:r>
      <w:r w:rsidR="00E57439">
        <w:rPr>
          <w:rFonts w:eastAsia="Times New Roman" w:cs="Times New Roman"/>
          <w:sz w:val="24"/>
          <w:szCs w:val="20"/>
        </w:rPr>
        <w:t>9</w:t>
      </w:r>
      <w:r w:rsidRPr="00BF721B">
        <w:rPr>
          <w:rFonts w:eastAsia="Times New Roman" w:cs="Times New Roman"/>
          <w:sz w:val="24"/>
          <w:szCs w:val="20"/>
        </w:rPr>
        <w:t>,</w:t>
      </w:r>
      <w:r w:rsidR="00E57439">
        <w:rPr>
          <w:rFonts w:eastAsia="Times New Roman" w:cs="Times New Roman"/>
          <w:sz w:val="24"/>
          <w:szCs w:val="20"/>
        </w:rPr>
        <w:t>4</w:t>
      </w:r>
      <w:r w:rsidRPr="00BF721B">
        <w:rPr>
          <w:rFonts w:eastAsia="Times New Roman" w:cs="Times New Roman"/>
          <w:sz w:val="24"/>
          <w:szCs w:val="20"/>
        </w:rPr>
        <w:t>%).</w:t>
      </w:r>
    </w:p>
    <w:p w14:paraId="251361DE" w14:textId="7F7DCA0E" w:rsidR="00BF721B" w:rsidRPr="00BF721B" w:rsidRDefault="00BF721B" w:rsidP="00BF721B">
      <w:pPr>
        <w:spacing w:line="360" w:lineRule="auto"/>
        <w:ind w:firstLine="851"/>
        <w:jc w:val="both"/>
        <w:rPr>
          <w:rFonts w:eastAsia="Times New Roman" w:cs="Times New Roman"/>
          <w:sz w:val="24"/>
          <w:szCs w:val="20"/>
        </w:rPr>
      </w:pPr>
      <w:r w:rsidRPr="00BF721B">
        <w:rPr>
          <w:rFonts w:eastAsia="Times New Roman" w:cs="Times New Roman"/>
          <w:sz w:val="24"/>
          <w:szCs w:val="20"/>
        </w:rPr>
        <w:t xml:space="preserve">Bezrobotni posiadający co najmniej 1 dziecko niepełnosprawne do 18 roku życia </w:t>
      </w:r>
      <w:r w:rsidR="00E57439">
        <w:rPr>
          <w:rFonts w:eastAsia="Times New Roman" w:cs="Times New Roman"/>
          <w:sz w:val="24"/>
          <w:szCs w:val="20"/>
        </w:rPr>
        <w:br/>
      </w:r>
      <w:r w:rsidRPr="00BF721B">
        <w:rPr>
          <w:rFonts w:eastAsia="Times New Roman" w:cs="Times New Roman"/>
          <w:sz w:val="24"/>
          <w:szCs w:val="20"/>
        </w:rPr>
        <w:t>to przede wszystkim osoby w wieku od 35 do 44 lat (52,</w:t>
      </w:r>
      <w:r w:rsidR="00E57439">
        <w:rPr>
          <w:rFonts w:eastAsia="Times New Roman" w:cs="Times New Roman"/>
          <w:sz w:val="24"/>
          <w:szCs w:val="20"/>
        </w:rPr>
        <w:t>8</w:t>
      </w:r>
      <w:r w:rsidRPr="00BF721B">
        <w:rPr>
          <w:rFonts w:eastAsia="Times New Roman" w:cs="Times New Roman"/>
          <w:sz w:val="24"/>
          <w:szCs w:val="20"/>
        </w:rPr>
        <w:t xml:space="preserve">% ogółu) oraz od </w:t>
      </w:r>
      <w:r w:rsidR="00E57439">
        <w:rPr>
          <w:rFonts w:eastAsia="Times New Roman" w:cs="Times New Roman"/>
          <w:sz w:val="24"/>
          <w:szCs w:val="20"/>
        </w:rPr>
        <w:t>45</w:t>
      </w:r>
      <w:r w:rsidRPr="00BF721B">
        <w:rPr>
          <w:rFonts w:eastAsia="Times New Roman" w:cs="Times New Roman"/>
          <w:sz w:val="24"/>
          <w:szCs w:val="20"/>
        </w:rPr>
        <w:t xml:space="preserve"> do </w:t>
      </w:r>
      <w:r w:rsidR="00E57439">
        <w:rPr>
          <w:rFonts w:eastAsia="Times New Roman" w:cs="Times New Roman"/>
          <w:sz w:val="24"/>
          <w:szCs w:val="20"/>
        </w:rPr>
        <w:t>5</w:t>
      </w:r>
      <w:r w:rsidRPr="00BF721B">
        <w:rPr>
          <w:rFonts w:eastAsia="Times New Roman" w:cs="Times New Roman"/>
          <w:sz w:val="24"/>
          <w:szCs w:val="20"/>
        </w:rPr>
        <w:t>4 lat (</w:t>
      </w:r>
      <w:r w:rsidR="00E57439">
        <w:rPr>
          <w:rFonts w:eastAsia="Times New Roman" w:cs="Times New Roman"/>
          <w:sz w:val="24"/>
          <w:szCs w:val="20"/>
        </w:rPr>
        <w:t>27,8</w:t>
      </w:r>
      <w:r w:rsidRPr="00BF721B">
        <w:rPr>
          <w:rFonts w:eastAsia="Times New Roman" w:cs="Times New Roman"/>
          <w:sz w:val="24"/>
          <w:szCs w:val="20"/>
        </w:rPr>
        <w:t xml:space="preserve">% ogółu). </w:t>
      </w:r>
    </w:p>
    <w:p w14:paraId="739E3AD1" w14:textId="349B6B1F" w:rsidR="00BF721B" w:rsidRPr="000F6059" w:rsidRDefault="00BF721B" w:rsidP="00BF721B">
      <w:pPr>
        <w:spacing w:line="360" w:lineRule="auto"/>
        <w:ind w:firstLine="851"/>
        <w:jc w:val="both"/>
        <w:rPr>
          <w:rFonts w:eastAsia="Times New Roman" w:cs="Times New Roman"/>
          <w:sz w:val="24"/>
          <w:szCs w:val="20"/>
        </w:rPr>
      </w:pPr>
      <w:r w:rsidRPr="00BF721B">
        <w:rPr>
          <w:rFonts w:eastAsia="Times New Roman" w:cs="Times New Roman"/>
          <w:sz w:val="24"/>
          <w:szCs w:val="20"/>
        </w:rPr>
        <w:t>Na koniec 202</w:t>
      </w:r>
      <w:r w:rsidR="00E57439">
        <w:rPr>
          <w:rFonts w:eastAsia="Times New Roman" w:cs="Times New Roman"/>
          <w:sz w:val="24"/>
          <w:szCs w:val="20"/>
        </w:rPr>
        <w:t>4</w:t>
      </w:r>
      <w:r w:rsidRPr="00BF721B">
        <w:rPr>
          <w:rFonts w:eastAsia="Times New Roman" w:cs="Times New Roman"/>
          <w:sz w:val="24"/>
          <w:szCs w:val="20"/>
        </w:rPr>
        <w:t xml:space="preserve"> r., wśród bezrobotnych posiadających co najmniej 1 dziecko niepełnosprawne do 18 roku życia, przeważały osoby z </w:t>
      </w:r>
      <w:r w:rsidRPr="00982FDC">
        <w:rPr>
          <w:rFonts w:eastAsia="Times New Roman" w:cs="Times New Roman"/>
          <w:sz w:val="24"/>
          <w:szCs w:val="20"/>
        </w:rPr>
        <w:t>wykształceniem zasadniczym zawodowym</w:t>
      </w:r>
      <w:r w:rsidR="000F6059">
        <w:rPr>
          <w:rFonts w:eastAsia="Times New Roman" w:cs="Times New Roman"/>
          <w:sz w:val="24"/>
          <w:szCs w:val="20"/>
        </w:rPr>
        <w:t>/branżowym</w:t>
      </w:r>
      <w:r w:rsidRPr="00982FDC">
        <w:rPr>
          <w:rFonts w:eastAsia="Times New Roman" w:cs="Times New Roman"/>
          <w:sz w:val="24"/>
          <w:szCs w:val="20"/>
        </w:rPr>
        <w:t xml:space="preserve"> </w:t>
      </w:r>
      <w:r w:rsidR="00E718EA" w:rsidRPr="00982FDC">
        <w:rPr>
          <w:rFonts w:eastAsia="Times New Roman" w:cs="Times New Roman"/>
          <w:sz w:val="24"/>
          <w:szCs w:val="20"/>
        </w:rPr>
        <w:t>(47,2%)</w:t>
      </w:r>
      <w:r w:rsidR="00982FDC" w:rsidRPr="00982FDC">
        <w:rPr>
          <w:rFonts w:eastAsia="Times New Roman" w:cs="Times New Roman"/>
          <w:sz w:val="24"/>
          <w:szCs w:val="20"/>
        </w:rPr>
        <w:t xml:space="preserve"> i</w:t>
      </w:r>
      <w:r w:rsidR="00E718EA" w:rsidRPr="00982FDC">
        <w:rPr>
          <w:rFonts w:eastAsia="Times New Roman" w:cs="Times New Roman"/>
          <w:sz w:val="24"/>
          <w:szCs w:val="20"/>
        </w:rPr>
        <w:t xml:space="preserve">  </w:t>
      </w:r>
      <w:r w:rsidR="00982FDC" w:rsidRPr="00982FDC">
        <w:rPr>
          <w:rFonts w:eastAsia="Times New Roman" w:cs="Times New Roman"/>
          <w:sz w:val="24"/>
          <w:szCs w:val="20"/>
        </w:rPr>
        <w:t xml:space="preserve">wyższym (16,7%). Ilość osób bezrobotnych w tej kategorii była identyczna w przedziałach osób z wykształceniem średnim ogólnokształcącym (13,9% ogółu) oraz </w:t>
      </w:r>
      <w:r w:rsidR="00E718EA" w:rsidRPr="00982FDC">
        <w:rPr>
          <w:rFonts w:eastAsia="Times New Roman" w:cs="Times New Roman"/>
          <w:sz w:val="24"/>
          <w:szCs w:val="20"/>
        </w:rPr>
        <w:t xml:space="preserve">gimnazjalnym/podstawowym i poniżej </w:t>
      </w:r>
      <w:r w:rsidR="005D1180">
        <w:rPr>
          <w:rFonts w:eastAsia="Times New Roman" w:cs="Times New Roman"/>
          <w:sz w:val="24"/>
          <w:szCs w:val="20"/>
        </w:rPr>
        <w:br/>
      </w:r>
      <w:r w:rsidR="00E718EA" w:rsidRPr="00982FDC">
        <w:rPr>
          <w:rFonts w:eastAsia="Times New Roman" w:cs="Times New Roman"/>
          <w:sz w:val="24"/>
          <w:szCs w:val="20"/>
        </w:rPr>
        <w:t>(</w:t>
      </w:r>
      <w:r w:rsidR="00982FDC" w:rsidRPr="00982FDC">
        <w:rPr>
          <w:rFonts w:eastAsia="Times New Roman" w:cs="Times New Roman"/>
          <w:sz w:val="24"/>
          <w:szCs w:val="20"/>
        </w:rPr>
        <w:t>13,9</w:t>
      </w:r>
      <w:r w:rsidR="00E718EA" w:rsidRPr="00982FDC">
        <w:rPr>
          <w:rFonts w:eastAsia="Times New Roman" w:cs="Times New Roman"/>
          <w:sz w:val="24"/>
          <w:szCs w:val="20"/>
        </w:rPr>
        <w:t>% ogółu)</w:t>
      </w:r>
      <w:r w:rsidRPr="00982FDC">
        <w:rPr>
          <w:rFonts w:eastAsia="Times New Roman" w:cs="Times New Roman"/>
          <w:sz w:val="24"/>
          <w:szCs w:val="20"/>
        </w:rPr>
        <w:t xml:space="preserve">. W okresie dwunastu miesięcy, wśród tej kategorii bezrobotnych odnotowano </w:t>
      </w:r>
      <w:r w:rsidRPr="000F6059">
        <w:rPr>
          <w:rFonts w:eastAsia="Times New Roman" w:cs="Times New Roman"/>
          <w:sz w:val="24"/>
          <w:szCs w:val="20"/>
        </w:rPr>
        <w:t>wzrost udziału</w:t>
      </w:r>
      <w:r w:rsidR="000F6059" w:rsidRPr="000F6059">
        <w:rPr>
          <w:rFonts w:eastAsia="Times New Roman" w:cs="Times New Roman"/>
          <w:sz w:val="24"/>
          <w:szCs w:val="20"/>
        </w:rPr>
        <w:t xml:space="preserve"> </w:t>
      </w:r>
      <w:r w:rsidRPr="000F6059">
        <w:rPr>
          <w:rFonts w:eastAsia="Times New Roman" w:cs="Times New Roman"/>
          <w:sz w:val="24"/>
          <w:szCs w:val="20"/>
        </w:rPr>
        <w:t xml:space="preserve">osób z wykształceniem </w:t>
      </w:r>
      <w:r w:rsidR="00982FDC" w:rsidRPr="000F6059">
        <w:rPr>
          <w:rFonts w:eastAsia="Times New Roman" w:cs="Times New Roman"/>
          <w:sz w:val="24"/>
          <w:szCs w:val="20"/>
        </w:rPr>
        <w:t>wyższym</w:t>
      </w:r>
      <w:r w:rsidR="005B65D3">
        <w:rPr>
          <w:rFonts w:eastAsia="Times New Roman" w:cs="Times New Roman"/>
          <w:sz w:val="24"/>
          <w:szCs w:val="20"/>
        </w:rPr>
        <w:t>, średnim ogólnokształcącym</w:t>
      </w:r>
      <w:r w:rsidR="00982FDC" w:rsidRPr="000F6059">
        <w:rPr>
          <w:rFonts w:eastAsia="Times New Roman" w:cs="Times New Roman"/>
          <w:sz w:val="24"/>
          <w:szCs w:val="20"/>
        </w:rPr>
        <w:t xml:space="preserve"> </w:t>
      </w:r>
      <w:r w:rsidRPr="000F6059">
        <w:rPr>
          <w:rFonts w:eastAsia="Times New Roman" w:cs="Times New Roman"/>
          <w:sz w:val="24"/>
          <w:szCs w:val="20"/>
        </w:rPr>
        <w:t xml:space="preserve">oraz </w:t>
      </w:r>
      <w:r w:rsidR="00982FDC" w:rsidRPr="000F6059">
        <w:rPr>
          <w:rFonts w:eastAsia="Times New Roman" w:cs="Times New Roman"/>
          <w:sz w:val="24"/>
          <w:szCs w:val="20"/>
        </w:rPr>
        <w:t>zasadniczym zawodowym</w:t>
      </w:r>
      <w:r w:rsidRPr="000F6059">
        <w:rPr>
          <w:rFonts w:eastAsia="Times New Roman" w:cs="Times New Roman"/>
          <w:sz w:val="24"/>
          <w:szCs w:val="20"/>
        </w:rPr>
        <w:t>.</w:t>
      </w:r>
      <w:r w:rsidR="005B65D3">
        <w:rPr>
          <w:rFonts w:eastAsia="Times New Roman" w:cs="Times New Roman"/>
          <w:sz w:val="24"/>
          <w:szCs w:val="20"/>
        </w:rPr>
        <w:t xml:space="preserve"> Znaczący spadek udziału nastąpił wśród  bezrobotnych w tej kategorii z wykształceniem </w:t>
      </w:r>
      <w:r w:rsidR="000D6DA1">
        <w:rPr>
          <w:rFonts w:eastAsia="Times New Roman" w:cs="Times New Roman"/>
          <w:sz w:val="24"/>
          <w:szCs w:val="20"/>
        </w:rPr>
        <w:t xml:space="preserve">policealnym i średnim zawodowym/branżowym oraz gimnazjalnym/podstawowym i poniżej. </w:t>
      </w:r>
    </w:p>
    <w:p w14:paraId="18435479" w14:textId="4E742054" w:rsidR="00BF721B" w:rsidRDefault="00BF721B" w:rsidP="00BF721B">
      <w:pPr>
        <w:spacing w:line="360" w:lineRule="auto"/>
        <w:ind w:firstLine="851"/>
        <w:jc w:val="both"/>
        <w:rPr>
          <w:rFonts w:eastAsia="Times New Roman" w:cs="Times New Roman"/>
          <w:color w:val="000000" w:themeColor="text1"/>
          <w:sz w:val="24"/>
          <w:szCs w:val="20"/>
        </w:rPr>
      </w:pPr>
      <w:r w:rsidRPr="00BF721B">
        <w:rPr>
          <w:rFonts w:eastAsia="Times New Roman" w:cs="Times New Roman"/>
          <w:sz w:val="24"/>
          <w:szCs w:val="20"/>
        </w:rPr>
        <w:t xml:space="preserve">Wśród bezrobotnych posiadających co najmniej 1 dziecko niepełnosprawne </w:t>
      </w:r>
      <w:r w:rsidR="00982FDC">
        <w:rPr>
          <w:rFonts w:eastAsia="Times New Roman" w:cs="Times New Roman"/>
          <w:sz w:val="24"/>
          <w:szCs w:val="20"/>
        </w:rPr>
        <w:br/>
      </w:r>
      <w:r w:rsidRPr="00BF721B">
        <w:rPr>
          <w:rFonts w:eastAsia="Times New Roman" w:cs="Times New Roman"/>
          <w:sz w:val="24"/>
          <w:szCs w:val="20"/>
        </w:rPr>
        <w:t xml:space="preserve">do 18 roku życia, najwięcej było osób pozostających bez pracy </w:t>
      </w:r>
      <w:r w:rsidR="004A3E6C" w:rsidRPr="00BF721B">
        <w:rPr>
          <w:rFonts w:eastAsia="Times New Roman" w:cs="Times New Roman"/>
          <w:sz w:val="24"/>
          <w:szCs w:val="20"/>
        </w:rPr>
        <w:t xml:space="preserve">od 1 do 3 miesięcy </w:t>
      </w:r>
      <w:r w:rsidR="005D1180">
        <w:rPr>
          <w:rFonts w:eastAsia="Times New Roman" w:cs="Times New Roman"/>
          <w:sz w:val="24"/>
          <w:szCs w:val="20"/>
        </w:rPr>
        <w:br/>
      </w:r>
      <w:r w:rsidR="004A3E6C" w:rsidRPr="00BF721B">
        <w:rPr>
          <w:rFonts w:eastAsia="Times New Roman" w:cs="Times New Roman"/>
          <w:sz w:val="24"/>
          <w:szCs w:val="20"/>
        </w:rPr>
        <w:t>(</w:t>
      </w:r>
      <w:r w:rsidR="004A3E6C">
        <w:rPr>
          <w:rFonts w:eastAsia="Times New Roman" w:cs="Times New Roman"/>
          <w:sz w:val="24"/>
          <w:szCs w:val="20"/>
        </w:rPr>
        <w:t>44,4</w:t>
      </w:r>
      <w:r w:rsidR="004A3E6C" w:rsidRPr="00BF721B">
        <w:rPr>
          <w:rFonts w:eastAsia="Times New Roman" w:cs="Times New Roman"/>
          <w:sz w:val="24"/>
          <w:szCs w:val="20"/>
        </w:rPr>
        <w:t>% ogółu)</w:t>
      </w:r>
      <w:r w:rsidR="004A3E6C">
        <w:rPr>
          <w:rFonts w:eastAsia="Times New Roman" w:cs="Times New Roman"/>
          <w:sz w:val="24"/>
          <w:szCs w:val="20"/>
        </w:rPr>
        <w:t xml:space="preserve"> </w:t>
      </w:r>
      <w:r w:rsidR="00F33466">
        <w:rPr>
          <w:rFonts w:eastAsia="Times New Roman" w:cs="Times New Roman"/>
          <w:sz w:val="24"/>
          <w:szCs w:val="20"/>
        </w:rPr>
        <w:t xml:space="preserve">oraz </w:t>
      </w:r>
      <w:r w:rsidRPr="00BF721B">
        <w:rPr>
          <w:rFonts w:eastAsia="Times New Roman" w:cs="Times New Roman"/>
          <w:sz w:val="24"/>
          <w:szCs w:val="20"/>
        </w:rPr>
        <w:t>od 6 do 12 miesięcy (</w:t>
      </w:r>
      <w:r w:rsidR="004A3E6C">
        <w:rPr>
          <w:rFonts w:eastAsia="Times New Roman" w:cs="Times New Roman"/>
          <w:sz w:val="24"/>
          <w:szCs w:val="20"/>
        </w:rPr>
        <w:t>16,7</w:t>
      </w:r>
      <w:r w:rsidRPr="00BF721B">
        <w:rPr>
          <w:rFonts w:eastAsia="Times New Roman" w:cs="Times New Roman"/>
          <w:sz w:val="24"/>
          <w:szCs w:val="20"/>
        </w:rPr>
        <w:t xml:space="preserve">% ogółu). </w:t>
      </w:r>
      <w:r w:rsidR="000F6059">
        <w:rPr>
          <w:rFonts w:eastAsia="Times New Roman" w:cs="Times New Roman"/>
          <w:sz w:val="24"/>
          <w:szCs w:val="20"/>
        </w:rPr>
        <w:t xml:space="preserve">Okresy pozostawania bez pracy przez osoby posiadające co najmniej jedno dziecko niepełnosprawne do 18 roku życia przedstawia </w:t>
      </w:r>
      <w:r w:rsidRPr="00AD0AE4">
        <w:rPr>
          <w:rFonts w:eastAsia="Times New Roman" w:cs="Times New Roman"/>
          <w:color w:val="000000" w:themeColor="text1"/>
          <w:sz w:val="24"/>
          <w:szCs w:val="20"/>
        </w:rPr>
        <w:t>poniższy wykres:</w:t>
      </w:r>
    </w:p>
    <w:p w14:paraId="407EA94D" w14:textId="77777777" w:rsidR="0017142C" w:rsidRPr="004A3E6C" w:rsidRDefault="0017142C" w:rsidP="00BF721B">
      <w:pPr>
        <w:spacing w:line="360" w:lineRule="auto"/>
        <w:ind w:firstLine="851"/>
        <w:jc w:val="both"/>
        <w:rPr>
          <w:rFonts w:eastAsia="Times New Roman" w:cs="Times New Roman"/>
          <w:color w:val="FF0000"/>
          <w:sz w:val="24"/>
          <w:szCs w:val="20"/>
        </w:rPr>
      </w:pPr>
    </w:p>
    <w:p w14:paraId="6A0C52D6" w14:textId="5B28E018" w:rsidR="00BF721B" w:rsidRPr="00BF721B" w:rsidRDefault="008259DF" w:rsidP="008259DF">
      <w:pPr>
        <w:spacing w:line="360" w:lineRule="auto"/>
        <w:ind w:firstLine="426"/>
        <w:jc w:val="both"/>
        <w:rPr>
          <w:rFonts w:eastAsia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A29CE83" wp14:editId="232B8E80">
            <wp:extent cx="6309360" cy="3680460"/>
            <wp:effectExtent l="0" t="0" r="15240" b="15240"/>
            <wp:docPr id="222042414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00A30527-26E2-E27D-09F0-B93E2FEB7D4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75D2D460" w14:textId="59CAE7E0" w:rsidR="00BF721B" w:rsidRPr="00BF721B" w:rsidRDefault="00BF721B" w:rsidP="00BF721B">
      <w:pPr>
        <w:spacing w:line="360" w:lineRule="auto"/>
        <w:jc w:val="both"/>
        <w:rPr>
          <w:rFonts w:eastAsia="Times New Roman" w:cs="Times New Roman"/>
          <w:sz w:val="24"/>
          <w:szCs w:val="20"/>
        </w:rPr>
      </w:pPr>
    </w:p>
    <w:p w14:paraId="342A51A6" w14:textId="1F9629CB" w:rsidR="00BF721B" w:rsidRPr="00AD0AE4" w:rsidRDefault="00BF721B" w:rsidP="00BF721B">
      <w:pPr>
        <w:spacing w:line="360" w:lineRule="auto"/>
        <w:ind w:firstLine="851"/>
        <w:jc w:val="both"/>
        <w:rPr>
          <w:rFonts w:eastAsia="Times New Roman" w:cs="Times New Roman"/>
          <w:color w:val="000000" w:themeColor="text1"/>
          <w:sz w:val="24"/>
          <w:szCs w:val="20"/>
        </w:rPr>
      </w:pPr>
      <w:r w:rsidRPr="00BF721B">
        <w:rPr>
          <w:rFonts w:eastAsia="Times New Roman" w:cs="Times New Roman"/>
          <w:sz w:val="24"/>
          <w:szCs w:val="20"/>
        </w:rPr>
        <w:t>Na koniec grudnia 202</w:t>
      </w:r>
      <w:r w:rsidR="00AD0AE4">
        <w:rPr>
          <w:rFonts w:eastAsia="Times New Roman" w:cs="Times New Roman"/>
          <w:sz w:val="24"/>
          <w:szCs w:val="20"/>
        </w:rPr>
        <w:t>4</w:t>
      </w:r>
      <w:r w:rsidRPr="00BF721B">
        <w:rPr>
          <w:rFonts w:eastAsia="Times New Roman" w:cs="Times New Roman"/>
          <w:sz w:val="24"/>
          <w:szCs w:val="20"/>
        </w:rPr>
        <w:t xml:space="preserve"> r., pod </w:t>
      </w:r>
      <w:r w:rsidRPr="00AD0AE4">
        <w:rPr>
          <w:rFonts w:eastAsia="Times New Roman" w:cs="Times New Roman"/>
          <w:color w:val="000000" w:themeColor="text1"/>
          <w:sz w:val="24"/>
          <w:szCs w:val="20"/>
        </w:rPr>
        <w:t>względem posiadanego stażu pracy, w tej kategorii bezrobotnych najwięcej było osób o stażu pracy do 1 roku (</w:t>
      </w:r>
      <w:r w:rsidR="00AD0AE4" w:rsidRPr="00AD0AE4">
        <w:rPr>
          <w:rFonts w:eastAsia="Times New Roman" w:cs="Times New Roman"/>
          <w:color w:val="000000" w:themeColor="text1"/>
          <w:sz w:val="24"/>
          <w:szCs w:val="20"/>
        </w:rPr>
        <w:t>27,8</w:t>
      </w:r>
      <w:r w:rsidRPr="00AD0AE4">
        <w:rPr>
          <w:rFonts w:eastAsia="Times New Roman" w:cs="Times New Roman"/>
          <w:color w:val="000000" w:themeColor="text1"/>
          <w:sz w:val="24"/>
          <w:szCs w:val="20"/>
        </w:rPr>
        <w:t>% ogółu).</w:t>
      </w:r>
    </w:p>
    <w:p w14:paraId="568B2100" w14:textId="02BADFEB" w:rsidR="00BF721B" w:rsidRPr="00AD0AE4" w:rsidRDefault="00BF721B" w:rsidP="00BF721B">
      <w:pPr>
        <w:spacing w:line="360" w:lineRule="auto"/>
        <w:ind w:firstLine="851"/>
        <w:jc w:val="both"/>
        <w:rPr>
          <w:rFonts w:eastAsia="Times New Roman" w:cs="Times New Roman"/>
          <w:sz w:val="24"/>
          <w:szCs w:val="20"/>
        </w:rPr>
      </w:pPr>
      <w:r w:rsidRPr="00AD0AE4">
        <w:rPr>
          <w:rFonts w:eastAsia="Times New Roman" w:cs="Times New Roman"/>
          <w:sz w:val="24"/>
          <w:szCs w:val="20"/>
        </w:rPr>
        <w:t>Od stycznia do grudnia 202</w:t>
      </w:r>
      <w:r w:rsidR="00AD0AE4" w:rsidRPr="00AD0AE4">
        <w:rPr>
          <w:rFonts w:eastAsia="Times New Roman" w:cs="Times New Roman"/>
          <w:sz w:val="24"/>
          <w:szCs w:val="20"/>
        </w:rPr>
        <w:t>4</w:t>
      </w:r>
      <w:r w:rsidRPr="00AD0AE4">
        <w:rPr>
          <w:rFonts w:eastAsia="Times New Roman" w:cs="Times New Roman"/>
          <w:sz w:val="24"/>
          <w:szCs w:val="20"/>
        </w:rPr>
        <w:t xml:space="preserve"> r. powiatowe </w:t>
      </w:r>
      <w:r w:rsidRPr="0017142C">
        <w:rPr>
          <w:rFonts w:eastAsia="Times New Roman" w:cs="Times New Roman"/>
          <w:color w:val="000000" w:themeColor="text1"/>
          <w:sz w:val="24"/>
          <w:szCs w:val="20"/>
        </w:rPr>
        <w:t xml:space="preserve">urzędy pracy zarejestrowały </w:t>
      </w:r>
      <w:r w:rsidR="0017142C">
        <w:rPr>
          <w:rFonts w:eastAsia="Times New Roman" w:cs="Times New Roman"/>
          <w:color w:val="000000" w:themeColor="text1"/>
          <w:sz w:val="24"/>
          <w:szCs w:val="20"/>
        </w:rPr>
        <w:br/>
      </w:r>
      <w:r w:rsidR="00AD0AE4" w:rsidRPr="0017142C">
        <w:rPr>
          <w:rFonts w:eastAsia="Times New Roman" w:cs="Times New Roman"/>
          <w:color w:val="000000" w:themeColor="text1"/>
          <w:sz w:val="24"/>
          <w:szCs w:val="20"/>
        </w:rPr>
        <w:t>86</w:t>
      </w:r>
      <w:r w:rsidRPr="0017142C">
        <w:rPr>
          <w:rFonts w:eastAsia="Times New Roman" w:cs="Times New Roman"/>
          <w:color w:val="000000" w:themeColor="text1"/>
          <w:sz w:val="24"/>
          <w:szCs w:val="20"/>
        </w:rPr>
        <w:t xml:space="preserve"> bezrobotnych posiadających co najmniej 1 dziecko niepełnosprawne do 18 roku życia, </w:t>
      </w:r>
      <w:r w:rsidR="005726DF" w:rsidRPr="0017142C">
        <w:rPr>
          <w:rFonts w:eastAsia="Times New Roman" w:cs="Times New Roman"/>
          <w:color w:val="000000" w:themeColor="text1"/>
          <w:sz w:val="24"/>
          <w:szCs w:val="20"/>
        </w:rPr>
        <w:br/>
      </w:r>
      <w:r w:rsidRPr="0017142C">
        <w:rPr>
          <w:rFonts w:eastAsia="Times New Roman" w:cs="Times New Roman"/>
          <w:color w:val="000000" w:themeColor="text1"/>
          <w:sz w:val="24"/>
          <w:szCs w:val="20"/>
        </w:rPr>
        <w:t>co stanowiło 0,</w:t>
      </w:r>
      <w:r w:rsidR="00AD0AE4" w:rsidRPr="0017142C">
        <w:rPr>
          <w:rFonts w:eastAsia="Times New Roman" w:cs="Times New Roman"/>
          <w:color w:val="000000" w:themeColor="text1"/>
          <w:sz w:val="24"/>
          <w:szCs w:val="20"/>
        </w:rPr>
        <w:t>2</w:t>
      </w:r>
      <w:r w:rsidRPr="0017142C">
        <w:rPr>
          <w:rFonts w:eastAsia="Times New Roman" w:cs="Times New Roman"/>
          <w:color w:val="000000" w:themeColor="text1"/>
          <w:sz w:val="24"/>
          <w:szCs w:val="20"/>
        </w:rPr>
        <w:t xml:space="preserve">% ogółu napływu do bezrobocia w województwie. </w:t>
      </w:r>
    </w:p>
    <w:p w14:paraId="327DD2B8" w14:textId="77777777" w:rsidR="00BF721B" w:rsidRPr="00BF721B" w:rsidRDefault="00BF721B" w:rsidP="00BF721B">
      <w:pPr>
        <w:spacing w:line="360" w:lineRule="auto"/>
        <w:ind w:firstLine="851"/>
        <w:jc w:val="both"/>
        <w:rPr>
          <w:rFonts w:eastAsia="Times New Roman" w:cs="Times New Roman"/>
          <w:sz w:val="24"/>
          <w:szCs w:val="20"/>
        </w:rPr>
      </w:pPr>
    </w:p>
    <w:p w14:paraId="2009AEE4" w14:textId="77777777" w:rsidR="00BF721B" w:rsidRPr="00BF721B" w:rsidRDefault="00BF721B" w:rsidP="00BF721B">
      <w:pPr>
        <w:spacing w:line="360" w:lineRule="auto"/>
        <w:ind w:firstLine="851"/>
        <w:jc w:val="both"/>
        <w:rPr>
          <w:rFonts w:eastAsia="Times New Roman" w:cs="Times New Roman"/>
          <w:b/>
          <w:sz w:val="24"/>
          <w:szCs w:val="20"/>
          <w:u w:val="single"/>
        </w:rPr>
      </w:pPr>
      <w:r w:rsidRPr="00BF721B">
        <w:rPr>
          <w:rFonts w:eastAsia="Times New Roman" w:cs="Times New Roman"/>
          <w:b/>
          <w:sz w:val="24"/>
          <w:szCs w:val="20"/>
          <w:u w:val="single"/>
        </w:rPr>
        <w:t>2.7. Bezrobotni niepełnosprawni</w:t>
      </w:r>
    </w:p>
    <w:p w14:paraId="2E8736B3" w14:textId="2ACD16ED" w:rsidR="00BF721B" w:rsidRPr="0094338B" w:rsidRDefault="00BF721B" w:rsidP="00BF721B">
      <w:pPr>
        <w:spacing w:line="360" w:lineRule="auto"/>
        <w:ind w:firstLine="851"/>
        <w:jc w:val="both"/>
        <w:rPr>
          <w:rFonts w:eastAsia="Times New Roman" w:cs="Times New Roman"/>
          <w:color w:val="000000" w:themeColor="text1"/>
          <w:sz w:val="24"/>
          <w:szCs w:val="20"/>
        </w:rPr>
      </w:pPr>
      <w:r w:rsidRPr="00C53D1F">
        <w:rPr>
          <w:rFonts w:eastAsia="Times New Roman" w:cs="Times New Roman"/>
          <w:sz w:val="24"/>
          <w:szCs w:val="20"/>
        </w:rPr>
        <w:t>Na koniec grudnia 202</w:t>
      </w:r>
      <w:r w:rsidR="00C53D1F" w:rsidRPr="00C53D1F">
        <w:rPr>
          <w:rFonts w:eastAsia="Times New Roman" w:cs="Times New Roman"/>
          <w:sz w:val="24"/>
          <w:szCs w:val="20"/>
        </w:rPr>
        <w:t>4</w:t>
      </w:r>
      <w:r w:rsidRPr="00C53D1F">
        <w:rPr>
          <w:rFonts w:eastAsia="Times New Roman" w:cs="Times New Roman"/>
          <w:sz w:val="24"/>
          <w:szCs w:val="20"/>
        </w:rPr>
        <w:t xml:space="preserve"> r., w województwie lubuskim, odnotowano </w:t>
      </w:r>
      <w:r w:rsidR="005D1180">
        <w:rPr>
          <w:rFonts w:eastAsia="Times New Roman" w:cs="Times New Roman"/>
          <w:sz w:val="24"/>
          <w:szCs w:val="20"/>
        </w:rPr>
        <w:br/>
      </w:r>
      <w:r w:rsidRPr="00C53D1F">
        <w:rPr>
          <w:rFonts w:eastAsia="Times New Roman" w:cs="Times New Roman"/>
          <w:sz w:val="24"/>
          <w:szCs w:val="20"/>
        </w:rPr>
        <w:t xml:space="preserve">1 </w:t>
      </w:r>
      <w:r w:rsidR="00C53D1F" w:rsidRPr="00C53D1F">
        <w:rPr>
          <w:rFonts w:eastAsia="Times New Roman" w:cs="Times New Roman"/>
          <w:sz w:val="24"/>
          <w:szCs w:val="20"/>
        </w:rPr>
        <w:t>344</w:t>
      </w:r>
      <w:r w:rsidRPr="00C53D1F">
        <w:rPr>
          <w:rFonts w:eastAsia="Times New Roman" w:cs="Times New Roman"/>
          <w:sz w:val="24"/>
          <w:szCs w:val="20"/>
        </w:rPr>
        <w:t xml:space="preserve"> bezrobotnych niepełnosprawnych, stanowiących </w:t>
      </w:r>
      <w:r w:rsidR="00C53D1F" w:rsidRPr="00C53D1F">
        <w:rPr>
          <w:rFonts w:eastAsia="Times New Roman" w:cs="Times New Roman"/>
          <w:sz w:val="24"/>
          <w:szCs w:val="20"/>
        </w:rPr>
        <w:t>8,4</w:t>
      </w:r>
      <w:r w:rsidRPr="00C53D1F">
        <w:rPr>
          <w:rFonts w:eastAsia="Times New Roman" w:cs="Times New Roman"/>
          <w:sz w:val="24"/>
          <w:szCs w:val="20"/>
        </w:rPr>
        <w:t xml:space="preserve">% ogółu bezrobotnych. </w:t>
      </w:r>
      <w:r w:rsidR="005D1180">
        <w:rPr>
          <w:rFonts w:eastAsia="Times New Roman" w:cs="Times New Roman"/>
          <w:sz w:val="24"/>
          <w:szCs w:val="20"/>
        </w:rPr>
        <w:br/>
      </w:r>
      <w:r w:rsidRPr="00C53D1F">
        <w:rPr>
          <w:rFonts w:eastAsia="Times New Roman" w:cs="Times New Roman"/>
          <w:sz w:val="24"/>
          <w:szCs w:val="20"/>
        </w:rPr>
        <w:t>W stosunku do grudnia 202</w:t>
      </w:r>
      <w:r w:rsidR="00C53D1F" w:rsidRPr="00C53D1F">
        <w:rPr>
          <w:rFonts w:eastAsia="Times New Roman" w:cs="Times New Roman"/>
          <w:sz w:val="24"/>
          <w:szCs w:val="20"/>
        </w:rPr>
        <w:t>3</w:t>
      </w:r>
      <w:r w:rsidRPr="00C53D1F">
        <w:rPr>
          <w:rFonts w:eastAsia="Times New Roman" w:cs="Times New Roman"/>
          <w:sz w:val="24"/>
          <w:szCs w:val="20"/>
        </w:rPr>
        <w:t xml:space="preserve"> r. liczba bezrobotnych niepełnosprawnych zmniejszyła się </w:t>
      </w:r>
      <w:r w:rsidR="005D1180">
        <w:rPr>
          <w:rFonts w:eastAsia="Times New Roman" w:cs="Times New Roman"/>
          <w:sz w:val="24"/>
          <w:szCs w:val="20"/>
        </w:rPr>
        <w:br/>
      </w:r>
      <w:r w:rsidRPr="00C53D1F">
        <w:rPr>
          <w:rFonts w:eastAsia="Times New Roman" w:cs="Times New Roman"/>
          <w:sz w:val="24"/>
          <w:szCs w:val="20"/>
        </w:rPr>
        <w:t xml:space="preserve">o </w:t>
      </w:r>
      <w:r w:rsidR="00C53D1F" w:rsidRPr="00C53D1F">
        <w:rPr>
          <w:rFonts w:eastAsia="Times New Roman" w:cs="Times New Roman"/>
          <w:sz w:val="24"/>
          <w:szCs w:val="20"/>
        </w:rPr>
        <w:t>229</w:t>
      </w:r>
      <w:r w:rsidRPr="00C53D1F">
        <w:rPr>
          <w:rFonts w:eastAsia="Times New Roman" w:cs="Times New Roman"/>
          <w:sz w:val="24"/>
          <w:szCs w:val="20"/>
        </w:rPr>
        <w:t xml:space="preserve"> osób, </w:t>
      </w:r>
      <w:r w:rsidRPr="00C447CA">
        <w:rPr>
          <w:rFonts w:eastAsia="Times New Roman" w:cs="Times New Roman"/>
          <w:color w:val="000000" w:themeColor="text1"/>
          <w:sz w:val="24"/>
          <w:szCs w:val="20"/>
        </w:rPr>
        <w:t xml:space="preserve">a ich udział w ogólnej liczbie bezrobotnych </w:t>
      </w:r>
      <w:r w:rsidR="00C447CA" w:rsidRPr="00C447CA">
        <w:rPr>
          <w:rFonts w:eastAsia="Times New Roman" w:cs="Times New Roman"/>
          <w:color w:val="000000" w:themeColor="text1"/>
          <w:sz w:val="24"/>
          <w:szCs w:val="20"/>
        </w:rPr>
        <w:t>zmniejszył się o 1,</w:t>
      </w:r>
      <w:r w:rsidR="00F33466">
        <w:rPr>
          <w:rFonts w:eastAsia="Times New Roman" w:cs="Times New Roman"/>
          <w:color w:val="000000" w:themeColor="text1"/>
          <w:sz w:val="24"/>
          <w:szCs w:val="20"/>
        </w:rPr>
        <w:t>8</w:t>
      </w:r>
      <w:r w:rsidR="00C447CA" w:rsidRPr="00C447CA">
        <w:rPr>
          <w:rFonts w:eastAsia="Times New Roman" w:cs="Times New Roman"/>
          <w:color w:val="000000" w:themeColor="text1"/>
          <w:sz w:val="24"/>
          <w:szCs w:val="20"/>
        </w:rPr>
        <w:t>%</w:t>
      </w:r>
      <w:r w:rsidRPr="00AD0AE4">
        <w:rPr>
          <w:rFonts w:eastAsia="Times New Roman" w:cs="Times New Roman"/>
          <w:color w:val="FF0000"/>
          <w:sz w:val="24"/>
          <w:szCs w:val="20"/>
        </w:rPr>
        <w:t xml:space="preserve">. </w:t>
      </w:r>
      <w:r w:rsidRPr="0094338B">
        <w:rPr>
          <w:rFonts w:eastAsia="Times New Roman" w:cs="Times New Roman"/>
          <w:color w:val="000000" w:themeColor="text1"/>
          <w:sz w:val="24"/>
          <w:szCs w:val="20"/>
        </w:rPr>
        <w:t>W okresie grudzień 202</w:t>
      </w:r>
      <w:r w:rsidR="00C447CA" w:rsidRPr="0094338B">
        <w:rPr>
          <w:rFonts w:eastAsia="Times New Roman" w:cs="Times New Roman"/>
          <w:color w:val="000000" w:themeColor="text1"/>
          <w:sz w:val="24"/>
          <w:szCs w:val="20"/>
        </w:rPr>
        <w:t>3</w:t>
      </w:r>
      <w:r w:rsidRPr="0094338B">
        <w:rPr>
          <w:rFonts w:eastAsia="Times New Roman" w:cs="Times New Roman"/>
          <w:color w:val="000000" w:themeColor="text1"/>
          <w:sz w:val="24"/>
          <w:szCs w:val="20"/>
        </w:rPr>
        <w:t xml:space="preserve"> – grudzień 202</w:t>
      </w:r>
      <w:r w:rsidR="00C447CA" w:rsidRPr="0094338B">
        <w:rPr>
          <w:rFonts w:eastAsia="Times New Roman" w:cs="Times New Roman"/>
          <w:color w:val="000000" w:themeColor="text1"/>
          <w:sz w:val="24"/>
          <w:szCs w:val="20"/>
        </w:rPr>
        <w:t>4</w:t>
      </w:r>
      <w:r w:rsidRPr="0094338B">
        <w:rPr>
          <w:rFonts w:eastAsia="Times New Roman" w:cs="Times New Roman"/>
          <w:color w:val="000000" w:themeColor="text1"/>
          <w:sz w:val="24"/>
          <w:szCs w:val="20"/>
        </w:rPr>
        <w:t xml:space="preserve"> r. liczba bezrobotnych niepełnosprawnych zmniejszyła się o </w:t>
      </w:r>
      <w:r w:rsidR="0094338B" w:rsidRPr="0094338B">
        <w:rPr>
          <w:rFonts w:eastAsia="Times New Roman" w:cs="Times New Roman"/>
          <w:color w:val="000000" w:themeColor="text1"/>
          <w:sz w:val="24"/>
          <w:szCs w:val="20"/>
        </w:rPr>
        <w:t>1</w:t>
      </w:r>
      <w:r w:rsidR="00F33466">
        <w:rPr>
          <w:rFonts w:eastAsia="Times New Roman" w:cs="Times New Roman"/>
          <w:color w:val="000000" w:themeColor="text1"/>
          <w:sz w:val="24"/>
          <w:szCs w:val="20"/>
        </w:rPr>
        <w:t>4</w:t>
      </w:r>
      <w:r w:rsidRPr="0094338B">
        <w:rPr>
          <w:rFonts w:eastAsia="Times New Roman" w:cs="Times New Roman"/>
          <w:color w:val="000000" w:themeColor="text1"/>
          <w:sz w:val="24"/>
          <w:szCs w:val="20"/>
        </w:rPr>
        <w:t>,</w:t>
      </w:r>
      <w:r w:rsidR="00F33466">
        <w:rPr>
          <w:rFonts w:eastAsia="Times New Roman" w:cs="Times New Roman"/>
          <w:color w:val="000000" w:themeColor="text1"/>
          <w:sz w:val="24"/>
          <w:szCs w:val="20"/>
        </w:rPr>
        <w:t>6</w:t>
      </w:r>
      <w:r w:rsidRPr="0094338B">
        <w:rPr>
          <w:rFonts w:eastAsia="Times New Roman" w:cs="Times New Roman"/>
          <w:color w:val="000000" w:themeColor="text1"/>
          <w:sz w:val="24"/>
          <w:szCs w:val="20"/>
        </w:rPr>
        <w:t xml:space="preserve">%, natomiast liczba bezrobotnych ogółem </w:t>
      </w:r>
      <w:r w:rsidR="0094338B">
        <w:rPr>
          <w:rFonts w:eastAsia="Times New Roman" w:cs="Times New Roman"/>
          <w:color w:val="000000" w:themeColor="text1"/>
          <w:sz w:val="24"/>
          <w:szCs w:val="20"/>
        </w:rPr>
        <w:t>zwiększ</w:t>
      </w:r>
      <w:r w:rsidRPr="0094338B">
        <w:rPr>
          <w:rFonts w:eastAsia="Times New Roman" w:cs="Times New Roman"/>
          <w:color w:val="000000" w:themeColor="text1"/>
          <w:sz w:val="24"/>
          <w:szCs w:val="20"/>
        </w:rPr>
        <w:t xml:space="preserve">yła się o </w:t>
      </w:r>
      <w:r w:rsidR="00F33466">
        <w:rPr>
          <w:rFonts w:eastAsia="Times New Roman" w:cs="Times New Roman"/>
          <w:color w:val="000000" w:themeColor="text1"/>
          <w:sz w:val="24"/>
          <w:szCs w:val="20"/>
        </w:rPr>
        <w:t>3,6</w:t>
      </w:r>
      <w:r w:rsidRPr="0094338B">
        <w:rPr>
          <w:rFonts w:eastAsia="Times New Roman" w:cs="Times New Roman"/>
          <w:color w:val="000000" w:themeColor="text1"/>
          <w:sz w:val="24"/>
          <w:szCs w:val="20"/>
        </w:rPr>
        <w:t>%.</w:t>
      </w:r>
    </w:p>
    <w:p w14:paraId="144A2AA6" w14:textId="22B2236A" w:rsidR="00BF721B" w:rsidRPr="000D6DA1" w:rsidRDefault="00BF721B" w:rsidP="00BF721B">
      <w:pPr>
        <w:spacing w:line="360" w:lineRule="auto"/>
        <w:ind w:firstLine="851"/>
        <w:jc w:val="both"/>
        <w:rPr>
          <w:rFonts w:eastAsia="Times New Roman"/>
          <w:color w:val="FF0000"/>
          <w:sz w:val="24"/>
          <w:szCs w:val="20"/>
        </w:rPr>
      </w:pPr>
      <w:r w:rsidRPr="0094338B">
        <w:rPr>
          <w:rFonts w:eastAsia="Times New Roman"/>
          <w:color w:val="000000" w:themeColor="text1"/>
          <w:sz w:val="24"/>
          <w:szCs w:val="20"/>
        </w:rPr>
        <w:t xml:space="preserve">Wśród zarejestrowanych bezrobotnych niepełnosprawnych, najwięcej z nich posiadało stopień </w:t>
      </w:r>
      <w:r w:rsidRPr="00C56363">
        <w:rPr>
          <w:rFonts w:eastAsia="Times New Roman"/>
          <w:color w:val="000000" w:themeColor="text1"/>
          <w:sz w:val="24"/>
          <w:szCs w:val="20"/>
        </w:rPr>
        <w:t xml:space="preserve">niepełnosprawności umiarkowany – </w:t>
      </w:r>
      <w:r w:rsidR="0094338B" w:rsidRPr="00C56363">
        <w:rPr>
          <w:rFonts w:eastAsia="Times New Roman"/>
          <w:color w:val="000000" w:themeColor="text1"/>
          <w:sz w:val="24"/>
          <w:szCs w:val="20"/>
        </w:rPr>
        <w:t>715</w:t>
      </w:r>
      <w:r w:rsidRPr="00C56363">
        <w:rPr>
          <w:rFonts w:eastAsia="Times New Roman"/>
          <w:color w:val="000000" w:themeColor="text1"/>
          <w:sz w:val="24"/>
          <w:szCs w:val="20"/>
        </w:rPr>
        <w:t xml:space="preserve"> osób (5</w:t>
      </w:r>
      <w:r w:rsidR="0094338B" w:rsidRPr="00C56363">
        <w:rPr>
          <w:rFonts w:eastAsia="Times New Roman"/>
          <w:color w:val="000000" w:themeColor="text1"/>
          <w:sz w:val="24"/>
          <w:szCs w:val="20"/>
        </w:rPr>
        <w:t>3</w:t>
      </w:r>
      <w:r w:rsidRPr="00C56363">
        <w:rPr>
          <w:rFonts w:eastAsia="Times New Roman"/>
          <w:color w:val="000000" w:themeColor="text1"/>
          <w:sz w:val="24"/>
          <w:szCs w:val="20"/>
        </w:rPr>
        <w:t>,</w:t>
      </w:r>
      <w:r w:rsidR="0094338B" w:rsidRPr="00C56363">
        <w:rPr>
          <w:rFonts w:eastAsia="Times New Roman"/>
          <w:color w:val="000000" w:themeColor="text1"/>
          <w:sz w:val="24"/>
          <w:szCs w:val="20"/>
        </w:rPr>
        <w:t>2</w:t>
      </w:r>
      <w:r w:rsidRPr="00C56363">
        <w:rPr>
          <w:rFonts w:eastAsia="Times New Roman"/>
          <w:color w:val="000000" w:themeColor="text1"/>
          <w:sz w:val="24"/>
          <w:szCs w:val="20"/>
        </w:rPr>
        <w:t xml:space="preserve">% ogółu), </w:t>
      </w:r>
      <w:r w:rsidR="00C56363">
        <w:rPr>
          <w:rFonts w:eastAsia="Times New Roman"/>
          <w:color w:val="000000" w:themeColor="text1"/>
          <w:sz w:val="24"/>
          <w:szCs w:val="20"/>
        </w:rPr>
        <w:br/>
      </w:r>
      <w:r w:rsidRPr="00C56363">
        <w:rPr>
          <w:rFonts w:eastAsia="Times New Roman"/>
          <w:color w:val="000000" w:themeColor="text1"/>
          <w:sz w:val="24"/>
          <w:szCs w:val="20"/>
        </w:rPr>
        <w:t>co przedstawia poniższy wykres:</w:t>
      </w:r>
    </w:p>
    <w:p w14:paraId="7C52EFED" w14:textId="77777777" w:rsidR="00BF721B" w:rsidRPr="00BF721B" w:rsidRDefault="00BF721B" w:rsidP="00BF721B">
      <w:pPr>
        <w:spacing w:line="360" w:lineRule="auto"/>
        <w:ind w:firstLine="851"/>
        <w:jc w:val="both"/>
        <w:rPr>
          <w:rFonts w:eastAsia="Times New Roman"/>
          <w:sz w:val="16"/>
          <w:szCs w:val="16"/>
        </w:rPr>
      </w:pPr>
    </w:p>
    <w:p w14:paraId="17B045B7" w14:textId="6E081CAA" w:rsidR="00BF721B" w:rsidRPr="00BF721B" w:rsidRDefault="008259DF" w:rsidP="008259DF">
      <w:pPr>
        <w:spacing w:line="360" w:lineRule="auto"/>
        <w:ind w:firstLine="426"/>
        <w:jc w:val="both"/>
        <w:rPr>
          <w:rFonts w:eastAsia="Times New Roman" w:cs="Times New Roman"/>
          <w:noProof/>
          <w:sz w:val="24"/>
          <w:szCs w:val="20"/>
        </w:rPr>
      </w:pPr>
      <w:r>
        <w:rPr>
          <w:noProof/>
        </w:rPr>
        <w:lastRenderedPageBreak/>
        <w:drawing>
          <wp:inline distT="0" distB="0" distL="0" distR="0" wp14:anchorId="4840A61C" wp14:editId="047C0E59">
            <wp:extent cx="5958840" cy="2834640"/>
            <wp:effectExtent l="0" t="0" r="3810" b="3810"/>
            <wp:docPr id="674766538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7A5AA573-0C3D-DB4D-E190-6E04C9DD938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0AC152D9" w14:textId="77777777" w:rsidR="00031FB0" w:rsidRDefault="00031FB0" w:rsidP="00031FB0">
      <w:pPr>
        <w:spacing w:line="360" w:lineRule="auto"/>
        <w:ind w:firstLine="851"/>
        <w:jc w:val="both"/>
        <w:rPr>
          <w:rFonts w:eastAsia="Times New Roman" w:cs="Times New Roman"/>
          <w:sz w:val="24"/>
          <w:szCs w:val="20"/>
        </w:rPr>
      </w:pPr>
    </w:p>
    <w:p w14:paraId="6E52ECEB" w14:textId="3D1358A8" w:rsidR="00031FB0" w:rsidRDefault="00031FB0" w:rsidP="00031FB0">
      <w:pPr>
        <w:spacing w:line="360" w:lineRule="auto"/>
        <w:ind w:firstLine="851"/>
        <w:jc w:val="both"/>
        <w:rPr>
          <w:rFonts w:eastAsia="Times New Roman" w:cs="Times New Roman"/>
          <w:sz w:val="24"/>
          <w:szCs w:val="20"/>
        </w:rPr>
      </w:pPr>
      <w:r w:rsidRPr="00BF721B">
        <w:rPr>
          <w:rFonts w:eastAsia="Times New Roman" w:cs="Times New Roman"/>
          <w:sz w:val="24"/>
          <w:szCs w:val="20"/>
        </w:rPr>
        <w:t>W poszczególnych powiatach liczbę zarejestrowanych bezrobotnych niepe</w:t>
      </w:r>
      <w:r w:rsidR="00444E94">
        <w:rPr>
          <w:rFonts w:eastAsia="Times New Roman" w:cs="Times New Roman"/>
          <w:sz w:val="24"/>
          <w:szCs w:val="20"/>
        </w:rPr>
        <w:t>ł</w:t>
      </w:r>
      <w:r w:rsidRPr="00BF721B">
        <w:rPr>
          <w:rFonts w:eastAsia="Times New Roman" w:cs="Times New Roman"/>
          <w:sz w:val="24"/>
          <w:szCs w:val="20"/>
        </w:rPr>
        <w:t>nosprawnych przedstawia poniższa mapa (stan na 31 grudnia 202</w:t>
      </w:r>
      <w:r>
        <w:rPr>
          <w:rFonts w:eastAsia="Times New Roman" w:cs="Times New Roman"/>
          <w:sz w:val="24"/>
          <w:szCs w:val="20"/>
        </w:rPr>
        <w:t>4</w:t>
      </w:r>
      <w:r w:rsidRPr="00BF721B">
        <w:rPr>
          <w:rFonts w:eastAsia="Times New Roman" w:cs="Times New Roman"/>
          <w:sz w:val="24"/>
          <w:szCs w:val="20"/>
        </w:rPr>
        <w:t xml:space="preserve"> r.):</w:t>
      </w:r>
    </w:p>
    <w:p w14:paraId="36DD0CB3" w14:textId="77777777" w:rsidR="00444E94" w:rsidRDefault="00444E94" w:rsidP="00031FB0">
      <w:pPr>
        <w:spacing w:line="360" w:lineRule="auto"/>
        <w:ind w:firstLine="851"/>
        <w:jc w:val="both"/>
        <w:rPr>
          <w:rFonts w:eastAsia="Times New Roman" w:cs="Times New Roman"/>
          <w:sz w:val="24"/>
          <w:szCs w:val="20"/>
        </w:rPr>
      </w:pPr>
    </w:p>
    <w:p w14:paraId="606F360D" w14:textId="45A3BBA3" w:rsidR="00BF721B" w:rsidRPr="00750439" w:rsidRDefault="00444E94" w:rsidP="00BF721B">
      <w:pPr>
        <w:spacing w:line="360" w:lineRule="auto"/>
        <w:jc w:val="both"/>
        <w:rPr>
          <w:rFonts w:eastAsia="Times New Roman" w:cs="Times New Roman"/>
          <w:color w:val="FF0000"/>
          <w:sz w:val="24"/>
          <w:szCs w:val="20"/>
        </w:rPr>
      </w:pPr>
      <w:r w:rsidRPr="00444E94">
        <w:rPr>
          <w:rFonts w:eastAsia="Times New Roman" w:cs="Times New Roman"/>
          <w:noProof/>
          <w:color w:val="FF0000"/>
          <w:sz w:val="24"/>
          <w:szCs w:val="20"/>
        </w:rPr>
        <w:drawing>
          <wp:inline distT="0" distB="0" distL="0" distR="0" wp14:anchorId="3562359B" wp14:editId="7911863E">
            <wp:extent cx="3329940" cy="4447683"/>
            <wp:effectExtent l="0" t="0" r="3810" b="0"/>
            <wp:docPr id="1515294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52945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338662" cy="4459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DF1920" w14:textId="77777777" w:rsidR="00CD4C0A" w:rsidRPr="00BF721B" w:rsidRDefault="00CD4C0A" w:rsidP="00BF721B">
      <w:pPr>
        <w:spacing w:line="360" w:lineRule="auto"/>
        <w:jc w:val="both"/>
        <w:rPr>
          <w:rFonts w:eastAsia="Times New Roman" w:cs="Times New Roman"/>
          <w:sz w:val="24"/>
          <w:szCs w:val="20"/>
        </w:rPr>
      </w:pPr>
    </w:p>
    <w:p w14:paraId="3EC5FECD" w14:textId="3622725C" w:rsidR="00BF721B" w:rsidRPr="0094338B" w:rsidRDefault="00BF721B" w:rsidP="00BF721B">
      <w:pPr>
        <w:spacing w:line="360" w:lineRule="auto"/>
        <w:ind w:firstLine="851"/>
        <w:jc w:val="both"/>
        <w:rPr>
          <w:rFonts w:eastAsia="Times New Roman" w:cs="Times New Roman"/>
          <w:color w:val="000000" w:themeColor="text1"/>
          <w:sz w:val="24"/>
          <w:szCs w:val="20"/>
        </w:rPr>
      </w:pPr>
      <w:r w:rsidRPr="0094338B">
        <w:rPr>
          <w:rFonts w:eastAsia="Times New Roman" w:cs="Times New Roman"/>
          <w:color w:val="000000" w:themeColor="text1"/>
          <w:sz w:val="24"/>
          <w:szCs w:val="20"/>
        </w:rPr>
        <w:t>Na koniec 202</w:t>
      </w:r>
      <w:r w:rsidR="00357775" w:rsidRPr="0094338B">
        <w:rPr>
          <w:rFonts w:eastAsia="Times New Roman" w:cs="Times New Roman"/>
          <w:color w:val="000000" w:themeColor="text1"/>
          <w:sz w:val="24"/>
          <w:szCs w:val="20"/>
        </w:rPr>
        <w:t>4</w:t>
      </w:r>
      <w:r w:rsidRPr="0094338B">
        <w:rPr>
          <w:rFonts w:eastAsia="Times New Roman" w:cs="Times New Roman"/>
          <w:color w:val="000000" w:themeColor="text1"/>
          <w:sz w:val="24"/>
          <w:szCs w:val="20"/>
        </w:rPr>
        <w:t xml:space="preserve"> r., najwięcej zarejestrowanych bezrobotnych niepełnosprawnych było z następującym rodzajem </w:t>
      </w:r>
      <w:r w:rsidRPr="0094338B">
        <w:rPr>
          <w:rFonts w:eastAsia="Times New Roman"/>
          <w:color w:val="000000" w:themeColor="text1"/>
          <w:sz w:val="24"/>
          <w:szCs w:val="24"/>
        </w:rPr>
        <w:t>upośledzenia:</w:t>
      </w:r>
    </w:p>
    <w:p w14:paraId="4CCCE62C" w14:textId="445A277C" w:rsidR="00BF721B" w:rsidRPr="0094338B" w:rsidRDefault="00BF721B" w:rsidP="00BF721B">
      <w:pPr>
        <w:numPr>
          <w:ilvl w:val="0"/>
          <w:numId w:val="12"/>
        </w:numPr>
        <w:spacing w:after="120" w:line="240" w:lineRule="auto"/>
        <w:ind w:left="567" w:hanging="567"/>
        <w:jc w:val="both"/>
        <w:rPr>
          <w:rFonts w:eastAsia="Times New Roman"/>
          <w:color w:val="000000" w:themeColor="text1"/>
          <w:sz w:val="24"/>
          <w:szCs w:val="24"/>
        </w:rPr>
      </w:pPr>
      <w:r w:rsidRPr="0094338B">
        <w:rPr>
          <w:rFonts w:eastAsia="Times New Roman"/>
          <w:color w:val="000000" w:themeColor="text1"/>
          <w:sz w:val="24"/>
          <w:szCs w:val="24"/>
        </w:rPr>
        <w:t xml:space="preserve">narządu ruchu – </w:t>
      </w:r>
      <w:r w:rsidR="0094338B" w:rsidRPr="0094338B">
        <w:rPr>
          <w:rFonts w:eastAsia="Times New Roman"/>
          <w:color w:val="000000" w:themeColor="text1"/>
          <w:sz w:val="24"/>
          <w:szCs w:val="24"/>
        </w:rPr>
        <w:t>406</w:t>
      </w:r>
      <w:r w:rsidRPr="0094338B">
        <w:rPr>
          <w:rFonts w:eastAsia="Times New Roman"/>
          <w:color w:val="000000" w:themeColor="text1"/>
          <w:sz w:val="24"/>
          <w:szCs w:val="24"/>
        </w:rPr>
        <w:t xml:space="preserve"> osób (30,</w:t>
      </w:r>
      <w:r w:rsidR="0094338B" w:rsidRPr="0094338B">
        <w:rPr>
          <w:rFonts w:eastAsia="Times New Roman"/>
          <w:color w:val="000000" w:themeColor="text1"/>
          <w:sz w:val="24"/>
          <w:szCs w:val="24"/>
        </w:rPr>
        <w:t>2</w:t>
      </w:r>
      <w:r w:rsidRPr="0094338B">
        <w:rPr>
          <w:rFonts w:eastAsia="Times New Roman"/>
          <w:color w:val="000000" w:themeColor="text1"/>
          <w:sz w:val="24"/>
          <w:szCs w:val="24"/>
        </w:rPr>
        <w:t>% ogółu),</w:t>
      </w:r>
    </w:p>
    <w:p w14:paraId="6BA70ECF" w14:textId="6506F132" w:rsidR="00BF721B" w:rsidRPr="00CD3A7B" w:rsidRDefault="00BF721B" w:rsidP="00BF721B">
      <w:pPr>
        <w:numPr>
          <w:ilvl w:val="0"/>
          <w:numId w:val="12"/>
        </w:numPr>
        <w:spacing w:after="120" w:line="240" w:lineRule="auto"/>
        <w:ind w:left="567" w:hanging="567"/>
        <w:jc w:val="both"/>
        <w:rPr>
          <w:rFonts w:eastAsia="Times New Roman"/>
          <w:color w:val="000000" w:themeColor="text1"/>
          <w:sz w:val="24"/>
          <w:szCs w:val="24"/>
        </w:rPr>
      </w:pPr>
      <w:r w:rsidRPr="00CD3A7B">
        <w:rPr>
          <w:rFonts w:eastAsia="Times New Roman"/>
          <w:color w:val="000000" w:themeColor="text1"/>
          <w:sz w:val="24"/>
          <w:szCs w:val="24"/>
        </w:rPr>
        <w:t xml:space="preserve">choroby neurologiczne – </w:t>
      </w:r>
      <w:r w:rsidR="00CD3A7B">
        <w:rPr>
          <w:rFonts w:eastAsia="Times New Roman"/>
          <w:color w:val="000000" w:themeColor="text1"/>
          <w:sz w:val="24"/>
          <w:szCs w:val="24"/>
        </w:rPr>
        <w:t>168</w:t>
      </w:r>
      <w:r w:rsidRPr="00CD3A7B">
        <w:rPr>
          <w:rFonts w:eastAsia="Times New Roman"/>
          <w:color w:val="000000" w:themeColor="text1"/>
          <w:sz w:val="24"/>
          <w:szCs w:val="24"/>
        </w:rPr>
        <w:t xml:space="preserve"> osób (1</w:t>
      </w:r>
      <w:r w:rsidR="00CD3A7B" w:rsidRPr="00CD3A7B">
        <w:rPr>
          <w:rFonts w:eastAsia="Times New Roman"/>
          <w:color w:val="000000" w:themeColor="text1"/>
          <w:sz w:val="24"/>
          <w:szCs w:val="24"/>
        </w:rPr>
        <w:t>2</w:t>
      </w:r>
      <w:r w:rsidRPr="00CD3A7B">
        <w:rPr>
          <w:rFonts w:eastAsia="Times New Roman"/>
          <w:color w:val="000000" w:themeColor="text1"/>
          <w:sz w:val="24"/>
          <w:szCs w:val="24"/>
        </w:rPr>
        <w:t>,</w:t>
      </w:r>
      <w:r w:rsidR="00CD3A7B" w:rsidRPr="00CD3A7B">
        <w:rPr>
          <w:rFonts w:eastAsia="Times New Roman"/>
          <w:color w:val="000000" w:themeColor="text1"/>
          <w:sz w:val="24"/>
          <w:szCs w:val="24"/>
        </w:rPr>
        <w:t>5</w:t>
      </w:r>
      <w:r w:rsidRPr="00CD3A7B">
        <w:rPr>
          <w:rFonts w:eastAsia="Times New Roman"/>
          <w:color w:val="000000" w:themeColor="text1"/>
          <w:sz w:val="24"/>
          <w:szCs w:val="24"/>
        </w:rPr>
        <w:t>% ogółu),</w:t>
      </w:r>
    </w:p>
    <w:p w14:paraId="02EFF977" w14:textId="23B11781" w:rsidR="00BF721B" w:rsidRPr="00CD3A7B" w:rsidRDefault="00BF721B" w:rsidP="00BF721B">
      <w:pPr>
        <w:numPr>
          <w:ilvl w:val="0"/>
          <w:numId w:val="12"/>
        </w:numPr>
        <w:spacing w:after="120" w:line="240" w:lineRule="auto"/>
        <w:ind w:left="567" w:hanging="567"/>
        <w:jc w:val="both"/>
        <w:rPr>
          <w:rFonts w:eastAsia="Times New Roman"/>
          <w:color w:val="000000" w:themeColor="text1"/>
          <w:sz w:val="24"/>
          <w:szCs w:val="24"/>
        </w:rPr>
      </w:pPr>
      <w:r w:rsidRPr="00CD3A7B">
        <w:rPr>
          <w:rFonts w:eastAsia="Times New Roman"/>
          <w:color w:val="000000" w:themeColor="text1"/>
          <w:sz w:val="24"/>
          <w:szCs w:val="24"/>
        </w:rPr>
        <w:t>choroby psychiczne – 1</w:t>
      </w:r>
      <w:r w:rsidR="00CD3A7B" w:rsidRPr="00CD3A7B">
        <w:rPr>
          <w:rFonts w:eastAsia="Times New Roman"/>
          <w:color w:val="000000" w:themeColor="text1"/>
          <w:sz w:val="24"/>
          <w:szCs w:val="24"/>
        </w:rPr>
        <w:t>53</w:t>
      </w:r>
      <w:r w:rsidRPr="00CD3A7B">
        <w:rPr>
          <w:rFonts w:eastAsia="Times New Roman"/>
          <w:color w:val="000000" w:themeColor="text1"/>
          <w:sz w:val="24"/>
          <w:szCs w:val="24"/>
        </w:rPr>
        <w:t xml:space="preserve"> os</w:t>
      </w:r>
      <w:r w:rsidR="00CD3A7B" w:rsidRPr="00CD3A7B">
        <w:rPr>
          <w:rFonts w:eastAsia="Times New Roman"/>
          <w:color w:val="000000" w:themeColor="text1"/>
          <w:sz w:val="24"/>
          <w:szCs w:val="24"/>
        </w:rPr>
        <w:t>oby</w:t>
      </w:r>
      <w:r w:rsidRPr="00CD3A7B">
        <w:rPr>
          <w:rFonts w:eastAsia="Times New Roman"/>
          <w:color w:val="000000" w:themeColor="text1"/>
          <w:sz w:val="24"/>
          <w:szCs w:val="24"/>
        </w:rPr>
        <w:t xml:space="preserve"> (11,4% ogółu),</w:t>
      </w:r>
    </w:p>
    <w:p w14:paraId="4B41EAD3" w14:textId="177AB727" w:rsidR="00BF721B" w:rsidRDefault="00BF721B" w:rsidP="00BF721B">
      <w:pPr>
        <w:numPr>
          <w:ilvl w:val="0"/>
          <w:numId w:val="12"/>
        </w:numPr>
        <w:spacing w:after="120" w:line="240" w:lineRule="auto"/>
        <w:ind w:left="567" w:hanging="567"/>
        <w:jc w:val="both"/>
        <w:rPr>
          <w:rFonts w:eastAsia="Times New Roman"/>
          <w:color w:val="000000" w:themeColor="text1"/>
          <w:sz w:val="24"/>
          <w:szCs w:val="24"/>
        </w:rPr>
      </w:pPr>
      <w:r w:rsidRPr="00CD3A7B">
        <w:rPr>
          <w:rFonts w:eastAsia="Times New Roman"/>
          <w:color w:val="000000" w:themeColor="text1"/>
          <w:sz w:val="24"/>
          <w:szCs w:val="24"/>
        </w:rPr>
        <w:t xml:space="preserve">choroby narządu wzroku – </w:t>
      </w:r>
      <w:r w:rsidR="00CD3A7B" w:rsidRPr="00CD3A7B">
        <w:rPr>
          <w:rFonts w:eastAsia="Times New Roman"/>
          <w:color w:val="000000" w:themeColor="text1"/>
          <w:sz w:val="24"/>
          <w:szCs w:val="24"/>
        </w:rPr>
        <w:t>10</w:t>
      </w:r>
      <w:r w:rsidR="00231537">
        <w:rPr>
          <w:rFonts w:eastAsia="Times New Roman"/>
          <w:color w:val="000000" w:themeColor="text1"/>
          <w:sz w:val="24"/>
          <w:szCs w:val="24"/>
        </w:rPr>
        <w:t>5</w:t>
      </w:r>
      <w:r w:rsidRPr="00CD3A7B">
        <w:rPr>
          <w:rFonts w:eastAsia="Times New Roman"/>
          <w:color w:val="000000" w:themeColor="text1"/>
          <w:sz w:val="24"/>
          <w:szCs w:val="24"/>
        </w:rPr>
        <w:t xml:space="preserve"> os</w:t>
      </w:r>
      <w:r w:rsidR="00231537">
        <w:rPr>
          <w:rFonts w:eastAsia="Times New Roman"/>
          <w:color w:val="000000" w:themeColor="text1"/>
          <w:sz w:val="24"/>
          <w:szCs w:val="24"/>
        </w:rPr>
        <w:t>ó</w:t>
      </w:r>
      <w:r w:rsidRPr="00CD3A7B">
        <w:rPr>
          <w:rFonts w:eastAsia="Times New Roman"/>
          <w:color w:val="000000" w:themeColor="text1"/>
          <w:sz w:val="24"/>
          <w:szCs w:val="24"/>
        </w:rPr>
        <w:t>b (7,</w:t>
      </w:r>
      <w:r w:rsidR="00CD3A7B" w:rsidRPr="00CD3A7B">
        <w:rPr>
          <w:rFonts w:eastAsia="Times New Roman"/>
          <w:color w:val="000000" w:themeColor="text1"/>
          <w:sz w:val="24"/>
          <w:szCs w:val="24"/>
        </w:rPr>
        <w:t>8</w:t>
      </w:r>
      <w:r w:rsidRPr="00CD3A7B">
        <w:rPr>
          <w:rFonts w:eastAsia="Times New Roman"/>
          <w:color w:val="000000" w:themeColor="text1"/>
          <w:sz w:val="24"/>
          <w:szCs w:val="24"/>
        </w:rPr>
        <w:t>% ogółu),</w:t>
      </w:r>
    </w:p>
    <w:p w14:paraId="7421421A" w14:textId="0386CEA1" w:rsidR="00CD3A7B" w:rsidRPr="00CD3A7B" w:rsidRDefault="00CD3A7B" w:rsidP="00CD3A7B">
      <w:pPr>
        <w:numPr>
          <w:ilvl w:val="0"/>
          <w:numId w:val="12"/>
        </w:numPr>
        <w:spacing w:after="120" w:line="240" w:lineRule="auto"/>
        <w:ind w:left="567" w:hanging="567"/>
        <w:jc w:val="both"/>
        <w:rPr>
          <w:rFonts w:eastAsia="Times New Roman"/>
          <w:color w:val="000000" w:themeColor="text1"/>
          <w:sz w:val="24"/>
          <w:szCs w:val="24"/>
        </w:rPr>
      </w:pPr>
      <w:r w:rsidRPr="00CD3A7B">
        <w:rPr>
          <w:rFonts w:eastAsia="Times New Roman"/>
          <w:color w:val="000000" w:themeColor="text1"/>
          <w:sz w:val="24"/>
          <w:szCs w:val="24"/>
        </w:rPr>
        <w:t>zaburzenia głosu, mowy i choroby słuchu – 10</w:t>
      </w:r>
      <w:r w:rsidR="00231537">
        <w:rPr>
          <w:rFonts w:eastAsia="Times New Roman"/>
          <w:color w:val="000000" w:themeColor="text1"/>
          <w:sz w:val="24"/>
          <w:szCs w:val="24"/>
        </w:rPr>
        <w:t>3</w:t>
      </w:r>
      <w:r w:rsidRPr="00CD3A7B">
        <w:rPr>
          <w:rFonts w:eastAsia="Times New Roman"/>
          <w:color w:val="000000" w:themeColor="text1"/>
          <w:sz w:val="24"/>
          <w:szCs w:val="24"/>
        </w:rPr>
        <w:t xml:space="preserve"> os</w:t>
      </w:r>
      <w:r w:rsidR="00231537">
        <w:rPr>
          <w:rFonts w:eastAsia="Times New Roman"/>
          <w:color w:val="000000" w:themeColor="text1"/>
          <w:sz w:val="24"/>
          <w:szCs w:val="24"/>
        </w:rPr>
        <w:t>o</w:t>
      </w:r>
      <w:r w:rsidRPr="00CD3A7B">
        <w:rPr>
          <w:rFonts w:eastAsia="Times New Roman"/>
          <w:color w:val="000000" w:themeColor="text1"/>
          <w:sz w:val="24"/>
          <w:szCs w:val="24"/>
        </w:rPr>
        <w:t>b</w:t>
      </w:r>
      <w:r w:rsidR="00231537">
        <w:rPr>
          <w:rFonts w:eastAsia="Times New Roman"/>
          <w:color w:val="000000" w:themeColor="text1"/>
          <w:sz w:val="24"/>
          <w:szCs w:val="24"/>
        </w:rPr>
        <w:t>y</w:t>
      </w:r>
      <w:r w:rsidRPr="00CD3A7B">
        <w:rPr>
          <w:rFonts w:eastAsia="Times New Roman"/>
          <w:color w:val="000000" w:themeColor="text1"/>
          <w:sz w:val="24"/>
          <w:szCs w:val="24"/>
        </w:rPr>
        <w:t xml:space="preserve"> (7,7% ogółu).</w:t>
      </w:r>
    </w:p>
    <w:p w14:paraId="3ADA7B05" w14:textId="1299F1E8" w:rsidR="00BF721B" w:rsidRPr="00CD3A7B" w:rsidRDefault="00BF721B" w:rsidP="00BF721B">
      <w:pPr>
        <w:numPr>
          <w:ilvl w:val="0"/>
          <w:numId w:val="12"/>
        </w:numPr>
        <w:spacing w:after="120" w:line="240" w:lineRule="auto"/>
        <w:ind w:left="567" w:hanging="567"/>
        <w:jc w:val="both"/>
        <w:rPr>
          <w:rFonts w:eastAsia="Times New Roman"/>
          <w:color w:val="000000" w:themeColor="text1"/>
          <w:sz w:val="24"/>
          <w:szCs w:val="24"/>
        </w:rPr>
      </w:pPr>
      <w:r w:rsidRPr="00CD3A7B">
        <w:rPr>
          <w:rFonts w:eastAsia="Times New Roman"/>
          <w:color w:val="000000" w:themeColor="text1"/>
          <w:sz w:val="24"/>
          <w:szCs w:val="24"/>
        </w:rPr>
        <w:t xml:space="preserve">choroby układu oddechowego i układu krążenia – </w:t>
      </w:r>
      <w:r w:rsidR="00CD3A7B" w:rsidRPr="00CD3A7B">
        <w:rPr>
          <w:rFonts w:eastAsia="Times New Roman"/>
          <w:color w:val="000000" w:themeColor="text1"/>
          <w:sz w:val="24"/>
          <w:szCs w:val="24"/>
        </w:rPr>
        <w:t>75</w:t>
      </w:r>
      <w:r w:rsidRPr="00CD3A7B">
        <w:rPr>
          <w:rFonts w:eastAsia="Times New Roman"/>
          <w:color w:val="000000" w:themeColor="text1"/>
          <w:sz w:val="24"/>
          <w:szCs w:val="24"/>
        </w:rPr>
        <w:t xml:space="preserve"> osób (</w:t>
      </w:r>
      <w:r w:rsidR="00CD3A7B" w:rsidRPr="00CD3A7B">
        <w:rPr>
          <w:rFonts w:eastAsia="Times New Roman"/>
          <w:color w:val="000000" w:themeColor="text1"/>
          <w:sz w:val="24"/>
          <w:szCs w:val="24"/>
        </w:rPr>
        <w:t>5</w:t>
      </w:r>
      <w:r w:rsidRPr="00CD3A7B">
        <w:rPr>
          <w:rFonts w:eastAsia="Times New Roman"/>
          <w:color w:val="000000" w:themeColor="text1"/>
          <w:sz w:val="24"/>
          <w:szCs w:val="24"/>
        </w:rPr>
        <w:t>,</w:t>
      </w:r>
      <w:r w:rsidR="00CD3A7B" w:rsidRPr="00CD3A7B">
        <w:rPr>
          <w:rFonts w:eastAsia="Times New Roman"/>
          <w:color w:val="000000" w:themeColor="text1"/>
          <w:sz w:val="24"/>
          <w:szCs w:val="24"/>
        </w:rPr>
        <w:t>6</w:t>
      </w:r>
      <w:r w:rsidRPr="00CD3A7B">
        <w:rPr>
          <w:rFonts w:eastAsia="Times New Roman"/>
          <w:color w:val="000000" w:themeColor="text1"/>
          <w:sz w:val="24"/>
          <w:szCs w:val="24"/>
        </w:rPr>
        <w:t>% ogółu),</w:t>
      </w:r>
    </w:p>
    <w:p w14:paraId="5F853DEA" w14:textId="77777777" w:rsidR="00BF721B" w:rsidRPr="00BF721B" w:rsidRDefault="00BF721B" w:rsidP="00BF721B">
      <w:pPr>
        <w:spacing w:line="360" w:lineRule="auto"/>
        <w:ind w:firstLine="851"/>
        <w:jc w:val="both"/>
        <w:rPr>
          <w:rFonts w:eastAsia="Times New Roman" w:cs="Times New Roman"/>
          <w:sz w:val="24"/>
          <w:szCs w:val="20"/>
        </w:rPr>
      </w:pPr>
    </w:p>
    <w:p w14:paraId="15A51366" w14:textId="08B897C3" w:rsidR="00BF721B" w:rsidRPr="00CD3A7B" w:rsidRDefault="00BF721B" w:rsidP="00BF721B">
      <w:pPr>
        <w:spacing w:line="360" w:lineRule="auto"/>
        <w:ind w:firstLine="851"/>
        <w:jc w:val="both"/>
        <w:rPr>
          <w:rFonts w:eastAsia="Times New Roman" w:cs="Times New Roman"/>
          <w:color w:val="000000" w:themeColor="text1"/>
          <w:sz w:val="24"/>
          <w:szCs w:val="20"/>
        </w:rPr>
      </w:pPr>
      <w:r w:rsidRPr="00CD3A7B">
        <w:rPr>
          <w:rFonts w:eastAsia="Times New Roman" w:cs="Times New Roman"/>
          <w:color w:val="000000" w:themeColor="text1"/>
          <w:sz w:val="24"/>
          <w:szCs w:val="20"/>
        </w:rPr>
        <w:t xml:space="preserve">Wśród zarejestrowanych 1 </w:t>
      </w:r>
      <w:r w:rsidR="00CD3A7B" w:rsidRPr="00CD3A7B">
        <w:rPr>
          <w:rFonts w:eastAsia="Times New Roman" w:cs="Times New Roman"/>
          <w:color w:val="000000" w:themeColor="text1"/>
          <w:sz w:val="24"/>
          <w:szCs w:val="20"/>
        </w:rPr>
        <w:t>344</w:t>
      </w:r>
      <w:r w:rsidRPr="00CD3A7B">
        <w:rPr>
          <w:rFonts w:eastAsia="Times New Roman" w:cs="Times New Roman"/>
          <w:color w:val="000000" w:themeColor="text1"/>
          <w:sz w:val="24"/>
          <w:szCs w:val="20"/>
        </w:rPr>
        <w:t xml:space="preserve"> bezrobotnych niepełnosprawnych odnotowano:</w:t>
      </w:r>
    </w:p>
    <w:p w14:paraId="78E5FE47" w14:textId="34F20389" w:rsidR="00BF721B" w:rsidRDefault="00BF721B" w:rsidP="00BF721B">
      <w:pPr>
        <w:spacing w:line="360" w:lineRule="auto"/>
        <w:jc w:val="both"/>
        <w:rPr>
          <w:rFonts w:eastAsia="Times New Roman" w:cs="Times New Roman"/>
          <w:color w:val="000000" w:themeColor="text1"/>
          <w:sz w:val="24"/>
          <w:szCs w:val="20"/>
        </w:rPr>
      </w:pPr>
      <w:r w:rsidRPr="00CD3A7B">
        <w:rPr>
          <w:rFonts w:eastAsia="Times New Roman" w:cs="Times New Roman"/>
          <w:color w:val="000000" w:themeColor="text1"/>
          <w:sz w:val="24"/>
          <w:szCs w:val="20"/>
        </w:rPr>
        <w:t xml:space="preserve">- </w:t>
      </w:r>
      <w:r w:rsidR="00CD3A7B" w:rsidRPr="00CD3A7B">
        <w:rPr>
          <w:rFonts w:eastAsia="Times New Roman" w:cs="Times New Roman"/>
          <w:color w:val="000000" w:themeColor="text1"/>
          <w:sz w:val="24"/>
          <w:szCs w:val="20"/>
        </w:rPr>
        <w:t>638</w:t>
      </w:r>
      <w:r w:rsidRPr="00CD3A7B">
        <w:rPr>
          <w:rFonts w:eastAsia="Times New Roman" w:cs="Times New Roman"/>
          <w:color w:val="000000" w:themeColor="text1"/>
          <w:sz w:val="24"/>
          <w:szCs w:val="20"/>
        </w:rPr>
        <w:t xml:space="preserve"> kobiet (stanowiły </w:t>
      </w:r>
      <w:r w:rsidR="00CD3A7B" w:rsidRPr="00CD3A7B">
        <w:rPr>
          <w:rFonts w:eastAsia="Times New Roman" w:cs="Times New Roman"/>
          <w:color w:val="000000" w:themeColor="text1"/>
          <w:sz w:val="24"/>
          <w:szCs w:val="20"/>
        </w:rPr>
        <w:t>47</w:t>
      </w:r>
      <w:r w:rsidRPr="00CD3A7B">
        <w:rPr>
          <w:rFonts w:eastAsia="Times New Roman" w:cs="Times New Roman"/>
          <w:color w:val="000000" w:themeColor="text1"/>
          <w:sz w:val="24"/>
          <w:szCs w:val="20"/>
        </w:rPr>
        <w:t>,</w:t>
      </w:r>
      <w:r w:rsidR="00CD3A7B" w:rsidRPr="00CD3A7B">
        <w:rPr>
          <w:rFonts w:eastAsia="Times New Roman" w:cs="Times New Roman"/>
          <w:color w:val="000000" w:themeColor="text1"/>
          <w:sz w:val="24"/>
          <w:szCs w:val="20"/>
        </w:rPr>
        <w:t>5</w:t>
      </w:r>
      <w:r w:rsidRPr="00CD3A7B">
        <w:rPr>
          <w:rFonts w:eastAsia="Times New Roman" w:cs="Times New Roman"/>
          <w:color w:val="000000" w:themeColor="text1"/>
          <w:sz w:val="24"/>
          <w:szCs w:val="20"/>
        </w:rPr>
        <w:t>% tej kategorii bezrobotnych),</w:t>
      </w:r>
    </w:p>
    <w:p w14:paraId="37D18B47" w14:textId="6CA56101" w:rsidR="00240996" w:rsidRDefault="00240996" w:rsidP="00240996">
      <w:pPr>
        <w:spacing w:line="360" w:lineRule="auto"/>
        <w:jc w:val="both"/>
        <w:rPr>
          <w:rFonts w:eastAsia="Times New Roman" w:cs="Times New Roman"/>
          <w:sz w:val="24"/>
          <w:szCs w:val="20"/>
        </w:rPr>
      </w:pPr>
      <w:r>
        <w:rPr>
          <w:rFonts w:eastAsia="Times New Roman" w:cs="Times New Roman"/>
          <w:color w:val="000000" w:themeColor="text1"/>
          <w:sz w:val="24"/>
          <w:szCs w:val="20"/>
        </w:rPr>
        <w:t xml:space="preserve">- </w:t>
      </w:r>
      <w:r w:rsidRPr="00CD3A7B">
        <w:rPr>
          <w:rFonts w:eastAsia="Times New Roman" w:cs="Times New Roman"/>
          <w:color w:val="000000" w:themeColor="text1"/>
          <w:sz w:val="24"/>
          <w:szCs w:val="20"/>
        </w:rPr>
        <w:t>482 os</w:t>
      </w:r>
      <w:r>
        <w:rPr>
          <w:rFonts w:eastAsia="Times New Roman" w:cs="Times New Roman"/>
          <w:color w:val="000000" w:themeColor="text1"/>
          <w:sz w:val="24"/>
          <w:szCs w:val="20"/>
        </w:rPr>
        <w:t>o</w:t>
      </w:r>
      <w:r w:rsidRPr="00CD3A7B">
        <w:rPr>
          <w:rFonts w:eastAsia="Times New Roman" w:cs="Times New Roman"/>
          <w:color w:val="000000" w:themeColor="text1"/>
          <w:sz w:val="24"/>
          <w:szCs w:val="20"/>
        </w:rPr>
        <w:t>b</w:t>
      </w:r>
      <w:r>
        <w:rPr>
          <w:rFonts w:eastAsia="Times New Roman" w:cs="Times New Roman"/>
          <w:color w:val="000000" w:themeColor="text1"/>
          <w:sz w:val="24"/>
          <w:szCs w:val="20"/>
        </w:rPr>
        <w:t>y</w:t>
      </w:r>
      <w:r w:rsidRPr="00CD3A7B">
        <w:rPr>
          <w:rFonts w:eastAsia="Times New Roman" w:cs="Times New Roman"/>
          <w:color w:val="000000" w:themeColor="text1"/>
          <w:sz w:val="24"/>
          <w:szCs w:val="20"/>
        </w:rPr>
        <w:t xml:space="preserve"> zamieszk</w:t>
      </w:r>
      <w:r>
        <w:rPr>
          <w:rFonts w:eastAsia="Times New Roman" w:cs="Times New Roman"/>
          <w:color w:val="000000" w:themeColor="text1"/>
          <w:sz w:val="24"/>
          <w:szCs w:val="20"/>
        </w:rPr>
        <w:t>u</w:t>
      </w:r>
      <w:r w:rsidRPr="00CD3A7B">
        <w:rPr>
          <w:rFonts w:eastAsia="Times New Roman" w:cs="Times New Roman"/>
          <w:color w:val="000000" w:themeColor="text1"/>
          <w:sz w:val="24"/>
          <w:szCs w:val="20"/>
        </w:rPr>
        <w:t>jąc</w:t>
      </w:r>
      <w:r>
        <w:rPr>
          <w:rFonts w:eastAsia="Times New Roman" w:cs="Times New Roman"/>
          <w:color w:val="000000" w:themeColor="text1"/>
          <w:sz w:val="24"/>
          <w:szCs w:val="20"/>
        </w:rPr>
        <w:t>e</w:t>
      </w:r>
      <w:r w:rsidRPr="00CD3A7B">
        <w:rPr>
          <w:rFonts w:eastAsia="Times New Roman" w:cs="Times New Roman"/>
          <w:color w:val="000000" w:themeColor="text1"/>
          <w:sz w:val="24"/>
          <w:szCs w:val="20"/>
        </w:rPr>
        <w:t xml:space="preserve"> </w:t>
      </w:r>
      <w:r w:rsidRPr="00BF721B">
        <w:rPr>
          <w:rFonts w:eastAsia="Times New Roman" w:cs="Times New Roman"/>
          <w:sz w:val="24"/>
          <w:szCs w:val="20"/>
        </w:rPr>
        <w:t>na wsi (3</w:t>
      </w:r>
      <w:r>
        <w:rPr>
          <w:rFonts w:eastAsia="Times New Roman" w:cs="Times New Roman"/>
          <w:sz w:val="24"/>
          <w:szCs w:val="20"/>
        </w:rPr>
        <w:t>5</w:t>
      </w:r>
      <w:r w:rsidRPr="00BF721B">
        <w:rPr>
          <w:rFonts w:eastAsia="Times New Roman" w:cs="Times New Roman"/>
          <w:sz w:val="24"/>
          <w:szCs w:val="20"/>
        </w:rPr>
        <w:t>,</w:t>
      </w:r>
      <w:r>
        <w:rPr>
          <w:rFonts w:eastAsia="Times New Roman" w:cs="Times New Roman"/>
          <w:sz w:val="24"/>
          <w:szCs w:val="20"/>
        </w:rPr>
        <w:t>9</w:t>
      </w:r>
      <w:r w:rsidRPr="00BF721B">
        <w:rPr>
          <w:rFonts w:eastAsia="Times New Roman" w:cs="Times New Roman"/>
          <w:sz w:val="24"/>
          <w:szCs w:val="20"/>
        </w:rPr>
        <w:t>%),</w:t>
      </w:r>
    </w:p>
    <w:p w14:paraId="3637E7D5" w14:textId="77777777" w:rsidR="00240996" w:rsidRPr="00BF721B" w:rsidRDefault="00240996" w:rsidP="00240996">
      <w:pPr>
        <w:spacing w:line="360" w:lineRule="auto"/>
        <w:jc w:val="both"/>
        <w:rPr>
          <w:rFonts w:eastAsia="Times New Roman" w:cs="Times New Roman"/>
          <w:sz w:val="24"/>
          <w:szCs w:val="20"/>
        </w:rPr>
      </w:pPr>
      <w:r w:rsidRPr="00CD3A7B">
        <w:rPr>
          <w:rFonts w:eastAsia="Times New Roman" w:cs="Times New Roman"/>
          <w:color w:val="000000" w:themeColor="text1"/>
          <w:sz w:val="24"/>
          <w:szCs w:val="20"/>
        </w:rPr>
        <w:t>-</w:t>
      </w:r>
      <w:r w:rsidRPr="00BF721B">
        <w:rPr>
          <w:rFonts w:eastAsia="Times New Roman" w:cs="Times New Roman"/>
          <w:sz w:val="24"/>
          <w:szCs w:val="20"/>
        </w:rPr>
        <w:t xml:space="preserve"> </w:t>
      </w:r>
      <w:r>
        <w:rPr>
          <w:rFonts w:eastAsia="Times New Roman" w:cs="Times New Roman"/>
          <w:sz w:val="24"/>
          <w:szCs w:val="20"/>
        </w:rPr>
        <w:t>309</w:t>
      </w:r>
      <w:r w:rsidRPr="00BF721B">
        <w:rPr>
          <w:rFonts w:eastAsia="Times New Roman" w:cs="Times New Roman"/>
          <w:sz w:val="24"/>
          <w:szCs w:val="20"/>
        </w:rPr>
        <w:t xml:space="preserve"> osób bez kwalifikacji zawodowych (2</w:t>
      </w:r>
      <w:r>
        <w:rPr>
          <w:rFonts w:eastAsia="Times New Roman" w:cs="Times New Roman"/>
          <w:sz w:val="24"/>
          <w:szCs w:val="20"/>
        </w:rPr>
        <w:t>3</w:t>
      </w:r>
      <w:r w:rsidRPr="00BF721B">
        <w:rPr>
          <w:rFonts w:eastAsia="Times New Roman" w:cs="Times New Roman"/>
          <w:sz w:val="24"/>
          <w:szCs w:val="20"/>
        </w:rPr>
        <w:t>,</w:t>
      </w:r>
      <w:r>
        <w:rPr>
          <w:rFonts w:eastAsia="Times New Roman" w:cs="Times New Roman"/>
          <w:sz w:val="24"/>
          <w:szCs w:val="20"/>
        </w:rPr>
        <w:t>0</w:t>
      </w:r>
      <w:r w:rsidRPr="00BF721B">
        <w:rPr>
          <w:rFonts w:eastAsia="Times New Roman" w:cs="Times New Roman"/>
          <w:sz w:val="24"/>
          <w:szCs w:val="20"/>
        </w:rPr>
        <w:t>%),</w:t>
      </w:r>
    </w:p>
    <w:p w14:paraId="2A58DBE9" w14:textId="61654D93" w:rsidR="00BF721B" w:rsidRPr="00954408" w:rsidRDefault="00BF721B" w:rsidP="00BF721B">
      <w:pPr>
        <w:spacing w:line="360" w:lineRule="auto"/>
        <w:jc w:val="both"/>
        <w:rPr>
          <w:rFonts w:eastAsia="Times New Roman" w:cs="Times New Roman"/>
          <w:color w:val="92D050"/>
          <w:sz w:val="24"/>
          <w:szCs w:val="20"/>
        </w:rPr>
      </w:pPr>
      <w:r w:rsidRPr="00954408">
        <w:rPr>
          <w:rFonts w:eastAsia="Times New Roman" w:cs="Times New Roman"/>
          <w:color w:val="92D050"/>
          <w:sz w:val="24"/>
          <w:szCs w:val="20"/>
        </w:rPr>
        <w:t xml:space="preserve">- </w:t>
      </w:r>
      <w:r w:rsidR="006D2ABC" w:rsidRPr="006D2ABC">
        <w:rPr>
          <w:rFonts w:eastAsia="Times New Roman" w:cs="Times New Roman"/>
          <w:color w:val="000000" w:themeColor="text1"/>
          <w:sz w:val="24"/>
          <w:szCs w:val="20"/>
        </w:rPr>
        <w:t>294</w:t>
      </w:r>
      <w:r w:rsidRPr="006D2ABC">
        <w:rPr>
          <w:rFonts w:eastAsia="Times New Roman" w:cs="Times New Roman"/>
          <w:color w:val="000000" w:themeColor="text1"/>
          <w:sz w:val="24"/>
          <w:szCs w:val="20"/>
        </w:rPr>
        <w:t xml:space="preserve"> os</w:t>
      </w:r>
      <w:r w:rsidR="00031FB0">
        <w:rPr>
          <w:rFonts w:eastAsia="Times New Roman" w:cs="Times New Roman"/>
          <w:color w:val="000000" w:themeColor="text1"/>
          <w:sz w:val="24"/>
          <w:szCs w:val="20"/>
        </w:rPr>
        <w:t>o</w:t>
      </w:r>
      <w:r w:rsidRPr="006D2ABC">
        <w:rPr>
          <w:rFonts w:eastAsia="Times New Roman" w:cs="Times New Roman"/>
          <w:color w:val="000000" w:themeColor="text1"/>
          <w:sz w:val="24"/>
          <w:szCs w:val="20"/>
        </w:rPr>
        <w:t>b</w:t>
      </w:r>
      <w:r w:rsidR="00031FB0">
        <w:rPr>
          <w:rFonts w:eastAsia="Times New Roman" w:cs="Times New Roman"/>
          <w:color w:val="000000" w:themeColor="text1"/>
          <w:sz w:val="24"/>
          <w:szCs w:val="20"/>
        </w:rPr>
        <w:t>y</w:t>
      </w:r>
      <w:r w:rsidRPr="006D2ABC">
        <w:rPr>
          <w:rFonts w:eastAsia="Times New Roman" w:cs="Times New Roman"/>
          <w:color w:val="000000" w:themeColor="text1"/>
          <w:sz w:val="24"/>
          <w:szCs w:val="20"/>
        </w:rPr>
        <w:t xml:space="preserve"> z prawem do zasiłku (</w:t>
      </w:r>
      <w:r w:rsidR="006D2ABC" w:rsidRPr="006D2ABC">
        <w:rPr>
          <w:rFonts w:eastAsia="Times New Roman" w:cs="Times New Roman"/>
          <w:color w:val="000000" w:themeColor="text1"/>
          <w:sz w:val="24"/>
          <w:szCs w:val="20"/>
        </w:rPr>
        <w:t>21</w:t>
      </w:r>
      <w:r w:rsidRPr="006D2ABC">
        <w:rPr>
          <w:rFonts w:eastAsia="Times New Roman" w:cs="Times New Roman"/>
          <w:color w:val="000000" w:themeColor="text1"/>
          <w:sz w:val="24"/>
          <w:szCs w:val="20"/>
        </w:rPr>
        <w:t>,</w:t>
      </w:r>
      <w:r w:rsidR="006D2ABC" w:rsidRPr="006D2ABC">
        <w:rPr>
          <w:rFonts w:eastAsia="Times New Roman" w:cs="Times New Roman"/>
          <w:color w:val="000000" w:themeColor="text1"/>
          <w:sz w:val="24"/>
          <w:szCs w:val="20"/>
        </w:rPr>
        <w:t>9</w:t>
      </w:r>
      <w:r w:rsidRPr="006D2ABC">
        <w:rPr>
          <w:rFonts w:eastAsia="Times New Roman" w:cs="Times New Roman"/>
          <w:color w:val="000000" w:themeColor="text1"/>
          <w:sz w:val="24"/>
          <w:szCs w:val="20"/>
        </w:rPr>
        <w:t>%),</w:t>
      </w:r>
    </w:p>
    <w:p w14:paraId="74218959" w14:textId="30792665" w:rsidR="00BF721B" w:rsidRPr="00BF721B" w:rsidRDefault="00BF721B" w:rsidP="00BF721B">
      <w:pPr>
        <w:spacing w:line="360" w:lineRule="auto"/>
        <w:jc w:val="both"/>
        <w:rPr>
          <w:rFonts w:eastAsia="Times New Roman" w:cs="Times New Roman"/>
          <w:sz w:val="24"/>
          <w:szCs w:val="20"/>
        </w:rPr>
      </w:pPr>
      <w:r w:rsidRPr="00BF721B">
        <w:rPr>
          <w:rFonts w:eastAsia="Times New Roman" w:cs="Times New Roman"/>
          <w:sz w:val="24"/>
          <w:szCs w:val="20"/>
        </w:rPr>
        <w:t>- 1</w:t>
      </w:r>
      <w:r w:rsidR="006D2ABC">
        <w:rPr>
          <w:rFonts w:eastAsia="Times New Roman" w:cs="Times New Roman"/>
          <w:sz w:val="24"/>
          <w:szCs w:val="20"/>
        </w:rPr>
        <w:t>49</w:t>
      </w:r>
      <w:r w:rsidRPr="00BF721B">
        <w:rPr>
          <w:rFonts w:eastAsia="Times New Roman" w:cs="Times New Roman"/>
          <w:sz w:val="24"/>
          <w:szCs w:val="20"/>
        </w:rPr>
        <w:t xml:space="preserve"> osób bez doświadczenia zawodowego (11,</w:t>
      </w:r>
      <w:r w:rsidR="006D2ABC">
        <w:rPr>
          <w:rFonts w:eastAsia="Times New Roman" w:cs="Times New Roman"/>
          <w:sz w:val="24"/>
          <w:szCs w:val="20"/>
        </w:rPr>
        <w:t>1</w:t>
      </w:r>
      <w:r w:rsidRPr="00BF721B">
        <w:rPr>
          <w:rFonts w:eastAsia="Times New Roman" w:cs="Times New Roman"/>
          <w:sz w:val="24"/>
          <w:szCs w:val="20"/>
        </w:rPr>
        <w:t>%).</w:t>
      </w:r>
    </w:p>
    <w:p w14:paraId="035D8F0B" w14:textId="3866D7A0" w:rsidR="00BF721B" w:rsidRPr="006D2ABC" w:rsidRDefault="00BF721B" w:rsidP="00BF721B">
      <w:pPr>
        <w:spacing w:line="360" w:lineRule="auto"/>
        <w:ind w:firstLine="851"/>
        <w:jc w:val="both"/>
        <w:rPr>
          <w:rFonts w:eastAsia="Times New Roman" w:cs="Times New Roman"/>
          <w:color w:val="FF0000"/>
          <w:sz w:val="24"/>
          <w:szCs w:val="20"/>
        </w:rPr>
      </w:pPr>
      <w:r w:rsidRPr="00AC59A7">
        <w:rPr>
          <w:rFonts w:eastAsia="Times New Roman" w:cs="Times New Roman"/>
          <w:sz w:val="24"/>
          <w:szCs w:val="20"/>
        </w:rPr>
        <w:t>Pod względem wykształcenia, na koniec grudnia 202</w:t>
      </w:r>
      <w:r w:rsidR="006D2ABC" w:rsidRPr="00AC59A7">
        <w:rPr>
          <w:rFonts w:eastAsia="Times New Roman" w:cs="Times New Roman"/>
          <w:sz w:val="24"/>
          <w:szCs w:val="20"/>
        </w:rPr>
        <w:t>4</w:t>
      </w:r>
      <w:r w:rsidRPr="00AC59A7">
        <w:rPr>
          <w:rFonts w:eastAsia="Times New Roman" w:cs="Times New Roman"/>
          <w:sz w:val="24"/>
          <w:szCs w:val="20"/>
        </w:rPr>
        <w:t xml:space="preserve"> r., najliczniejsze grupy stanowiły osoby, które ukończyły szkoły zasadnicze zawodowe</w:t>
      </w:r>
      <w:r w:rsidR="00AC59A7" w:rsidRPr="00AC59A7">
        <w:rPr>
          <w:rFonts w:eastAsia="Times New Roman" w:cs="Times New Roman"/>
          <w:sz w:val="24"/>
          <w:szCs w:val="20"/>
        </w:rPr>
        <w:t>/branżowe</w:t>
      </w:r>
      <w:r w:rsidRPr="00AC59A7">
        <w:rPr>
          <w:rFonts w:eastAsia="Times New Roman" w:cs="Times New Roman"/>
          <w:sz w:val="24"/>
          <w:szCs w:val="20"/>
        </w:rPr>
        <w:t xml:space="preserve"> (3</w:t>
      </w:r>
      <w:r w:rsidR="00AC59A7" w:rsidRPr="00AC59A7">
        <w:rPr>
          <w:rFonts w:eastAsia="Times New Roman" w:cs="Times New Roman"/>
          <w:sz w:val="24"/>
          <w:szCs w:val="20"/>
        </w:rPr>
        <w:t>5</w:t>
      </w:r>
      <w:r w:rsidRPr="00AC59A7">
        <w:rPr>
          <w:rFonts w:eastAsia="Times New Roman" w:cs="Times New Roman"/>
          <w:sz w:val="24"/>
          <w:szCs w:val="20"/>
        </w:rPr>
        <w:t>,9% ogółu) oraz gimnazjalne/podstawowe i poniżej (2</w:t>
      </w:r>
      <w:r w:rsidR="00AC59A7" w:rsidRPr="00AC59A7">
        <w:rPr>
          <w:rFonts w:eastAsia="Times New Roman" w:cs="Times New Roman"/>
          <w:sz w:val="24"/>
          <w:szCs w:val="20"/>
        </w:rPr>
        <w:t>5</w:t>
      </w:r>
      <w:r w:rsidRPr="00AC59A7">
        <w:rPr>
          <w:rFonts w:eastAsia="Times New Roman" w:cs="Times New Roman"/>
          <w:sz w:val="24"/>
          <w:szCs w:val="20"/>
        </w:rPr>
        <w:t>,</w:t>
      </w:r>
      <w:r w:rsidR="00AC59A7" w:rsidRPr="00AC59A7">
        <w:rPr>
          <w:rFonts w:eastAsia="Times New Roman" w:cs="Times New Roman"/>
          <w:sz w:val="24"/>
          <w:szCs w:val="20"/>
        </w:rPr>
        <w:t>7</w:t>
      </w:r>
      <w:r w:rsidRPr="00AC59A7">
        <w:rPr>
          <w:rFonts w:eastAsia="Times New Roman" w:cs="Times New Roman"/>
          <w:sz w:val="24"/>
          <w:szCs w:val="20"/>
        </w:rPr>
        <w:t xml:space="preserve">% ogółu). </w:t>
      </w:r>
      <w:r w:rsidRPr="00A96DC5">
        <w:rPr>
          <w:rFonts w:eastAsia="Times New Roman" w:cs="Times New Roman"/>
          <w:color w:val="000000" w:themeColor="text1"/>
          <w:sz w:val="24"/>
          <w:szCs w:val="20"/>
        </w:rPr>
        <w:t>W okresie dwunastu miesięcy, wzrost udziału zarejestrowanych bezrobotnych odnotowano wśród osób niepełnosprawnych legitymujących się wykształceniem wyższym</w:t>
      </w:r>
      <w:r w:rsidR="00A96DC5" w:rsidRPr="00A96DC5">
        <w:rPr>
          <w:rFonts w:eastAsia="Times New Roman" w:cs="Times New Roman"/>
          <w:color w:val="000000" w:themeColor="text1"/>
          <w:sz w:val="24"/>
          <w:szCs w:val="20"/>
        </w:rPr>
        <w:t>, policealnym i średnim zawodowym/branżowym</w:t>
      </w:r>
      <w:r w:rsidRPr="00A96DC5">
        <w:rPr>
          <w:rFonts w:eastAsia="Times New Roman" w:cs="Times New Roman"/>
          <w:color w:val="000000" w:themeColor="text1"/>
          <w:sz w:val="24"/>
          <w:szCs w:val="20"/>
        </w:rPr>
        <w:t xml:space="preserve"> oraz </w:t>
      </w:r>
      <w:r w:rsidR="00A96DC5" w:rsidRPr="00A96DC5">
        <w:rPr>
          <w:rFonts w:eastAsia="Times New Roman" w:cs="Times New Roman"/>
          <w:color w:val="000000" w:themeColor="text1"/>
          <w:sz w:val="24"/>
          <w:szCs w:val="20"/>
        </w:rPr>
        <w:t xml:space="preserve">zasadniczym zawodowym/branżowym. </w:t>
      </w:r>
    </w:p>
    <w:p w14:paraId="37453804" w14:textId="56C3AAA1" w:rsidR="00BF721B" w:rsidRPr="006D2ABC" w:rsidRDefault="00BF721B" w:rsidP="00BF721B">
      <w:pPr>
        <w:spacing w:line="360" w:lineRule="auto"/>
        <w:ind w:firstLine="851"/>
        <w:jc w:val="both"/>
        <w:rPr>
          <w:rFonts w:eastAsia="Times New Roman" w:cs="Times New Roman"/>
          <w:color w:val="FF0000"/>
          <w:sz w:val="24"/>
          <w:szCs w:val="20"/>
        </w:rPr>
      </w:pPr>
      <w:r w:rsidRPr="000120F4">
        <w:rPr>
          <w:rFonts w:eastAsia="Times New Roman" w:cs="Times New Roman"/>
          <w:color w:val="000000" w:themeColor="text1"/>
          <w:sz w:val="24"/>
          <w:szCs w:val="20"/>
        </w:rPr>
        <w:t>Pod względem wieku, na koniec grudnia 202</w:t>
      </w:r>
      <w:r w:rsidR="000120F4" w:rsidRPr="000120F4">
        <w:rPr>
          <w:rFonts w:eastAsia="Times New Roman" w:cs="Times New Roman"/>
          <w:color w:val="000000" w:themeColor="text1"/>
          <w:sz w:val="24"/>
          <w:szCs w:val="20"/>
        </w:rPr>
        <w:t>4</w:t>
      </w:r>
      <w:r w:rsidRPr="000120F4">
        <w:rPr>
          <w:rFonts w:eastAsia="Times New Roman" w:cs="Times New Roman"/>
          <w:color w:val="000000" w:themeColor="text1"/>
          <w:sz w:val="24"/>
          <w:szCs w:val="20"/>
        </w:rPr>
        <w:t xml:space="preserve"> r., najliczniejsze grupy stanowili bezrobotni niepełnosprawni mający od 45 do 54 lat (31,</w:t>
      </w:r>
      <w:r w:rsidR="000120F4" w:rsidRPr="000120F4">
        <w:rPr>
          <w:rFonts w:eastAsia="Times New Roman" w:cs="Times New Roman"/>
          <w:color w:val="000000" w:themeColor="text1"/>
          <w:sz w:val="24"/>
          <w:szCs w:val="20"/>
        </w:rPr>
        <w:t>9</w:t>
      </w:r>
      <w:r w:rsidRPr="000120F4">
        <w:rPr>
          <w:rFonts w:eastAsia="Times New Roman" w:cs="Times New Roman"/>
          <w:color w:val="000000" w:themeColor="text1"/>
          <w:sz w:val="24"/>
          <w:szCs w:val="20"/>
        </w:rPr>
        <w:t xml:space="preserve">% ogółu) oraz od 55 do 59 lat (20,5% ogółu). </w:t>
      </w:r>
      <w:r w:rsidRPr="00FF6624">
        <w:rPr>
          <w:rFonts w:eastAsia="Times New Roman" w:cs="Times New Roman"/>
          <w:color w:val="000000" w:themeColor="text1"/>
          <w:sz w:val="24"/>
          <w:szCs w:val="20"/>
        </w:rPr>
        <w:t xml:space="preserve">W okresie dwunastu miesięcy odnotowano wzrost udziału osób bezrobotnych niepełnosprawnych w wieku od  </w:t>
      </w:r>
      <w:r w:rsidR="00031FB0">
        <w:rPr>
          <w:rFonts w:eastAsia="Times New Roman" w:cs="Times New Roman"/>
          <w:color w:val="000000" w:themeColor="text1"/>
          <w:sz w:val="24"/>
          <w:szCs w:val="20"/>
        </w:rPr>
        <w:t>4</w:t>
      </w:r>
      <w:r w:rsidR="000120F4" w:rsidRPr="00FF6624">
        <w:rPr>
          <w:rFonts w:eastAsia="Times New Roman" w:cs="Times New Roman"/>
          <w:color w:val="000000" w:themeColor="text1"/>
          <w:sz w:val="24"/>
          <w:szCs w:val="20"/>
        </w:rPr>
        <w:t>5</w:t>
      </w:r>
      <w:r w:rsidRPr="00FF6624">
        <w:rPr>
          <w:rFonts w:eastAsia="Times New Roman" w:cs="Times New Roman"/>
          <w:color w:val="000000" w:themeColor="text1"/>
          <w:sz w:val="24"/>
          <w:szCs w:val="20"/>
        </w:rPr>
        <w:t xml:space="preserve"> do 5</w:t>
      </w:r>
      <w:r w:rsidR="00031FB0">
        <w:rPr>
          <w:rFonts w:eastAsia="Times New Roman" w:cs="Times New Roman"/>
          <w:color w:val="000000" w:themeColor="text1"/>
          <w:sz w:val="24"/>
          <w:szCs w:val="20"/>
        </w:rPr>
        <w:t>4</w:t>
      </w:r>
      <w:r w:rsidRPr="00FF6624">
        <w:rPr>
          <w:rFonts w:eastAsia="Times New Roman" w:cs="Times New Roman"/>
          <w:color w:val="000000" w:themeColor="text1"/>
          <w:sz w:val="24"/>
          <w:szCs w:val="20"/>
        </w:rPr>
        <w:t xml:space="preserve"> lat</w:t>
      </w:r>
      <w:r w:rsidR="00FF6624" w:rsidRPr="00FF6624">
        <w:rPr>
          <w:rFonts w:eastAsia="Times New Roman" w:cs="Times New Roman"/>
          <w:color w:val="000000" w:themeColor="text1"/>
          <w:sz w:val="24"/>
          <w:szCs w:val="20"/>
        </w:rPr>
        <w:t xml:space="preserve"> oraz 60 lat i więcej</w:t>
      </w:r>
      <w:r w:rsidRPr="00FF6624">
        <w:rPr>
          <w:rFonts w:eastAsia="Times New Roman" w:cs="Times New Roman"/>
          <w:color w:val="000000" w:themeColor="text1"/>
          <w:sz w:val="24"/>
          <w:szCs w:val="20"/>
        </w:rPr>
        <w:t>.</w:t>
      </w:r>
    </w:p>
    <w:p w14:paraId="7582D2EF" w14:textId="19C5A1AF" w:rsidR="00BF721B" w:rsidRPr="00BB5946" w:rsidRDefault="00BF721B" w:rsidP="00BF721B">
      <w:pPr>
        <w:spacing w:line="360" w:lineRule="auto"/>
        <w:ind w:firstLine="851"/>
        <w:jc w:val="both"/>
        <w:rPr>
          <w:rFonts w:eastAsia="Times New Roman" w:cs="Times New Roman"/>
          <w:color w:val="000000" w:themeColor="text1"/>
          <w:sz w:val="24"/>
          <w:szCs w:val="20"/>
        </w:rPr>
      </w:pPr>
      <w:r w:rsidRPr="00FF6624">
        <w:rPr>
          <w:rFonts w:eastAsia="Times New Roman" w:cs="Times New Roman"/>
          <w:color w:val="000000" w:themeColor="text1"/>
          <w:sz w:val="24"/>
          <w:szCs w:val="20"/>
        </w:rPr>
        <w:t>Na koniec 202</w:t>
      </w:r>
      <w:r w:rsidR="00FF6624" w:rsidRPr="00FF6624">
        <w:rPr>
          <w:rFonts w:eastAsia="Times New Roman" w:cs="Times New Roman"/>
          <w:color w:val="000000" w:themeColor="text1"/>
          <w:sz w:val="24"/>
          <w:szCs w:val="20"/>
        </w:rPr>
        <w:t>4</w:t>
      </w:r>
      <w:r w:rsidRPr="00FF6624">
        <w:rPr>
          <w:rFonts w:eastAsia="Times New Roman" w:cs="Times New Roman"/>
          <w:color w:val="000000" w:themeColor="text1"/>
          <w:sz w:val="24"/>
          <w:szCs w:val="20"/>
        </w:rPr>
        <w:t xml:space="preserve"> r., wśród ogółu bezrobotnych niepełnosprawnych przeważały osoby o stażu pracy od 10 do 20 lat (21,</w:t>
      </w:r>
      <w:r w:rsidR="00FF6624" w:rsidRPr="00FF6624">
        <w:rPr>
          <w:rFonts w:eastAsia="Times New Roman" w:cs="Times New Roman"/>
          <w:color w:val="000000" w:themeColor="text1"/>
          <w:sz w:val="24"/>
          <w:szCs w:val="20"/>
        </w:rPr>
        <w:t>4</w:t>
      </w:r>
      <w:r w:rsidRPr="00FF6624">
        <w:rPr>
          <w:rFonts w:eastAsia="Times New Roman" w:cs="Times New Roman"/>
          <w:color w:val="000000" w:themeColor="text1"/>
          <w:sz w:val="24"/>
          <w:szCs w:val="20"/>
        </w:rPr>
        <w:t>% ogółu) i od 1 do 5 lat (1</w:t>
      </w:r>
      <w:r w:rsidR="00FF6624" w:rsidRPr="00FF6624">
        <w:rPr>
          <w:rFonts w:eastAsia="Times New Roman" w:cs="Times New Roman"/>
          <w:color w:val="000000" w:themeColor="text1"/>
          <w:sz w:val="24"/>
          <w:szCs w:val="20"/>
        </w:rPr>
        <w:t>9</w:t>
      </w:r>
      <w:r w:rsidRPr="00FF6624">
        <w:rPr>
          <w:rFonts w:eastAsia="Times New Roman" w:cs="Times New Roman"/>
          <w:color w:val="000000" w:themeColor="text1"/>
          <w:sz w:val="24"/>
          <w:szCs w:val="20"/>
        </w:rPr>
        <w:t>,</w:t>
      </w:r>
      <w:r w:rsidR="00031FB0">
        <w:rPr>
          <w:rFonts w:eastAsia="Times New Roman" w:cs="Times New Roman"/>
          <w:color w:val="000000" w:themeColor="text1"/>
          <w:sz w:val="24"/>
          <w:szCs w:val="20"/>
        </w:rPr>
        <w:t>3</w:t>
      </w:r>
      <w:r w:rsidRPr="00FF6624">
        <w:rPr>
          <w:rFonts w:eastAsia="Times New Roman" w:cs="Times New Roman"/>
          <w:color w:val="000000" w:themeColor="text1"/>
          <w:sz w:val="24"/>
          <w:szCs w:val="20"/>
        </w:rPr>
        <w:t xml:space="preserve">% ogółu). </w:t>
      </w:r>
      <w:r w:rsidRPr="00BB5946">
        <w:rPr>
          <w:rFonts w:eastAsia="Times New Roman" w:cs="Times New Roman"/>
          <w:color w:val="000000" w:themeColor="text1"/>
          <w:sz w:val="24"/>
          <w:szCs w:val="20"/>
        </w:rPr>
        <w:t xml:space="preserve">W okresie dwunastu miesięcy, wzrost udziału zarejestrowanych bezrobotnych odnotowano wśród bezrobotnych niepełnosprawnych legitymujących się stażem pracy od 1 do </w:t>
      </w:r>
      <w:r w:rsidR="00FF6624" w:rsidRPr="00BB5946">
        <w:rPr>
          <w:rFonts w:eastAsia="Times New Roman" w:cs="Times New Roman"/>
          <w:color w:val="000000" w:themeColor="text1"/>
          <w:sz w:val="24"/>
          <w:szCs w:val="20"/>
        </w:rPr>
        <w:t>5</w:t>
      </w:r>
      <w:r w:rsidRPr="00BB5946">
        <w:rPr>
          <w:rFonts w:eastAsia="Times New Roman" w:cs="Times New Roman"/>
          <w:color w:val="000000" w:themeColor="text1"/>
          <w:sz w:val="24"/>
          <w:szCs w:val="20"/>
        </w:rPr>
        <w:t xml:space="preserve"> lat</w:t>
      </w:r>
      <w:r w:rsidR="00FF6624" w:rsidRPr="00BB5946">
        <w:rPr>
          <w:rFonts w:eastAsia="Times New Roman" w:cs="Times New Roman"/>
          <w:color w:val="000000" w:themeColor="text1"/>
          <w:sz w:val="24"/>
          <w:szCs w:val="20"/>
        </w:rPr>
        <w:t xml:space="preserve">, </w:t>
      </w:r>
      <w:r w:rsidR="00C67FAD">
        <w:rPr>
          <w:rFonts w:eastAsia="Times New Roman" w:cs="Times New Roman"/>
          <w:color w:val="000000" w:themeColor="text1"/>
          <w:sz w:val="24"/>
          <w:szCs w:val="20"/>
        </w:rPr>
        <w:br/>
      </w:r>
      <w:r w:rsidR="00FF6624" w:rsidRPr="00BB5946">
        <w:rPr>
          <w:rFonts w:eastAsia="Times New Roman" w:cs="Times New Roman"/>
          <w:color w:val="000000" w:themeColor="text1"/>
          <w:sz w:val="24"/>
          <w:szCs w:val="20"/>
        </w:rPr>
        <w:t>od 5 do 10 lat</w:t>
      </w:r>
      <w:r w:rsidR="00BB5946" w:rsidRPr="00BB5946">
        <w:rPr>
          <w:rFonts w:eastAsia="Times New Roman" w:cs="Times New Roman"/>
          <w:color w:val="000000" w:themeColor="text1"/>
          <w:sz w:val="24"/>
          <w:szCs w:val="20"/>
        </w:rPr>
        <w:t>, od 20 do 30 lat oraz 30 lat i więcej.</w:t>
      </w:r>
    </w:p>
    <w:p w14:paraId="36E300BA" w14:textId="136C99F1" w:rsidR="00BF721B" w:rsidRPr="006D2ABC" w:rsidRDefault="00BF721B" w:rsidP="00BF721B">
      <w:pPr>
        <w:spacing w:line="360" w:lineRule="auto"/>
        <w:ind w:firstLine="851"/>
        <w:jc w:val="both"/>
        <w:rPr>
          <w:rFonts w:eastAsia="Times New Roman" w:cs="Times New Roman"/>
          <w:color w:val="FF0000"/>
          <w:sz w:val="24"/>
          <w:szCs w:val="20"/>
        </w:rPr>
      </w:pPr>
      <w:r w:rsidRPr="00BB5946">
        <w:rPr>
          <w:rFonts w:eastAsia="Times New Roman" w:cs="Times New Roman"/>
          <w:color w:val="000000" w:themeColor="text1"/>
          <w:sz w:val="24"/>
          <w:szCs w:val="20"/>
        </w:rPr>
        <w:lastRenderedPageBreak/>
        <w:t>Na koniec grudnia 202</w:t>
      </w:r>
      <w:r w:rsidR="00FF6624" w:rsidRPr="00BB5946">
        <w:rPr>
          <w:rFonts w:eastAsia="Times New Roman" w:cs="Times New Roman"/>
          <w:color w:val="000000" w:themeColor="text1"/>
          <w:sz w:val="24"/>
          <w:szCs w:val="20"/>
        </w:rPr>
        <w:t>4</w:t>
      </w:r>
      <w:r w:rsidRPr="00BB5946">
        <w:rPr>
          <w:rFonts w:eastAsia="Times New Roman" w:cs="Times New Roman"/>
          <w:color w:val="000000" w:themeColor="text1"/>
          <w:sz w:val="24"/>
          <w:szCs w:val="20"/>
        </w:rPr>
        <w:t xml:space="preserve"> r. najliczniejszą grupę bezrobotnych niepełnosprawnych stanowiły osoby pozostające bez pracy </w:t>
      </w:r>
      <w:r w:rsidR="00BB5946" w:rsidRPr="00BB5946">
        <w:rPr>
          <w:rFonts w:eastAsia="Times New Roman" w:cs="Times New Roman"/>
          <w:color w:val="000000" w:themeColor="text1"/>
          <w:sz w:val="24"/>
          <w:szCs w:val="20"/>
        </w:rPr>
        <w:t xml:space="preserve">od 1 do 3 </w:t>
      </w:r>
      <w:r w:rsidRPr="00BB5946">
        <w:rPr>
          <w:rFonts w:eastAsia="Times New Roman" w:cs="Times New Roman"/>
          <w:color w:val="000000" w:themeColor="text1"/>
          <w:sz w:val="24"/>
          <w:szCs w:val="20"/>
        </w:rPr>
        <w:t>miesięcy (</w:t>
      </w:r>
      <w:r w:rsidR="00BB5946" w:rsidRPr="00BB5946">
        <w:rPr>
          <w:rFonts w:eastAsia="Times New Roman" w:cs="Times New Roman"/>
          <w:color w:val="000000" w:themeColor="text1"/>
          <w:sz w:val="24"/>
          <w:szCs w:val="20"/>
        </w:rPr>
        <w:t>21</w:t>
      </w:r>
      <w:r w:rsidRPr="00BB5946">
        <w:rPr>
          <w:rFonts w:eastAsia="Times New Roman" w:cs="Times New Roman"/>
          <w:color w:val="000000" w:themeColor="text1"/>
          <w:sz w:val="24"/>
          <w:szCs w:val="20"/>
        </w:rPr>
        <w:t>,</w:t>
      </w:r>
      <w:r w:rsidR="00BB5946" w:rsidRPr="00BB5946">
        <w:rPr>
          <w:rFonts w:eastAsia="Times New Roman" w:cs="Times New Roman"/>
          <w:color w:val="000000" w:themeColor="text1"/>
          <w:sz w:val="24"/>
          <w:szCs w:val="20"/>
        </w:rPr>
        <w:t>1</w:t>
      </w:r>
      <w:r w:rsidRPr="00BB5946">
        <w:rPr>
          <w:rFonts w:eastAsia="Times New Roman" w:cs="Times New Roman"/>
          <w:color w:val="000000" w:themeColor="text1"/>
          <w:sz w:val="24"/>
          <w:szCs w:val="20"/>
        </w:rPr>
        <w:t xml:space="preserve">% ogółu). W okresie dwunastu miesięcy, wśród bezrobotnych niepełnosprawnych, wzrost udziału odnotowano wśród osób pozostających bez pracy </w:t>
      </w:r>
      <w:r w:rsidR="00BB5946" w:rsidRPr="00BB5946">
        <w:rPr>
          <w:rFonts w:eastAsia="Times New Roman" w:cs="Times New Roman"/>
          <w:color w:val="000000" w:themeColor="text1"/>
          <w:sz w:val="24"/>
          <w:szCs w:val="20"/>
        </w:rPr>
        <w:t xml:space="preserve">w okresie do 1 miesiąca,  od 1 do 3 miesięcy, </w:t>
      </w:r>
      <w:r w:rsidR="00C56363">
        <w:rPr>
          <w:rFonts w:eastAsia="Times New Roman" w:cs="Times New Roman"/>
          <w:color w:val="000000" w:themeColor="text1"/>
          <w:sz w:val="24"/>
          <w:szCs w:val="20"/>
        </w:rPr>
        <w:br/>
      </w:r>
      <w:r w:rsidRPr="00BB5946">
        <w:rPr>
          <w:rFonts w:eastAsia="Times New Roman" w:cs="Times New Roman"/>
          <w:color w:val="000000" w:themeColor="text1"/>
          <w:sz w:val="24"/>
          <w:szCs w:val="20"/>
        </w:rPr>
        <w:t xml:space="preserve">od </w:t>
      </w:r>
      <w:r w:rsidR="00BB5946" w:rsidRPr="00BB5946">
        <w:rPr>
          <w:rFonts w:eastAsia="Times New Roman" w:cs="Times New Roman"/>
          <w:color w:val="000000" w:themeColor="text1"/>
          <w:sz w:val="24"/>
          <w:szCs w:val="20"/>
        </w:rPr>
        <w:t>12</w:t>
      </w:r>
      <w:r w:rsidRPr="00BB5946">
        <w:rPr>
          <w:rFonts w:eastAsia="Times New Roman" w:cs="Times New Roman"/>
          <w:color w:val="000000" w:themeColor="text1"/>
          <w:sz w:val="24"/>
          <w:szCs w:val="20"/>
        </w:rPr>
        <w:t xml:space="preserve"> do 24 miesięcy</w:t>
      </w:r>
      <w:r w:rsidRPr="0048071C">
        <w:rPr>
          <w:rFonts w:eastAsia="Times New Roman" w:cs="Times New Roman"/>
          <w:color w:val="000000" w:themeColor="text1"/>
          <w:sz w:val="24"/>
          <w:szCs w:val="20"/>
        </w:rPr>
        <w:t>. Obrazuje to poniższy wykres:</w:t>
      </w:r>
    </w:p>
    <w:p w14:paraId="3D9FBA9C" w14:textId="77777777" w:rsidR="00BF721B" w:rsidRPr="006D2ABC" w:rsidRDefault="00BF721B" w:rsidP="00C67FAD">
      <w:pPr>
        <w:spacing w:line="360" w:lineRule="auto"/>
        <w:jc w:val="both"/>
        <w:rPr>
          <w:rFonts w:eastAsia="Times New Roman" w:cs="Times New Roman"/>
          <w:color w:val="FF0000"/>
          <w:szCs w:val="22"/>
        </w:rPr>
      </w:pPr>
    </w:p>
    <w:p w14:paraId="33C6C0C0" w14:textId="0689B862" w:rsidR="00BF721B" w:rsidRPr="00BF721B" w:rsidRDefault="00BF721B" w:rsidP="00BF721B">
      <w:pPr>
        <w:spacing w:line="360" w:lineRule="auto"/>
        <w:ind w:firstLine="851"/>
        <w:jc w:val="both"/>
        <w:rPr>
          <w:rFonts w:eastAsia="Times New Roman" w:cs="Times New Roman"/>
          <w:szCs w:val="22"/>
        </w:rPr>
      </w:pPr>
    </w:p>
    <w:p w14:paraId="6ADD4390" w14:textId="3619A589" w:rsidR="00BF721B" w:rsidRPr="00BF721B" w:rsidRDefault="00B8080A" w:rsidP="00BF721B">
      <w:pPr>
        <w:spacing w:line="360" w:lineRule="auto"/>
        <w:jc w:val="both"/>
        <w:rPr>
          <w:rFonts w:eastAsia="Times New Roman" w:cs="Times New Roman"/>
          <w:sz w:val="24"/>
          <w:szCs w:val="20"/>
        </w:rPr>
      </w:pPr>
      <w:r>
        <w:rPr>
          <w:noProof/>
        </w:rPr>
        <w:drawing>
          <wp:inline distT="0" distB="0" distL="0" distR="0" wp14:anchorId="10F04B58" wp14:editId="2A4F90F1">
            <wp:extent cx="6187440" cy="2887980"/>
            <wp:effectExtent l="0" t="0" r="3810" b="7620"/>
            <wp:docPr id="1491128683" name="Wykres 1">
              <a:extLst xmlns:a="http://schemas.openxmlformats.org/drawingml/2006/main">
                <a:ext uri="{FF2B5EF4-FFF2-40B4-BE49-F238E27FC236}">
                  <a16:creationId xmlns:a16="http://schemas.microsoft.com/office/drawing/2014/main" id="{BB99CA45-FFA0-8F40-35AC-CD79A2FB404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4575E5E5" w14:textId="77777777" w:rsidR="00BF721B" w:rsidRPr="00BF721B" w:rsidRDefault="00BF721B" w:rsidP="00BF721B">
      <w:pPr>
        <w:spacing w:line="360" w:lineRule="auto"/>
        <w:ind w:firstLine="851"/>
        <w:jc w:val="both"/>
        <w:rPr>
          <w:rFonts w:eastAsia="Times New Roman" w:cs="Times New Roman"/>
          <w:sz w:val="24"/>
          <w:szCs w:val="20"/>
        </w:rPr>
      </w:pPr>
    </w:p>
    <w:p w14:paraId="57016253" w14:textId="2D34E678" w:rsidR="00BF721B" w:rsidRPr="00BF721B" w:rsidRDefault="00BF721B" w:rsidP="00BF721B">
      <w:pPr>
        <w:spacing w:line="360" w:lineRule="auto"/>
        <w:ind w:firstLine="851"/>
        <w:jc w:val="both"/>
        <w:rPr>
          <w:rFonts w:eastAsia="Times New Roman" w:cs="Times New Roman"/>
          <w:sz w:val="24"/>
          <w:szCs w:val="20"/>
        </w:rPr>
      </w:pPr>
      <w:r w:rsidRPr="00BF721B">
        <w:rPr>
          <w:rFonts w:eastAsia="Times New Roman" w:cs="Times New Roman"/>
          <w:sz w:val="24"/>
          <w:szCs w:val="20"/>
        </w:rPr>
        <w:t>W 202</w:t>
      </w:r>
      <w:r w:rsidR="00BB5946">
        <w:rPr>
          <w:rFonts w:eastAsia="Times New Roman" w:cs="Times New Roman"/>
          <w:sz w:val="24"/>
          <w:szCs w:val="20"/>
        </w:rPr>
        <w:t>4</w:t>
      </w:r>
      <w:r w:rsidRPr="00BF721B">
        <w:rPr>
          <w:rFonts w:eastAsia="Times New Roman" w:cs="Times New Roman"/>
          <w:sz w:val="24"/>
          <w:szCs w:val="20"/>
        </w:rPr>
        <w:t xml:space="preserve"> r. powiatowe urzędy pracy zarejestrowały 2</w:t>
      </w:r>
      <w:r w:rsidRPr="00BF721B">
        <w:rPr>
          <w:rFonts w:eastAsia="Times New Roman" w:cs="Times New Roman"/>
          <w:color w:val="FFFFFF"/>
          <w:sz w:val="18"/>
          <w:szCs w:val="18"/>
        </w:rPr>
        <w:t>1</w:t>
      </w:r>
      <w:r w:rsidRPr="00BF721B">
        <w:rPr>
          <w:rFonts w:eastAsia="Times New Roman" w:cs="Times New Roman"/>
          <w:sz w:val="24"/>
          <w:szCs w:val="20"/>
        </w:rPr>
        <w:t>7</w:t>
      </w:r>
      <w:r w:rsidR="00BB5946">
        <w:rPr>
          <w:rFonts w:eastAsia="Times New Roman" w:cs="Times New Roman"/>
          <w:sz w:val="24"/>
          <w:szCs w:val="20"/>
        </w:rPr>
        <w:t>65</w:t>
      </w:r>
      <w:r w:rsidRPr="00BF721B">
        <w:rPr>
          <w:rFonts w:eastAsia="Times New Roman" w:cs="Times New Roman"/>
          <w:sz w:val="24"/>
          <w:szCs w:val="20"/>
        </w:rPr>
        <w:t xml:space="preserve"> bezrobotnych niepełnosprawnych, co stanowiło 7,8% ogółu napływu do bezrobocia w województwie. </w:t>
      </w:r>
    </w:p>
    <w:p w14:paraId="6B25E5B6" w14:textId="77777777" w:rsidR="00BF721B" w:rsidRPr="00BF721B" w:rsidRDefault="00BF721B" w:rsidP="00BF721B">
      <w:pPr>
        <w:spacing w:line="360" w:lineRule="auto"/>
        <w:ind w:firstLine="851"/>
        <w:jc w:val="both"/>
        <w:rPr>
          <w:rFonts w:eastAsia="Times New Roman" w:cs="Times New Roman"/>
          <w:sz w:val="24"/>
          <w:szCs w:val="20"/>
        </w:rPr>
      </w:pPr>
    </w:p>
    <w:p w14:paraId="4199E018" w14:textId="77777777" w:rsidR="00BF721B" w:rsidRPr="00BF721B" w:rsidRDefault="00BF721B" w:rsidP="00BF721B">
      <w:pPr>
        <w:spacing w:line="360" w:lineRule="auto"/>
        <w:jc w:val="both"/>
        <w:rPr>
          <w:rFonts w:eastAsia="Times New Roman" w:cs="Times New Roman"/>
          <w:b/>
          <w:sz w:val="24"/>
          <w:szCs w:val="20"/>
        </w:rPr>
      </w:pPr>
      <w:r w:rsidRPr="00BF721B">
        <w:rPr>
          <w:rFonts w:eastAsia="Times New Roman" w:cs="Times New Roman"/>
          <w:b/>
          <w:sz w:val="24"/>
          <w:szCs w:val="20"/>
        </w:rPr>
        <w:t>3. PODSUMOWANIE</w:t>
      </w:r>
    </w:p>
    <w:p w14:paraId="4736C585" w14:textId="6429CBD3" w:rsidR="00BF721B" w:rsidRPr="00AF3E58" w:rsidRDefault="00BF721B" w:rsidP="00BF721B">
      <w:pPr>
        <w:spacing w:line="360" w:lineRule="auto"/>
        <w:ind w:firstLine="851"/>
        <w:jc w:val="both"/>
        <w:rPr>
          <w:rFonts w:eastAsia="Times New Roman" w:cs="Times New Roman"/>
          <w:color w:val="000000" w:themeColor="text1"/>
          <w:sz w:val="24"/>
          <w:szCs w:val="24"/>
        </w:rPr>
      </w:pPr>
      <w:r w:rsidRPr="00BF721B">
        <w:rPr>
          <w:rFonts w:eastAsia="Times New Roman" w:cs="Times New Roman"/>
          <w:sz w:val="24"/>
          <w:szCs w:val="20"/>
        </w:rPr>
        <w:t xml:space="preserve">Tak jak w poprzednich okresach sytuację bezrobotnych będących </w:t>
      </w:r>
      <w:r w:rsidRPr="00BF721B">
        <w:rPr>
          <w:rFonts w:eastAsia="Times New Roman" w:cs="Times New Roman"/>
          <w:sz w:val="24"/>
          <w:szCs w:val="24"/>
        </w:rPr>
        <w:t>w szczególnej sytuacji na rynku pracy</w:t>
      </w:r>
      <w:r w:rsidRPr="00BF721B">
        <w:rPr>
          <w:rFonts w:eastAsia="Times New Roman" w:cs="Times New Roman"/>
          <w:sz w:val="24"/>
          <w:szCs w:val="20"/>
        </w:rPr>
        <w:t xml:space="preserve"> poddanych powyższej analizie można określić jako zróżnicowaną. </w:t>
      </w:r>
      <w:r w:rsidRPr="006849FC">
        <w:rPr>
          <w:rFonts w:eastAsia="Times New Roman" w:cs="Times New Roman"/>
          <w:color w:val="000000" w:themeColor="text1"/>
          <w:sz w:val="24"/>
          <w:szCs w:val="20"/>
        </w:rPr>
        <w:t>W okresie od końca grudnia 202</w:t>
      </w:r>
      <w:r w:rsidR="00BD504E" w:rsidRPr="006849FC">
        <w:rPr>
          <w:rFonts w:eastAsia="Times New Roman" w:cs="Times New Roman"/>
          <w:color w:val="000000" w:themeColor="text1"/>
          <w:sz w:val="24"/>
          <w:szCs w:val="20"/>
        </w:rPr>
        <w:t>3</w:t>
      </w:r>
      <w:r w:rsidRPr="006849FC">
        <w:rPr>
          <w:rFonts w:eastAsia="Times New Roman" w:cs="Times New Roman"/>
          <w:color w:val="000000" w:themeColor="text1"/>
          <w:sz w:val="24"/>
          <w:szCs w:val="20"/>
        </w:rPr>
        <w:t xml:space="preserve"> r. do końca grudnia 202</w:t>
      </w:r>
      <w:r w:rsidR="00BD504E" w:rsidRPr="006849FC">
        <w:rPr>
          <w:rFonts w:eastAsia="Times New Roman" w:cs="Times New Roman"/>
          <w:color w:val="000000" w:themeColor="text1"/>
          <w:sz w:val="24"/>
          <w:szCs w:val="20"/>
        </w:rPr>
        <w:t>4</w:t>
      </w:r>
      <w:r w:rsidRPr="006849FC">
        <w:rPr>
          <w:rFonts w:eastAsia="Times New Roman" w:cs="Times New Roman"/>
          <w:color w:val="000000" w:themeColor="text1"/>
          <w:sz w:val="24"/>
          <w:szCs w:val="20"/>
        </w:rPr>
        <w:t xml:space="preserve"> r. odnotowano, w naszym województwie </w:t>
      </w:r>
      <w:r w:rsidR="006849FC" w:rsidRPr="006849FC">
        <w:rPr>
          <w:rFonts w:eastAsia="Times New Roman" w:cs="Times New Roman"/>
          <w:color w:val="000000" w:themeColor="text1"/>
          <w:sz w:val="24"/>
          <w:szCs w:val="20"/>
        </w:rPr>
        <w:t xml:space="preserve">wzrost </w:t>
      </w:r>
      <w:r w:rsidRPr="006849FC">
        <w:rPr>
          <w:rFonts w:eastAsia="Times New Roman" w:cs="Times New Roman"/>
          <w:color w:val="000000" w:themeColor="text1"/>
          <w:sz w:val="24"/>
          <w:szCs w:val="20"/>
        </w:rPr>
        <w:t xml:space="preserve">liczby zarejestrowanych bezrobotnych o </w:t>
      </w:r>
      <w:r w:rsidR="00484A6F">
        <w:rPr>
          <w:rFonts w:eastAsia="Times New Roman" w:cs="Times New Roman"/>
          <w:color w:val="000000" w:themeColor="text1"/>
          <w:sz w:val="24"/>
          <w:szCs w:val="20"/>
        </w:rPr>
        <w:t>3</w:t>
      </w:r>
      <w:r w:rsidRPr="006849FC">
        <w:rPr>
          <w:rFonts w:eastAsia="Times New Roman" w:cs="Times New Roman"/>
          <w:color w:val="000000" w:themeColor="text1"/>
          <w:sz w:val="24"/>
          <w:szCs w:val="20"/>
        </w:rPr>
        <w:t>,</w:t>
      </w:r>
      <w:r w:rsidR="00484A6F">
        <w:rPr>
          <w:rFonts w:eastAsia="Times New Roman" w:cs="Times New Roman"/>
          <w:color w:val="000000" w:themeColor="text1"/>
          <w:sz w:val="24"/>
          <w:szCs w:val="20"/>
        </w:rPr>
        <w:t>6</w:t>
      </w:r>
      <w:r w:rsidRPr="006849FC">
        <w:rPr>
          <w:rFonts w:eastAsia="Times New Roman" w:cs="Times New Roman"/>
          <w:color w:val="000000" w:themeColor="text1"/>
          <w:sz w:val="24"/>
          <w:szCs w:val="20"/>
        </w:rPr>
        <w:t xml:space="preserve">%. </w:t>
      </w:r>
      <w:r w:rsidRPr="00484A6F">
        <w:rPr>
          <w:rFonts w:eastAsia="Times New Roman" w:cs="Times New Roman"/>
          <w:color w:val="000000" w:themeColor="text1"/>
          <w:sz w:val="24"/>
          <w:szCs w:val="20"/>
        </w:rPr>
        <w:t>W okresie dwunastu miesięcy 202</w:t>
      </w:r>
      <w:r w:rsidR="006849FC" w:rsidRPr="00484A6F">
        <w:rPr>
          <w:rFonts w:eastAsia="Times New Roman" w:cs="Times New Roman"/>
          <w:color w:val="000000" w:themeColor="text1"/>
          <w:sz w:val="24"/>
          <w:szCs w:val="20"/>
        </w:rPr>
        <w:t>4</w:t>
      </w:r>
      <w:r w:rsidRPr="00484A6F">
        <w:rPr>
          <w:rFonts w:eastAsia="Times New Roman" w:cs="Times New Roman"/>
          <w:color w:val="000000" w:themeColor="text1"/>
          <w:sz w:val="24"/>
          <w:szCs w:val="20"/>
        </w:rPr>
        <w:t xml:space="preserve"> r., w </w:t>
      </w:r>
      <w:r w:rsidRPr="00484A6F">
        <w:rPr>
          <w:rFonts w:eastAsia="Times New Roman" w:cs="Times New Roman"/>
          <w:color w:val="000000" w:themeColor="text1"/>
          <w:sz w:val="24"/>
          <w:szCs w:val="24"/>
        </w:rPr>
        <w:t xml:space="preserve">grupach bezrobotnych będących w szczególnej sytuacji na rynku pracy odnotowano </w:t>
      </w:r>
      <w:r w:rsidR="00484A6F" w:rsidRPr="00484A6F">
        <w:rPr>
          <w:rFonts w:eastAsia="Times New Roman" w:cs="Times New Roman"/>
          <w:color w:val="000000" w:themeColor="text1"/>
          <w:sz w:val="24"/>
          <w:szCs w:val="24"/>
        </w:rPr>
        <w:t>wzrost</w:t>
      </w:r>
      <w:r w:rsidRPr="00484A6F">
        <w:rPr>
          <w:rFonts w:eastAsia="Times New Roman" w:cs="Times New Roman"/>
          <w:color w:val="000000" w:themeColor="text1"/>
          <w:sz w:val="24"/>
          <w:szCs w:val="24"/>
        </w:rPr>
        <w:t xml:space="preserve"> liczby zarejestrowanych bezrobotnych</w:t>
      </w:r>
      <w:r w:rsidR="00484A6F" w:rsidRPr="00484A6F">
        <w:rPr>
          <w:rFonts w:eastAsia="Times New Roman" w:cs="Times New Roman"/>
          <w:color w:val="000000" w:themeColor="text1"/>
          <w:sz w:val="24"/>
          <w:szCs w:val="24"/>
        </w:rPr>
        <w:t xml:space="preserve"> o 3,1%</w:t>
      </w:r>
      <w:r w:rsidRPr="00484A6F">
        <w:rPr>
          <w:rFonts w:eastAsia="Times New Roman" w:cs="Times New Roman"/>
          <w:color w:val="000000" w:themeColor="text1"/>
          <w:sz w:val="24"/>
          <w:szCs w:val="24"/>
        </w:rPr>
        <w:t>.</w:t>
      </w:r>
      <w:r w:rsidRPr="00484A6F">
        <w:rPr>
          <w:rFonts w:eastAsia="Times New Roman" w:cs="Times New Roman"/>
          <w:color w:val="000000" w:themeColor="text1"/>
          <w:sz w:val="24"/>
          <w:szCs w:val="20"/>
        </w:rPr>
        <w:t xml:space="preserve"> </w:t>
      </w:r>
      <w:r w:rsidRPr="00B55903">
        <w:rPr>
          <w:rFonts w:eastAsia="Times New Roman" w:cs="Times New Roman"/>
          <w:color w:val="000000" w:themeColor="text1"/>
          <w:sz w:val="24"/>
          <w:szCs w:val="20"/>
        </w:rPr>
        <w:t xml:space="preserve">Największy spadek odnotowano </w:t>
      </w:r>
      <w:r w:rsidRPr="00B55903">
        <w:rPr>
          <w:rFonts w:eastAsia="Times New Roman" w:cs="Times New Roman"/>
          <w:color w:val="000000" w:themeColor="text1"/>
          <w:sz w:val="24"/>
          <w:szCs w:val="24"/>
        </w:rPr>
        <w:t xml:space="preserve">wśród osób bezrobotnych </w:t>
      </w:r>
      <w:r w:rsidRPr="00B55903">
        <w:rPr>
          <w:rFonts w:eastAsia="Times New Roman" w:cs="Times New Roman"/>
          <w:color w:val="000000" w:themeColor="text1"/>
          <w:sz w:val="24"/>
          <w:szCs w:val="20"/>
        </w:rPr>
        <w:t xml:space="preserve">posiadających co najmniej 1 dziecko </w:t>
      </w:r>
      <w:r w:rsidR="00B55903" w:rsidRPr="00B55903">
        <w:rPr>
          <w:rFonts w:eastAsia="Times New Roman" w:cs="Times New Roman"/>
          <w:color w:val="000000" w:themeColor="text1"/>
          <w:sz w:val="24"/>
          <w:szCs w:val="20"/>
        </w:rPr>
        <w:t xml:space="preserve">niepełnosprawne </w:t>
      </w:r>
      <w:r w:rsidRPr="00B55903">
        <w:rPr>
          <w:rFonts w:eastAsia="Times New Roman" w:cs="Times New Roman"/>
          <w:color w:val="000000" w:themeColor="text1"/>
          <w:sz w:val="24"/>
          <w:szCs w:val="20"/>
        </w:rPr>
        <w:t xml:space="preserve">do </w:t>
      </w:r>
      <w:r w:rsidR="00B55903" w:rsidRPr="00B55903">
        <w:rPr>
          <w:rFonts w:eastAsia="Times New Roman" w:cs="Times New Roman"/>
          <w:color w:val="000000" w:themeColor="text1"/>
          <w:sz w:val="24"/>
          <w:szCs w:val="20"/>
        </w:rPr>
        <w:t>18</w:t>
      </w:r>
      <w:r w:rsidRPr="00B55903">
        <w:rPr>
          <w:rFonts w:eastAsia="Times New Roman" w:cs="Times New Roman"/>
          <w:color w:val="000000" w:themeColor="text1"/>
          <w:sz w:val="24"/>
          <w:szCs w:val="20"/>
        </w:rPr>
        <w:t xml:space="preserve"> roku życia (o </w:t>
      </w:r>
      <w:r w:rsidR="00B55903" w:rsidRPr="00B55903">
        <w:rPr>
          <w:rFonts w:eastAsia="Times New Roman" w:cs="Times New Roman"/>
          <w:color w:val="000000" w:themeColor="text1"/>
          <w:sz w:val="24"/>
          <w:szCs w:val="20"/>
        </w:rPr>
        <w:t>25</w:t>
      </w:r>
      <w:r w:rsidRPr="00B55903">
        <w:rPr>
          <w:rFonts w:eastAsia="Times New Roman" w:cs="Times New Roman"/>
          <w:color w:val="000000" w:themeColor="text1"/>
          <w:sz w:val="24"/>
          <w:szCs w:val="20"/>
        </w:rPr>
        <w:t>,</w:t>
      </w:r>
      <w:r w:rsidR="00B55903" w:rsidRPr="00B55903">
        <w:rPr>
          <w:rFonts w:eastAsia="Times New Roman" w:cs="Times New Roman"/>
          <w:color w:val="000000" w:themeColor="text1"/>
          <w:sz w:val="24"/>
          <w:szCs w:val="20"/>
        </w:rPr>
        <w:t>0</w:t>
      </w:r>
      <w:r w:rsidRPr="00B55903">
        <w:rPr>
          <w:rFonts w:eastAsia="Times New Roman" w:cs="Times New Roman"/>
          <w:color w:val="000000" w:themeColor="text1"/>
          <w:sz w:val="24"/>
          <w:szCs w:val="20"/>
        </w:rPr>
        <w:t>%)</w:t>
      </w:r>
      <w:r w:rsidR="00B55903" w:rsidRPr="00B55903">
        <w:rPr>
          <w:rFonts w:eastAsia="Times New Roman" w:cs="Times New Roman"/>
          <w:color w:val="000000" w:themeColor="text1"/>
          <w:sz w:val="24"/>
          <w:szCs w:val="20"/>
        </w:rPr>
        <w:t xml:space="preserve"> oraz wśród osób niepełnosprawnych (14,6%)</w:t>
      </w:r>
      <w:r w:rsidRPr="00B55903">
        <w:rPr>
          <w:rFonts w:eastAsia="Times New Roman" w:cs="Times New Roman"/>
          <w:color w:val="000000" w:themeColor="text1"/>
          <w:sz w:val="24"/>
          <w:szCs w:val="20"/>
        </w:rPr>
        <w:t>.</w:t>
      </w:r>
      <w:r w:rsidRPr="00B55903">
        <w:rPr>
          <w:rFonts w:eastAsia="Times New Roman" w:cs="Times New Roman"/>
          <w:color w:val="000000" w:themeColor="text1"/>
          <w:sz w:val="24"/>
          <w:szCs w:val="24"/>
        </w:rPr>
        <w:t xml:space="preserve"> </w:t>
      </w:r>
      <w:r w:rsidRPr="00B55903">
        <w:rPr>
          <w:rFonts w:eastAsia="Times New Roman" w:cs="Times New Roman"/>
          <w:color w:val="000000" w:themeColor="text1"/>
          <w:sz w:val="24"/>
          <w:szCs w:val="20"/>
        </w:rPr>
        <w:t xml:space="preserve">Najmniejszy spadek odnotowano w </w:t>
      </w:r>
      <w:r w:rsidRPr="00B55903">
        <w:rPr>
          <w:rFonts w:eastAsia="Times New Roman" w:cs="Times New Roman"/>
          <w:color w:val="000000" w:themeColor="text1"/>
          <w:sz w:val="24"/>
          <w:szCs w:val="24"/>
        </w:rPr>
        <w:t xml:space="preserve">grupie bezrobotnych </w:t>
      </w:r>
      <w:r w:rsidR="00B55903" w:rsidRPr="00B55903">
        <w:rPr>
          <w:rFonts w:eastAsia="Times New Roman" w:cs="Times New Roman"/>
          <w:color w:val="000000" w:themeColor="text1"/>
          <w:sz w:val="24"/>
          <w:szCs w:val="24"/>
        </w:rPr>
        <w:t xml:space="preserve">posiadających co najmniej </w:t>
      </w:r>
      <w:r w:rsidR="00B55903" w:rsidRPr="00B55903">
        <w:rPr>
          <w:rFonts w:eastAsia="Times New Roman" w:cs="Times New Roman"/>
          <w:color w:val="000000" w:themeColor="text1"/>
          <w:sz w:val="24"/>
          <w:szCs w:val="24"/>
        </w:rPr>
        <w:br/>
      </w:r>
      <w:r w:rsidR="00B55903" w:rsidRPr="00AF3E58">
        <w:rPr>
          <w:rFonts w:eastAsia="Times New Roman" w:cs="Times New Roman"/>
          <w:color w:val="000000" w:themeColor="text1"/>
          <w:sz w:val="24"/>
          <w:szCs w:val="24"/>
        </w:rPr>
        <w:lastRenderedPageBreak/>
        <w:t>1 dziecko do 6</w:t>
      </w:r>
      <w:r w:rsidRPr="00AF3E58">
        <w:rPr>
          <w:rFonts w:eastAsia="Times New Roman" w:cs="Times New Roman"/>
          <w:color w:val="000000" w:themeColor="text1"/>
          <w:sz w:val="24"/>
          <w:szCs w:val="24"/>
        </w:rPr>
        <w:t xml:space="preserve"> roku życia (o </w:t>
      </w:r>
      <w:r w:rsidR="00B55903" w:rsidRPr="00AF3E58">
        <w:rPr>
          <w:rFonts w:eastAsia="Times New Roman" w:cs="Times New Roman"/>
          <w:color w:val="000000" w:themeColor="text1"/>
          <w:sz w:val="24"/>
          <w:szCs w:val="24"/>
        </w:rPr>
        <w:t>9</w:t>
      </w:r>
      <w:r w:rsidRPr="00AF3E58">
        <w:rPr>
          <w:rFonts w:eastAsia="Times New Roman" w:cs="Times New Roman"/>
          <w:color w:val="000000" w:themeColor="text1"/>
          <w:sz w:val="24"/>
          <w:szCs w:val="24"/>
        </w:rPr>
        <w:t>,</w:t>
      </w:r>
      <w:r w:rsidR="00B55903" w:rsidRPr="00AF3E58">
        <w:rPr>
          <w:rFonts w:eastAsia="Times New Roman" w:cs="Times New Roman"/>
          <w:color w:val="000000" w:themeColor="text1"/>
          <w:sz w:val="24"/>
          <w:szCs w:val="24"/>
        </w:rPr>
        <w:t>1</w:t>
      </w:r>
      <w:r w:rsidRPr="00AF3E58">
        <w:rPr>
          <w:rFonts w:eastAsia="Times New Roman" w:cs="Times New Roman"/>
          <w:color w:val="000000" w:themeColor="text1"/>
          <w:sz w:val="24"/>
          <w:szCs w:val="24"/>
        </w:rPr>
        <w:t>%).</w:t>
      </w:r>
      <w:r w:rsidR="00B55903" w:rsidRPr="00AF3E58">
        <w:rPr>
          <w:rFonts w:eastAsia="Times New Roman" w:cs="Times New Roman"/>
          <w:color w:val="000000" w:themeColor="text1"/>
          <w:sz w:val="24"/>
          <w:szCs w:val="24"/>
        </w:rPr>
        <w:t xml:space="preserve"> Wzrost nastąpił w kategorii osób </w:t>
      </w:r>
      <w:r w:rsidR="00CC4521" w:rsidRPr="00AF3E58">
        <w:rPr>
          <w:rFonts w:eastAsia="Times New Roman" w:cs="Times New Roman"/>
          <w:color w:val="000000" w:themeColor="text1"/>
          <w:sz w:val="24"/>
          <w:szCs w:val="24"/>
        </w:rPr>
        <w:t xml:space="preserve">do 30 roku życia (4,4%), w tym osób </w:t>
      </w:r>
      <w:r w:rsidR="00B55903" w:rsidRPr="00AF3E58">
        <w:rPr>
          <w:rFonts w:eastAsia="Times New Roman" w:cs="Times New Roman"/>
          <w:color w:val="000000" w:themeColor="text1"/>
          <w:sz w:val="24"/>
          <w:szCs w:val="24"/>
        </w:rPr>
        <w:t>do 25 roku życia (7,9%)</w:t>
      </w:r>
      <w:r w:rsidR="00CC4521" w:rsidRPr="00AF3E58">
        <w:rPr>
          <w:rFonts w:eastAsia="Times New Roman" w:cs="Times New Roman"/>
          <w:color w:val="000000" w:themeColor="text1"/>
          <w:sz w:val="24"/>
          <w:szCs w:val="24"/>
        </w:rPr>
        <w:t>,</w:t>
      </w:r>
      <w:r w:rsidR="00B55903" w:rsidRPr="00AF3E58">
        <w:rPr>
          <w:rFonts w:eastAsia="Times New Roman" w:cs="Times New Roman"/>
          <w:color w:val="000000" w:themeColor="text1"/>
          <w:sz w:val="24"/>
          <w:szCs w:val="24"/>
        </w:rPr>
        <w:t xml:space="preserve"> bezrobotnych powyżej 50 roku życia (4,9%)</w:t>
      </w:r>
      <w:r w:rsidR="00CC4521" w:rsidRPr="00AF3E58">
        <w:rPr>
          <w:rFonts w:eastAsia="Times New Roman" w:cs="Times New Roman"/>
          <w:color w:val="000000" w:themeColor="text1"/>
          <w:sz w:val="24"/>
          <w:szCs w:val="24"/>
        </w:rPr>
        <w:t xml:space="preserve"> oraz długotrwale bezrobotnych (2,7%)</w:t>
      </w:r>
      <w:r w:rsidR="00B55903" w:rsidRPr="00AF3E58">
        <w:rPr>
          <w:rFonts w:eastAsia="Times New Roman" w:cs="Times New Roman"/>
          <w:color w:val="000000" w:themeColor="text1"/>
          <w:sz w:val="24"/>
          <w:szCs w:val="24"/>
        </w:rPr>
        <w:t xml:space="preserve">. </w:t>
      </w:r>
    </w:p>
    <w:p w14:paraId="1B446020" w14:textId="061B1537" w:rsidR="00BF721B" w:rsidRPr="00AF3E58" w:rsidRDefault="00BF721B" w:rsidP="00BF721B">
      <w:pPr>
        <w:spacing w:line="360" w:lineRule="auto"/>
        <w:ind w:firstLine="851"/>
        <w:jc w:val="both"/>
        <w:rPr>
          <w:rFonts w:eastAsia="Times New Roman" w:cs="Times New Roman"/>
          <w:color w:val="000000" w:themeColor="text1"/>
          <w:sz w:val="24"/>
          <w:szCs w:val="20"/>
        </w:rPr>
      </w:pPr>
      <w:r w:rsidRPr="00AF3E58">
        <w:rPr>
          <w:rFonts w:eastAsia="Times New Roman" w:cs="Times New Roman"/>
          <w:color w:val="000000" w:themeColor="text1"/>
          <w:sz w:val="24"/>
          <w:szCs w:val="20"/>
        </w:rPr>
        <w:t>Na koniec grudnia 202</w:t>
      </w:r>
      <w:r w:rsidR="00B55903" w:rsidRPr="00AF3E58">
        <w:rPr>
          <w:rFonts w:eastAsia="Times New Roman" w:cs="Times New Roman"/>
          <w:color w:val="000000" w:themeColor="text1"/>
          <w:sz w:val="24"/>
          <w:szCs w:val="20"/>
        </w:rPr>
        <w:t>4</w:t>
      </w:r>
      <w:r w:rsidRPr="00AF3E58">
        <w:rPr>
          <w:rFonts w:eastAsia="Times New Roman" w:cs="Times New Roman"/>
          <w:color w:val="000000" w:themeColor="text1"/>
          <w:sz w:val="24"/>
          <w:szCs w:val="20"/>
        </w:rPr>
        <w:t xml:space="preserve"> r., w województwie lubuskim, </w:t>
      </w:r>
      <w:r w:rsidR="00CC4521" w:rsidRPr="00AF3E58">
        <w:rPr>
          <w:rFonts w:eastAsia="Times New Roman" w:cs="Times New Roman"/>
          <w:color w:val="000000" w:themeColor="text1"/>
          <w:sz w:val="24"/>
          <w:szCs w:val="20"/>
        </w:rPr>
        <w:t>27,0</w:t>
      </w:r>
      <w:r w:rsidRPr="00AF3E58">
        <w:rPr>
          <w:rFonts w:eastAsia="Times New Roman" w:cs="Times New Roman"/>
          <w:color w:val="000000" w:themeColor="text1"/>
          <w:sz w:val="24"/>
          <w:szCs w:val="20"/>
        </w:rPr>
        <w:t>% zarejestrowanych bezrobotnych było powyżej 12 miesięcy bez pracy</w:t>
      </w:r>
      <w:r w:rsidR="001D228A" w:rsidRPr="00AF3E58">
        <w:rPr>
          <w:rFonts w:eastAsia="Times New Roman" w:cs="Times New Roman"/>
          <w:color w:val="000000" w:themeColor="text1"/>
          <w:sz w:val="24"/>
          <w:szCs w:val="20"/>
        </w:rPr>
        <w:t xml:space="preserve">. </w:t>
      </w:r>
      <w:r w:rsidRPr="00AF3E58">
        <w:rPr>
          <w:rFonts w:eastAsia="Times New Roman" w:cs="Times New Roman"/>
          <w:color w:val="000000" w:themeColor="text1"/>
          <w:sz w:val="24"/>
          <w:szCs w:val="20"/>
        </w:rPr>
        <w:t xml:space="preserve">Wśród bezrobotnych będących </w:t>
      </w:r>
      <w:r w:rsidRPr="00AF3E58">
        <w:rPr>
          <w:rFonts w:eastAsia="Times New Roman" w:cs="Times New Roman"/>
          <w:color w:val="000000" w:themeColor="text1"/>
          <w:sz w:val="24"/>
          <w:szCs w:val="20"/>
        </w:rPr>
        <w:br/>
        <w:t>w szczególnej sytuacji na rynku pracy największy ich odsetek odnotowano wśród: długotrwale bezrobotnych (</w:t>
      </w:r>
      <w:r w:rsidR="00CC4521" w:rsidRPr="00AF3E58">
        <w:rPr>
          <w:rFonts w:eastAsia="Times New Roman" w:cs="Times New Roman"/>
          <w:color w:val="000000" w:themeColor="text1"/>
          <w:sz w:val="24"/>
          <w:szCs w:val="20"/>
        </w:rPr>
        <w:t>71,5</w:t>
      </w:r>
      <w:r w:rsidRPr="00AF3E58">
        <w:rPr>
          <w:rFonts w:eastAsia="Times New Roman" w:cs="Times New Roman"/>
          <w:color w:val="000000" w:themeColor="text1"/>
          <w:sz w:val="24"/>
          <w:szCs w:val="20"/>
        </w:rPr>
        <w:t xml:space="preserve">% ogółu), bezrobotnych posiadających co najmniej </w:t>
      </w:r>
      <w:r w:rsidRPr="00AF3E58">
        <w:rPr>
          <w:rFonts w:eastAsia="Times New Roman" w:cs="Times New Roman"/>
          <w:color w:val="000000" w:themeColor="text1"/>
          <w:sz w:val="24"/>
          <w:szCs w:val="20"/>
        </w:rPr>
        <w:br/>
        <w:t>1 dziecko do 6 roku życia (</w:t>
      </w:r>
      <w:r w:rsidR="00CC4521" w:rsidRPr="00AF3E58">
        <w:rPr>
          <w:rFonts w:eastAsia="Times New Roman" w:cs="Times New Roman"/>
          <w:color w:val="000000" w:themeColor="text1"/>
          <w:sz w:val="24"/>
          <w:szCs w:val="20"/>
        </w:rPr>
        <w:t>38,6</w:t>
      </w:r>
      <w:r w:rsidRPr="00AF3E58">
        <w:rPr>
          <w:rFonts w:eastAsia="Times New Roman" w:cs="Times New Roman"/>
          <w:color w:val="000000" w:themeColor="text1"/>
          <w:sz w:val="24"/>
          <w:szCs w:val="20"/>
        </w:rPr>
        <w:t>%), bezrobotnych niepełnosprawnych (</w:t>
      </w:r>
      <w:r w:rsidR="00CC4521" w:rsidRPr="00AF3E58">
        <w:rPr>
          <w:rFonts w:eastAsia="Times New Roman" w:cs="Times New Roman"/>
          <w:color w:val="000000" w:themeColor="text1"/>
          <w:sz w:val="24"/>
          <w:szCs w:val="20"/>
        </w:rPr>
        <w:t>34,0</w:t>
      </w:r>
      <w:r w:rsidRPr="00AF3E58">
        <w:rPr>
          <w:rFonts w:eastAsia="Times New Roman" w:cs="Times New Roman"/>
          <w:color w:val="000000" w:themeColor="text1"/>
          <w:sz w:val="24"/>
          <w:szCs w:val="20"/>
        </w:rPr>
        <w:t>%), bezrobotnych powyżej 50 roku życia (</w:t>
      </w:r>
      <w:r w:rsidR="00CC4521" w:rsidRPr="00AF3E58">
        <w:rPr>
          <w:rFonts w:eastAsia="Times New Roman" w:cs="Times New Roman"/>
          <w:color w:val="000000" w:themeColor="text1"/>
          <w:sz w:val="24"/>
          <w:szCs w:val="20"/>
        </w:rPr>
        <w:t>34,</w:t>
      </w:r>
      <w:r w:rsidR="00632CA3">
        <w:rPr>
          <w:rFonts w:eastAsia="Times New Roman" w:cs="Times New Roman"/>
          <w:color w:val="000000" w:themeColor="text1"/>
          <w:sz w:val="24"/>
          <w:szCs w:val="20"/>
        </w:rPr>
        <w:t>3</w:t>
      </w:r>
      <w:r w:rsidRPr="00AF3E58">
        <w:rPr>
          <w:rFonts w:eastAsia="Times New Roman" w:cs="Times New Roman"/>
          <w:color w:val="000000" w:themeColor="text1"/>
          <w:sz w:val="24"/>
          <w:szCs w:val="20"/>
        </w:rPr>
        <w:t>%).</w:t>
      </w:r>
    </w:p>
    <w:p w14:paraId="2928792D" w14:textId="17423E75" w:rsidR="00BF721B" w:rsidRPr="00465545" w:rsidRDefault="00BF721B" w:rsidP="00BF721B">
      <w:pPr>
        <w:spacing w:line="360" w:lineRule="auto"/>
        <w:ind w:firstLine="851"/>
        <w:jc w:val="both"/>
        <w:rPr>
          <w:rFonts w:eastAsia="Times New Roman" w:cs="Times New Roman"/>
          <w:color w:val="000000" w:themeColor="text1"/>
          <w:sz w:val="24"/>
          <w:szCs w:val="20"/>
        </w:rPr>
      </w:pPr>
      <w:r w:rsidRPr="00BF721B">
        <w:rPr>
          <w:rFonts w:eastAsia="Times New Roman" w:cs="Times New Roman"/>
          <w:sz w:val="24"/>
          <w:szCs w:val="20"/>
        </w:rPr>
        <w:t xml:space="preserve">Istotnym czynnikiem, utrudniającym znalezienie pracy, </w:t>
      </w:r>
      <w:r w:rsidR="001D6DAA">
        <w:rPr>
          <w:rFonts w:eastAsia="Times New Roman" w:cs="Times New Roman"/>
          <w:sz w:val="24"/>
          <w:szCs w:val="20"/>
        </w:rPr>
        <w:t>jest</w:t>
      </w:r>
      <w:r w:rsidRPr="00BF721B">
        <w:rPr>
          <w:rFonts w:eastAsia="Times New Roman" w:cs="Times New Roman"/>
          <w:sz w:val="24"/>
          <w:szCs w:val="20"/>
        </w:rPr>
        <w:t xml:space="preserve"> często: niski poziom wykształcenia i brak stażu pracy. Na koniec grudnia 202</w:t>
      </w:r>
      <w:r w:rsidR="00B55903">
        <w:rPr>
          <w:rFonts w:eastAsia="Times New Roman" w:cs="Times New Roman"/>
          <w:sz w:val="24"/>
          <w:szCs w:val="20"/>
        </w:rPr>
        <w:t>4</w:t>
      </w:r>
      <w:r w:rsidRPr="00BF721B">
        <w:rPr>
          <w:rFonts w:eastAsia="Times New Roman" w:cs="Times New Roman"/>
          <w:sz w:val="24"/>
          <w:szCs w:val="20"/>
        </w:rPr>
        <w:t xml:space="preserve"> r., w województwie lubuskim, </w:t>
      </w:r>
      <w:r w:rsidR="00031FB0">
        <w:rPr>
          <w:rFonts w:eastAsia="Times New Roman" w:cs="Times New Roman"/>
          <w:sz w:val="24"/>
          <w:szCs w:val="20"/>
        </w:rPr>
        <w:br/>
      </w:r>
      <w:r w:rsidRPr="00BF721B">
        <w:rPr>
          <w:rFonts w:eastAsia="Times New Roman" w:cs="Times New Roman"/>
          <w:sz w:val="24"/>
          <w:szCs w:val="20"/>
        </w:rPr>
        <w:t>28,</w:t>
      </w:r>
      <w:r w:rsidR="00031FB0">
        <w:rPr>
          <w:rFonts w:eastAsia="Times New Roman" w:cs="Times New Roman"/>
          <w:sz w:val="24"/>
          <w:szCs w:val="20"/>
        </w:rPr>
        <w:t>7</w:t>
      </w:r>
      <w:r w:rsidRPr="00BF721B">
        <w:rPr>
          <w:rFonts w:eastAsia="Times New Roman" w:cs="Times New Roman"/>
          <w:sz w:val="24"/>
          <w:szCs w:val="20"/>
        </w:rPr>
        <w:t>%</w:t>
      </w:r>
      <w:r w:rsidR="00371AB4">
        <w:rPr>
          <w:rFonts w:eastAsia="Times New Roman" w:cs="Times New Roman"/>
          <w:sz w:val="24"/>
          <w:szCs w:val="20"/>
        </w:rPr>
        <w:t xml:space="preserve"> </w:t>
      </w:r>
      <w:r w:rsidRPr="00BF721B">
        <w:rPr>
          <w:rFonts w:eastAsia="Times New Roman" w:cs="Times New Roman"/>
          <w:sz w:val="24"/>
          <w:szCs w:val="20"/>
        </w:rPr>
        <w:t xml:space="preserve">zarejestrowanych bezrobotnych legitymowało się wykształceniem gimnazjalnym/podstawowym i poniżej. Wśród bezrobotnych będących </w:t>
      </w:r>
      <w:r w:rsidRPr="00465545">
        <w:rPr>
          <w:rFonts w:eastAsia="Times New Roman" w:cs="Times New Roman"/>
          <w:color w:val="000000" w:themeColor="text1"/>
          <w:sz w:val="24"/>
          <w:szCs w:val="20"/>
        </w:rPr>
        <w:t>w szczególnej sytuacji na rynku pracy największy ich odsetek odnotowano wśród: bezrobotnych korzystających ze świadczeń z pomocy społecznej (5</w:t>
      </w:r>
      <w:r w:rsidR="00465545" w:rsidRPr="00465545">
        <w:rPr>
          <w:rFonts w:eastAsia="Times New Roman" w:cs="Times New Roman"/>
          <w:color w:val="000000" w:themeColor="text1"/>
          <w:sz w:val="24"/>
          <w:szCs w:val="20"/>
        </w:rPr>
        <w:t>0</w:t>
      </w:r>
      <w:r w:rsidRPr="00465545">
        <w:rPr>
          <w:rFonts w:eastAsia="Times New Roman" w:cs="Times New Roman"/>
          <w:color w:val="000000" w:themeColor="text1"/>
          <w:sz w:val="24"/>
          <w:szCs w:val="20"/>
        </w:rPr>
        <w:t>,</w:t>
      </w:r>
      <w:r w:rsidR="00465545" w:rsidRPr="00465545">
        <w:rPr>
          <w:rFonts w:eastAsia="Times New Roman" w:cs="Times New Roman"/>
          <w:color w:val="000000" w:themeColor="text1"/>
          <w:sz w:val="24"/>
          <w:szCs w:val="20"/>
        </w:rPr>
        <w:t>4</w:t>
      </w:r>
      <w:r w:rsidRPr="00465545">
        <w:rPr>
          <w:rFonts w:eastAsia="Times New Roman" w:cs="Times New Roman"/>
          <w:color w:val="000000" w:themeColor="text1"/>
          <w:sz w:val="24"/>
          <w:szCs w:val="20"/>
        </w:rPr>
        <w:t xml:space="preserve">% ogółu), </w:t>
      </w:r>
      <w:r w:rsidR="00465545" w:rsidRPr="00465545">
        <w:rPr>
          <w:rFonts w:eastAsia="Times New Roman" w:cs="Times New Roman"/>
          <w:color w:val="000000" w:themeColor="text1"/>
          <w:sz w:val="24"/>
          <w:szCs w:val="20"/>
        </w:rPr>
        <w:t xml:space="preserve">bezrobotnych powyżej 50 roku życia (34,5%), długotrwale </w:t>
      </w:r>
      <w:r w:rsidRPr="00465545">
        <w:rPr>
          <w:rFonts w:eastAsia="Times New Roman" w:cs="Times New Roman"/>
          <w:color w:val="000000" w:themeColor="text1"/>
          <w:sz w:val="24"/>
          <w:szCs w:val="20"/>
        </w:rPr>
        <w:t>bezrobotnych (3</w:t>
      </w:r>
      <w:r w:rsidR="00465545" w:rsidRPr="00465545">
        <w:rPr>
          <w:rFonts w:eastAsia="Times New Roman" w:cs="Times New Roman"/>
          <w:color w:val="000000" w:themeColor="text1"/>
          <w:sz w:val="24"/>
          <w:szCs w:val="20"/>
        </w:rPr>
        <w:t>2</w:t>
      </w:r>
      <w:r w:rsidRPr="00465545">
        <w:rPr>
          <w:rFonts w:eastAsia="Times New Roman" w:cs="Times New Roman"/>
          <w:color w:val="000000" w:themeColor="text1"/>
          <w:sz w:val="24"/>
          <w:szCs w:val="20"/>
        </w:rPr>
        <w:t>,</w:t>
      </w:r>
      <w:r w:rsidR="00465545" w:rsidRPr="00465545">
        <w:rPr>
          <w:rFonts w:eastAsia="Times New Roman" w:cs="Times New Roman"/>
          <w:color w:val="000000" w:themeColor="text1"/>
          <w:sz w:val="24"/>
          <w:szCs w:val="20"/>
        </w:rPr>
        <w:t>7</w:t>
      </w:r>
      <w:r w:rsidRPr="00465545">
        <w:rPr>
          <w:rFonts w:eastAsia="Times New Roman" w:cs="Times New Roman"/>
          <w:color w:val="000000" w:themeColor="text1"/>
          <w:sz w:val="24"/>
          <w:szCs w:val="20"/>
        </w:rPr>
        <w:t xml:space="preserve">%), </w:t>
      </w:r>
    </w:p>
    <w:p w14:paraId="10BD8D1D" w14:textId="57242BAC" w:rsidR="00BF721B" w:rsidRPr="00BF721B" w:rsidRDefault="00BF721B" w:rsidP="00BF721B">
      <w:pPr>
        <w:spacing w:line="360" w:lineRule="auto"/>
        <w:ind w:firstLine="851"/>
        <w:jc w:val="both"/>
        <w:rPr>
          <w:rFonts w:eastAsia="Times New Roman" w:cs="Times New Roman"/>
          <w:sz w:val="24"/>
          <w:szCs w:val="20"/>
        </w:rPr>
      </w:pPr>
      <w:r w:rsidRPr="00BF721B">
        <w:rPr>
          <w:rFonts w:eastAsia="Times New Roman" w:cs="Times New Roman"/>
          <w:sz w:val="24"/>
          <w:szCs w:val="20"/>
        </w:rPr>
        <w:t>Na koniec grudnia 202</w:t>
      </w:r>
      <w:r w:rsidR="00B55903">
        <w:rPr>
          <w:rFonts w:eastAsia="Times New Roman" w:cs="Times New Roman"/>
          <w:sz w:val="24"/>
          <w:szCs w:val="20"/>
        </w:rPr>
        <w:t>4</w:t>
      </w:r>
      <w:r w:rsidRPr="00BF721B">
        <w:rPr>
          <w:rFonts w:eastAsia="Times New Roman" w:cs="Times New Roman"/>
          <w:sz w:val="24"/>
          <w:szCs w:val="20"/>
        </w:rPr>
        <w:t xml:space="preserve"> r., w województwie lubuskim, </w:t>
      </w:r>
      <w:r w:rsidR="00465545">
        <w:rPr>
          <w:rFonts w:eastAsia="Times New Roman" w:cs="Times New Roman"/>
          <w:sz w:val="24"/>
          <w:szCs w:val="20"/>
        </w:rPr>
        <w:t>9</w:t>
      </w:r>
      <w:r w:rsidRPr="00BF721B">
        <w:rPr>
          <w:rFonts w:eastAsia="Times New Roman" w:cs="Times New Roman"/>
          <w:sz w:val="24"/>
          <w:szCs w:val="20"/>
        </w:rPr>
        <w:t>,</w:t>
      </w:r>
      <w:r w:rsidR="00465545">
        <w:rPr>
          <w:rFonts w:eastAsia="Times New Roman" w:cs="Times New Roman"/>
          <w:sz w:val="24"/>
          <w:szCs w:val="20"/>
        </w:rPr>
        <w:t>9</w:t>
      </w:r>
      <w:r w:rsidRPr="00BF721B">
        <w:rPr>
          <w:rFonts w:eastAsia="Times New Roman" w:cs="Times New Roman"/>
          <w:sz w:val="24"/>
          <w:szCs w:val="20"/>
        </w:rPr>
        <w:t xml:space="preserve">% ogółu bezrobotnych </w:t>
      </w:r>
      <w:r w:rsidR="00465545">
        <w:rPr>
          <w:rFonts w:eastAsia="Times New Roman" w:cs="Times New Roman"/>
          <w:sz w:val="24"/>
          <w:szCs w:val="20"/>
        </w:rPr>
        <w:br/>
      </w:r>
      <w:r w:rsidRPr="00BF721B">
        <w:rPr>
          <w:rFonts w:eastAsia="Times New Roman" w:cs="Times New Roman"/>
          <w:sz w:val="24"/>
          <w:szCs w:val="20"/>
        </w:rPr>
        <w:t xml:space="preserve">nie legitymowało się żadnym stażem pracy. Wśród bezrobotnych będących </w:t>
      </w:r>
      <w:r w:rsidRPr="00BF721B">
        <w:rPr>
          <w:rFonts w:eastAsia="Times New Roman" w:cs="Times New Roman"/>
          <w:sz w:val="24"/>
          <w:szCs w:val="20"/>
        </w:rPr>
        <w:br/>
        <w:t xml:space="preserve">w szczególnej sytuacji na rynku pracy największy ich odsetek odnotowano wśród:  </w:t>
      </w:r>
      <w:r w:rsidRPr="00912986">
        <w:rPr>
          <w:rFonts w:eastAsia="Times New Roman" w:cs="Times New Roman"/>
          <w:color w:val="000000" w:themeColor="text1"/>
          <w:sz w:val="24"/>
          <w:szCs w:val="20"/>
        </w:rPr>
        <w:t xml:space="preserve">bezrobotnych do </w:t>
      </w:r>
      <w:r w:rsidR="00912986" w:rsidRPr="00912986">
        <w:rPr>
          <w:rFonts w:eastAsia="Times New Roman" w:cs="Times New Roman"/>
          <w:color w:val="000000" w:themeColor="text1"/>
          <w:sz w:val="24"/>
          <w:szCs w:val="20"/>
        </w:rPr>
        <w:t>25</w:t>
      </w:r>
      <w:r w:rsidRPr="00912986">
        <w:rPr>
          <w:rFonts w:eastAsia="Times New Roman" w:cs="Times New Roman"/>
          <w:color w:val="000000" w:themeColor="text1"/>
          <w:sz w:val="24"/>
          <w:szCs w:val="20"/>
        </w:rPr>
        <w:t xml:space="preserve"> roku życia – </w:t>
      </w:r>
      <w:r w:rsidR="00912986" w:rsidRPr="00912986">
        <w:rPr>
          <w:rFonts w:eastAsia="Times New Roman" w:cs="Times New Roman"/>
          <w:color w:val="000000" w:themeColor="text1"/>
          <w:sz w:val="24"/>
          <w:szCs w:val="20"/>
        </w:rPr>
        <w:t>32</w:t>
      </w:r>
      <w:r w:rsidRPr="00912986">
        <w:rPr>
          <w:rFonts w:eastAsia="Times New Roman" w:cs="Times New Roman"/>
          <w:color w:val="000000" w:themeColor="text1"/>
          <w:sz w:val="24"/>
          <w:szCs w:val="20"/>
        </w:rPr>
        <w:t>,</w:t>
      </w:r>
      <w:r w:rsidR="00912986" w:rsidRPr="00912986">
        <w:rPr>
          <w:rFonts w:eastAsia="Times New Roman" w:cs="Times New Roman"/>
          <w:color w:val="000000" w:themeColor="text1"/>
          <w:sz w:val="24"/>
          <w:szCs w:val="20"/>
        </w:rPr>
        <w:t>0</w:t>
      </w:r>
      <w:r w:rsidRPr="00912986">
        <w:rPr>
          <w:rFonts w:eastAsia="Times New Roman" w:cs="Times New Roman"/>
          <w:color w:val="000000" w:themeColor="text1"/>
          <w:sz w:val="24"/>
          <w:szCs w:val="20"/>
        </w:rPr>
        <w:t>% ogółu</w:t>
      </w:r>
      <w:r w:rsidR="00912986" w:rsidRPr="00912986">
        <w:rPr>
          <w:rFonts w:eastAsia="Times New Roman" w:cs="Times New Roman"/>
          <w:color w:val="000000" w:themeColor="text1"/>
          <w:sz w:val="24"/>
          <w:szCs w:val="20"/>
        </w:rPr>
        <w:t xml:space="preserve">, bezrobotnych </w:t>
      </w:r>
      <w:r w:rsidRPr="00912986">
        <w:rPr>
          <w:rFonts w:eastAsia="Times New Roman" w:cs="Times New Roman"/>
          <w:color w:val="000000" w:themeColor="text1"/>
          <w:sz w:val="24"/>
          <w:szCs w:val="20"/>
        </w:rPr>
        <w:t xml:space="preserve">do </w:t>
      </w:r>
      <w:r w:rsidR="00912986" w:rsidRPr="00912986">
        <w:rPr>
          <w:rFonts w:eastAsia="Times New Roman" w:cs="Times New Roman"/>
          <w:color w:val="000000" w:themeColor="text1"/>
          <w:sz w:val="24"/>
          <w:szCs w:val="20"/>
        </w:rPr>
        <w:t>30</w:t>
      </w:r>
      <w:r w:rsidRPr="00912986">
        <w:rPr>
          <w:rFonts w:eastAsia="Times New Roman" w:cs="Times New Roman"/>
          <w:color w:val="000000" w:themeColor="text1"/>
          <w:sz w:val="24"/>
          <w:szCs w:val="20"/>
        </w:rPr>
        <w:t xml:space="preserve"> roku życia – </w:t>
      </w:r>
      <w:r w:rsidR="00912986" w:rsidRPr="00912986">
        <w:rPr>
          <w:rFonts w:eastAsia="Times New Roman" w:cs="Times New Roman"/>
          <w:color w:val="000000" w:themeColor="text1"/>
          <w:sz w:val="24"/>
          <w:szCs w:val="20"/>
        </w:rPr>
        <w:t>23</w:t>
      </w:r>
      <w:r w:rsidRPr="00912986">
        <w:rPr>
          <w:rFonts w:eastAsia="Times New Roman" w:cs="Times New Roman"/>
          <w:color w:val="000000" w:themeColor="text1"/>
          <w:sz w:val="24"/>
          <w:szCs w:val="20"/>
        </w:rPr>
        <w:t xml:space="preserve">,2% oraz wśród osób bezrobotnych posiadających co najmniej 1 dziecko do </w:t>
      </w:r>
      <w:r w:rsidR="00912986" w:rsidRPr="00912986">
        <w:rPr>
          <w:rFonts w:eastAsia="Times New Roman" w:cs="Times New Roman"/>
          <w:color w:val="000000" w:themeColor="text1"/>
          <w:sz w:val="24"/>
          <w:szCs w:val="20"/>
        </w:rPr>
        <w:t>6</w:t>
      </w:r>
      <w:r w:rsidRPr="00912986">
        <w:rPr>
          <w:rFonts w:eastAsia="Times New Roman" w:cs="Times New Roman"/>
          <w:color w:val="000000" w:themeColor="text1"/>
          <w:sz w:val="24"/>
          <w:szCs w:val="20"/>
        </w:rPr>
        <w:t xml:space="preserve"> roku życia – 1</w:t>
      </w:r>
      <w:r w:rsidR="00912986" w:rsidRPr="00912986">
        <w:rPr>
          <w:rFonts w:eastAsia="Times New Roman" w:cs="Times New Roman"/>
          <w:color w:val="000000" w:themeColor="text1"/>
          <w:sz w:val="24"/>
          <w:szCs w:val="20"/>
        </w:rPr>
        <w:t>1</w:t>
      </w:r>
      <w:r w:rsidRPr="00912986">
        <w:rPr>
          <w:rFonts w:eastAsia="Times New Roman" w:cs="Times New Roman"/>
          <w:color w:val="000000" w:themeColor="text1"/>
          <w:sz w:val="24"/>
          <w:szCs w:val="20"/>
        </w:rPr>
        <w:t>,</w:t>
      </w:r>
      <w:r w:rsidR="00912986" w:rsidRPr="00912986">
        <w:rPr>
          <w:rFonts w:eastAsia="Times New Roman" w:cs="Times New Roman"/>
          <w:color w:val="000000" w:themeColor="text1"/>
          <w:sz w:val="24"/>
          <w:szCs w:val="20"/>
        </w:rPr>
        <w:t>2</w:t>
      </w:r>
      <w:r w:rsidRPr="00912986">
        <w:rPr>
          <w:rFonts w:eastAsia="Times New Roman" w:cs="Times New Roman"/>
          <w:color w:val="000000" w:themeColor="text1"/>
          <w:sz w:val="24"/>
          <w:szCs w:val="20"/>
        </w:rPr>
        <w:t>%.</w:t>
      </w:r>
    </w:p>
    <w:p w14:paraId="52DB5C3D" w14:textId="5B8001D9" w:rsidR="00BF721B" w:rsidRPr="00892AD9" w:rsidRDefault="00BF721B" w:rsidP="00892AD9">
      <w:pPr>
        <w:spacing w:line="360" w:lineRule="auto"/>
        <w:ind w:firstLine="851"/>
        <w:jc w:val="both"/>
        <w:rPr>
          <w:rFonts w:eastAsia="Times New Roman" w:cs="Times New Roman"/>
          <w:color w:val="FF0000"/>
          <w:sz w:val="24"/>
          <w:szCs w:val="20"/>
        </w:rPr>
      </w:pPr>
      <w:r w:rsidRPr="00BF721B">
        <w:rPr>
          <w:rFonts w:eastAsia="Times New Roman" w:cs="Times New Roman"/>
          <w:sz w:val="24"/>
          <w:szCs w:val="20"/>
        </w:rPr>
        <w:t xml:space="preserve">Na koniec </w:t>
      </w:r>
      <w:r w:rsidRPr="00912986">
        <w:rPr>
          <w:rFonts w:eastAsia="Times New Roman" w:cs="Times New Roman"/>
          <w:color w:val="000000" w:themeColor="text1"/>
          <w:sz w:val="24"/>
          <w:szCs w:val="20"/>
        </w:rPr>
        <w:t>202</w:t>
      </w:r>
      <w:r w:rsidR="00B55903" w:rsidRPr="00912986">
        <w:rPr>
          <w:rFonts w:eastAsia="Times New Roman" w:cs="Times New Roman"/>
          <w:color w:val="000000" w:themeColor="text1"/>
          <w:sz w:val="24"/>
          <w:szCs w:val="20"/>
        </w:rPr>
        <w:t>4</w:t>
      </w:r>
      <w:r w:rsidRPr="00912986">
        <w:rPr>
          <w:rFonts w:eastAsia="Times New Roman" w:cs="Times New Roman"/>
          <w:color w:val="000000" w:themeColor="text1"/>
          <w:sz w:val="24"/>
          <w:szCs w:val="20"/>
        </w:rPr>
        <w:t xml:space="preserve"> r., w województwie lubuskim, odsetek osób uprawnionych </w:t>
      </w:r>
      <w:r w:rsidR="00E43947">
        <w:rPr>
          <w:rFonts w:eastAsia="Times New Roman" w:cs="Times New Roman"/>
          <w:color w:val="000000" w:themeColor="text1"/>
          <w:sz w:val="24"/>
          <w:szCs w:val="20"/>
        </w:rPr>
        <w:br/>
      </w:r>
      <w:r w:rsidRPr="00912986">
        <w:rPr>
          <w:rFonts w:eastAsia="Times New Roman" w:cs="Times New Roman"/>
          <w:color w:val="000000" w:themeColor="text1"/>
          <w:sz w:val="24"/>
          <w:szCs w:val="20"/>
        </w:rPr>
        <w:t>do otrzymywania zasiłku dla bezrobotnych wynosił 17,</w:t>
      </w:r>
      <w:r w:rsidR="00912986" w:rsidRPr="00912986">
        <w:rPr>
          <w:rFonts w:eastAsia="Times New Roman" w:cs="Times New Roman"/>
          <w:color w:val="000000" w:themeColor="text1"/>
          <w:sz w:val="24"/>
          <w:szCs w:val="20"/>
        </w:rPr>
        <w:t>1</w:t>
      </w:r>
      <w:r w:rsidRPr="00912986">
        <w:rPr>
          <w:rFonts w:eastAsia="Times New Roman" w:cs="Times New Roman"/>
          <w:color w:val="000000" w:themeColor="text1"/>
          <w:sz w:val="24"/>
          <w:szCs w:val="20"/>
        </w:rPr>
        <w:t xml:space="preserve">% ogółu. </w:t>
      </w:r>
      <w:r w:rsidRPr="00892AD9">
        <w:rPr>
          <w:rFonts w:eastAsia="Times New Roman" w:cs="Times New Roman"/>
          <w:color w:val="000000" w:themeColor="text1"/>
          <w:sz w:val="24"/>
          <w:szCs w:val="20"/>
        </w:rPr>
        <w:t xml:space="preserve">Wśród bezrobotnych będących w szczególnej sytuacji na rynku pracy największy odsetek osób z prawem </w:t>
      </w:r>
      <w:r w:rsidR="00E43947" w:rsidRPr="00892AD9">
        <w:rPr>
          <w:rFonts w:eastAsia="Times New Roman" w:cs="Times New Roman"/>
          <w:color w:val="000000" w:themeColor="text1"/>
          <w:sz w:val="24"/>
          <w:szCs w:val="20"/>
        </w:rPr>
        <w:br/>
      </w:r>
      <w:r w:rsidRPr="00892AD9">
        <w:rPr>
          <w:rFonts w:eastAsia="Times New Roman" w:cs="Times New Roman"/>
          <w:color w:val="000000" w:themeColor="text1"/>
          <w:sz w:val="24"/>
          <w:szCs w:val="20"/>
        </w:rPr>
        <w:t>do zasiłku odnotowano wśród: bezrobotnych powyżej 50 roku życia (2</w:t>
      </w:r>
      <w:r w:rsidR="00892AD9" w:rsidRPr="00892AD9">
        <w:rPr>
          <w:rFonts w:eastAsia="Times New Roman" w:cs="Times New Roman"/>
          <w:color w:val="000000" w:themeColor="text1"/>
          <w:sz w:val="24"/>
          <w:szCs w:val="20"/>
        </w:rPr>
        <w:t>2</w:t>
      </w:r>
      <w:r w:rsidRPr="00892AD9">
        <w:rPr>
          <w:rFonts w:eastAsia="Times New Roman" w:cs="Times New Roman"/>
          <w:color w:val="000000" w:themeColor="text1"/>
          <w:sz w:val="24"/>
          <w:szCs w:val="20"/>
        </w:rPr>
        <w:t>,</w:t>
      </w:r>
      <w:r w:rsidR="00892AD9" w:rsidRPr="00892AD9">
        <w:rPr>
          <w:rFonts w:eastAsia="Times New Roman" w:cs="Times New Roman"/>
          <w:color w:val="000000" w:themeColor="text1"/>
          <w:sz w:val="24"/>
          <w:szCs w:val="20"/>
        </w:rPr>
        <w:t>4</w:t>
      </w:r>
      <w:r w:rsidRPr="00892AD9">
        <w:rPr>
          <w:rFonts w:eastAsia="Times New Roman" w:cs="Times New Roman"/>
          <w:color w:val="000000" w:themeColor="text1"/>
          <w:sz w:val="24"/>
          <w:szCs w:val="20"/>
        </w:rPr>
        <w:t>% ogółu) oraz bezrobotnych niepełnosprawnych (</w:t>
      </w:r>
      <w:r w:rsidR="00892AD9" w:rsidRPr="00892AD9">
        <w:rPr>
          <w:rFonts w:eastAsia="Times New Roman" w:cs="Times New Roman"/>
          <w:color w:val="000000" w:themeColor="text1"/>
          <w:sz w:val="24"/>
          <w:szCs w:val="20"/>
        </w:rPr>
        <w:t>21</w:t>
      </w:r>
      <w:r w:rsidRPr="00892AD9">
        <w:rPr>
          <w:rFonts w:eastAsia="Times New Roman" w:cs="Times New Roman"/>
          <w:color w:val="000000" w:themeColor="text1"/>
          <w:sz w:val="24"/>
          <w:szCs w:val="20"/>
        </w:rPr>
        <w:t>,</w:t>
      </w:r>
      <w:r w:rsidR="00892AD9" w:rsidRPr="00892AD9">
        <w:rPr>
          <w:rFonts w:eastAsia="Times New Roman" w:cs="Times New Roman"/>
          <w:color w:val="000000" w:themeColor="text1"/>
          <w:sz w:val="24"/>
          <w:szCs w:val="20"/>
        </w:rPr>
        <w:t>9</w:t>
      </w:r>
      <w:r w:rsidRPr="00892AD9">
        <w:rPr>
          <w:rFonts w:eastAsia="Times New Roman" w:cs="Times New Roman"/>
          <w:color w:val="000000" w:themeColor="text1"/>
          <w:sz w:val="24"/>
          <w:szCs w:val="20"/>
        </w:rPr>
        <w:t xml:space="preserve">% ogółu). Najmniejszy udział uprawnionych </w:t>
      </w:r>
      <w:r w:rsidR="00635C33">
        <w:rPr>
          <w:rFonts w:eastAsia="Times New Roman" w:cs="Times New Roman"/>
          <w:color w:val="000000" w:themeColor="text1"/>
          <w:sz w:val="24"/>
          <w:szCs w:val="20"/>
        </w:rPr>
        <w:br/>
      </w:r>
      <w:r w:rsidRPr="00892AD9">
        <w:rPr>
          <w:rFonts w:eastAsia="Times New Roman" w:cs="Times New Roman"/>
          <w:color w:val="000000" w:themeColor="text1"/>
          <w:sz w:val="24"/>
          <w:szCs w:val="20"/>
        </w:rPr>
        <w:t>do otrzymywania zasiłku odnotowano wśród: osób długotrwale bezrobotnych (0,</w:t>
      </w:r>
      <w:r w:rsidR="00892AD9" w:rsidRPr="00892AD9">
        <w:rPr>
          <w:rFonts w:eastAsia="Times New Roman" w:cs="Times New Roman"/>
          <w:color w:val="000000" w:themeColor="text1"/>
          <w:sz w:val="24"/>
          <w:szCs w:val="20"/>
        </w:rPr>
        <w:t>5</w:t>
      </w:r>
      <w:r w:rsidRPr="00892AD9">
        <w:rPr>
          <w:rFonts w:eastAsia="Times New Roman" w:cs="Times New Roman"/>
          <w:color w:val="000000" w:themeColor="text1"/>
          <w:sz w:val="24"/>
          <w:szCs w:val="20"/>
        </w:rPr>
        <w:t>% ogółu) oraz bezrobotnych korzystających ze świadczeń z pomocy społecznej (</w:t>
      </w:r>
      <w:r w:rsidR="00892AD9" w:rsidRPr="00892AD9">
        <w:rPr>
          <w:rFonts w:eastAsia="Times New Roman" w:cs="Times New Roman"/>
          <w:color w:val="000000" w:themeColor="text1"/>
          <w:sz w:val="24"/>
          <w:szCs w:val="20"/>
        </w:rPr>
        <w:t>3</w:t>
      </w:r>
      <w:r w:rsidRPr="00892AD9">
        <w:rPr>
          <w:rFonts w:eastAsia="Times New Roman" w:cs="Times New Roman"/>
          <w:color w:val="000000" w:themeColor="text1"/>
          <w:sz w:val="24"/>
          <w:szCs w:val="20"/>
        </w:rPr>
        <w:t>,</w:t>
      </w:r>
      <w:r w:rsidR="00031FB0">
        <w:rPr>
          <w:rFonts w:eastAsia="Times New Roman" w:cs="Times New Roman"/>
          <w:color w:val="000000" w:themeColor="text1"/>
          <w:sz w:val="24"/>
          <w:szCs w:val="20"/>
        </w:rPr>
        <w:t>8</w:t>
      </w:r>
      <w:r w:rsidRPr="00892AD9">
        <w:rPr>
          <w:rFonts w:eastAsia="Times New Roman" w:cs="Times New Roman"/>
          <w:color w:val="000000" w:themeColor="text1"/>
          <w:sz w:val="24"/>
          <w:szCs w:val="20"/>
        </w:rPr>
        <w:t>% ogółu).</w:t>
      </w:r>
    </w:p>
    <w:p w14:paraId="446E6DAC" w14:textId="77777777" w:rsidR="00BF721B" w:rsidRPr="00BF721B" w:rsidRDefault="00BF721B" w:rsidP="00BF721B">
      <w:pPr>
        <w:spacing w:line="360" w:lineRule="auto"/>
        <w:ind w:firstLine="851"/>
        <w:jc w:val="both"/>
        <w:rPr>
          <w:rFonts w:eastAsia="Times New Roman" w:cs="Times New Roman"/>
          <w:sz w:val="24"/>
          <w:szCs w:val="20"/>
        </w:rPr>
      </w:pPr>
      <w:r w:rsidRPr="00BF721B">
        <w:rPr>
          <w:rFonts w:eastAsia="Times New Roman" w:cs="Times New Roman"/>
          <w:sz w:val="24"/>
          <w:szCs w:val="20"/>
        </w:rPr>
        <w:t>Wobec występującego bardzo dużego zróżnicowania w sytuacji poszczególnych kategorii bezrobotnych poddanych powyższej analizie, zasadne wydaje się dalsze konstruowanie przedsięwzięć dla poszczególnych kategorii, mając na względzie ich specyficzne cechy.</w:t>
      </w:r>
    </w:p>
    <w:p w14:paraId="5B722D55" w14:textId="77777777" w:rsidR="00BF721B" w:rsidRPr="00BF721B" w:rsidRDefault="00BF721B" w:rsidP="00BF721B">
      <w:pPr>
        <w:spacing w:line="360" w:lineRule="auto"/>
        <w:jc w:val="both"/>
        <w:rPr>
          <w:rFonts w:eastAsia="Times New Roman" w:cs="Times New Roman"/>
          <w:sz w:val="24"/>
          <w:szCs w:val="20"/>
        </w:rPr>
      </w:pPr>
    </w:p>
    <w:p w14:paraId="46420B84" w14:textId="77777777" w:rsidR="00BF721B" w:rsidRPr="00BF721B" w:rsidRDefault="00BF721B" w:rsidP="00BF721B">
      <w:pPr>
        <w:spacing w:line="360" w:lineRule="auto"/>
        <w:jc w:val="both"/>
        <w:rPr>
          <w:rFonts w:eastAsia="Times New Roman" w:cs="Times New Roman"/>
          <w:sz w:val="24"/>
          <w:szCs w:val="20"/>
        </w:rPr>
      </w:pPr>
    </w:p>
    <w:p w14:paraId="6EC0A788" w14:textId="77777777" w:rsidR="00BF721B" w:rsidRPr="00BF721B" w:rsidRDefault="00BF721B" w:rsidP="00BF721B">
      <w:pPr>
        <w:spacing w:line="360" w:lineRule="auto"/>
        <w:jc w:val="both"/>
        <w:rPr>
          <w:rFonts w:eastAsia="Times New Roman" w:cs="Times New Roman"/>
          <w:sz w:val="24"/>
          <w:szCs w:val="20"/>
        </w:rPr>
      </w:pPr>
    </w:p>
    <w:p w14:paraId="6FE811C7" w14:textId="77777777" w:rsidR="00BF721B" w:rsidRPr="00BF721B" w:rsidRDefault="00BF721B" w:rsidP="00BF721B">
      <w:pPr>
        <w:spacing w:line="360" w:lineRule="auto"/>
        <w:jc w:val="both"/>
        <w:rPr>
          <w:rFonts w:eastAsia="Times New Roman" w:cs="Times New Roman"/>
          <w:sz w:val="24"/>
          <w:szCs w:val="20"/>
        </w:rPr>
      </w:pPr>
    </w:p>
    <w:p w14:paraId="15568A2D" w14:textId="77777777" w:rsidR="00BF721B" w:rsidRPr="00BF721B" w:rsidRDefault="00BF721B" w:rsidP="00BF721B">
      <w:pPr>
        <w:spacing w:line="360" w:lineRule="auto"/>
        <w:jc w:val="both"/>
        <w:rPr>
          <w:rFonts w:eastAsia="Times New Roman" w:cs="Times New Roman"/>
          <w:sz w:val="24"/>
          <w:szCs w:val="20"/>
        </w:rPr>
      </w:pPr>
    </w:p>
    <w:p w14:paraId="33FFA582" w14:textId="77777777" w:rsidR="00BF721B" w:rsidRPr="00BF721B" w:rsidRDefault="00BF721B" w:rsidP="00BF721B">
      <w:pPr>
        <w:spacing w:line="360" w:lineRule="auto"/>
        <w:jc w:val="both"/>
        <w:rPr>
          <w:rFonts w:eastAsia="Times New Roman" w:cs="Times New Roman"/>
          <w:sz w:val="24"/>
          <w:szCs w:val="20"/>
        </w:rPr>
      </w:pPr>
    </w:p>
    <w:p w14:paraId="3F2268D7" w14:textId="77777777" w:rsidR="00BF721B" w:rsidRPr="00BF721B" w:rsidRDefault="00BF721B" w:rsidP="00BF721B">
      <w:pPr>
        <w:spacing w:line="360" w:lineRule="auto"/>
        <w:jc w:val="both"/>
        <w:rPr>
          <w:rFonts w:eastAsia="Times New Roman" w:cs="Times New Roman"/>
          <w:sz w:val="24"/>
          <w:szCs w:val="20"/>
        </w:rPr>
      </w:pPr>
    </w:p>
    <w:p w14:paraId="261CCA23" w14:textId="77777777" w:rsidR="00BF721B" w:rsidRPr="00BF721B" w:rsidRDefault="00BF721B" w:rsidP="00BF721B">
      <w:pPr>
        <w:spacing w:line="360" w:lineRule="auto"/>
        <w:jc w:val="both"/>
        <w:rPr>
          <w:rFonts w:eastAsia="Times New Roman" w:cs="Times New Roman"/>
          <w:sz w:val="24"/>
          <w:szCs w:val="20"/>
        </w:rPr>
      </w:pPr>
    </w:p>
    <w:p w14:paraId="78105C7F" w14:textId="77777777" w:rsidR="00BF721B" w:rsidRPr="00BF721B" w:rsidRDefault="00BF721B" w:rsidP="00BF721B">
      <w:pPr>
        <w:spacing w:line="360" w:lineRule="auto"/>
        <w:jc w:val="both"/>
        <w:rPr>
          <w:rFonts w:eastAsia="Times New Roman" w:cs="Times New Roman"/>
          <w:sz w:val="24"/>
          <w:szCs w:val="20"/>
        </w:rPr>
      </w:pPr>
    </w:p>
    <w:p w14:paraId="26B97EC2" w14:textId="77777777" w:rsidR="00BF721B" w:rsidRPr="00BF721B" w:rsidRDefault="00BF721B" w:rsidP="00BF721B">
      <w:pPr>
        <w:spacing w:line="360" w:lineRule="auto"/>
        <w:jc w:val="center"/>
        <w:rPr>
          <w:rFonts w:eastAsia="Times New Roman" w:cs="Times New Roman"/>
          <w:sz w:val="144"/>
          <w:szCs w:val="144"/>
        </w:rPr>
      </w:pPr>
      <w:r w:rsidRPr="00BF721B">
        <w:rPr>
          <w:rFonts w:eastAsia="Times New Roman" w:cs="Times New Roman"/>
          <w:sz w:val="144"/>
          <w:szCs w:val="144"/>
        </w:rPr>
        <w:t>Aneks</w:t>
      </w:r>
    </w:p>
    <w:p w14:paraId="35408D74" w14:textId="77777777" w:rsidR="00BF721B" w:rsidRPr="00BF721B" w:rsidRDefault="00BF721B" w:rsidP="00BF721B">
      <w:pPr>
        <w:spacing w:line="360" w:lineRule="auto"/>
        <w:jc w:val="center"/>
        <w:rPr>
          <w:rFonts w:eastAsia="Times New Roman" w:cs="Times New Roman"/>
          <w:sz w:val="144"/>
          <w:szCs w:val="144"/>
        </w:rPr>
      </w:pPr>
      <w:r w:rsidRPr="00BF721B">
        <w:rPr>
          <w:rFonts w:eastAsia="Times New Roman" w:cs="Times New Roman"/>
          <w:sz w:val="144"/>
          <w:szCs w:val="144"/>
        </w:rPr>
        <w:t>Statystyczny</w:t>
      </w:r>
    </w:p>
    <w:p w14:paraId="087F5EBB" w14:textId="77777777" w:rsidR="00BF721B" w:rsidRPr="00BF721B" w:rsidRDefault="00BF721B" w:rsidP="00BF721B">
      <w:pPr>
        <w:spacing w:line="360" w:lineRule="auto"/>
        <w:jc w:val="both"/>
        <w:rPr>
          <w:rFonts w:eastAsia="Times New Roman" w:cs="Times New Roman"/>
          <w:sz w:val="24"/>
          <w:szCs w:val="20"/>
        </w:rPr>
      </w:pPr>
    </w:p>
    <w:p w14:paraId="1961D945" w14:textId="77777777" w:rsidR="00BF721B" w:rsidRPr="00BF721B" w:rsidRDefault="00BF721B" w:rsidP="00BF721B">
      <w:pPr>
        <w:spacing w:line="360" w:lineRule="auto"/>
        <w:jc w:val="both"/>
        <w:rPr>
          <w:rFonts w:eastAsia="Times New Roman" w:cs="Times New Roman"/>
          <w:sz w:val="24"/>
          <w:szCs w:val="20"/>
        </w:rPr>
      </w:pPr>
    </w:p>
    <w:p w14:paraId="59D8DB6B" w14:textId="77777777" w:rsidR="00BF721B" w:rsidRPr="00BF721B" w:rsidRDefault="00BF721B" w:rsidP="00BF721B">
      <w:pPr>
        <w:spacing w:line="360" w:lineRule="auto"/>
        <w:jc w:val="both"/>
        <w:rPr>
          <w:rFonts w:eastAsia="Times New Roman" w:cs="Times New Roman"/>
          <w:sz w:val="24"/>
          <w:szCs w:val="20"/>
        </w:rPr>
      </w:pPr>
    </w:p>
    <w:p w14:paraId="6F669047" w14:textId="77777777" w:rsidR="00BF721B" w:rsidRPr="00BF721B" w:rsidRDefault="00BF721B" w:rsidP="00BF721B">
      <w:pPr>
        <w:spacing w:line="360" w:lineRule="auto"/>
        <w:jc w:val="both"/>
        <w:rPr>
          <w:rFonts w:eastAsia="Times New Roman" w:cs="Times New Roman"/>
          <w:sz w:val="24"/>
          <w:szCs w:val="20"/>
        </w:rPr>
      </w:pPr>
    </w:p>
    <w:p w14:paraId="4CB9F006" w14:textId="77777777" w:rsidR="00BF721B" w:rsidRPr="00BF721B" w:rsidRDefault="00BF721B" w:rsidP="00BF721B">
      <w:pPr>
        <w:spacing w:line="360" w:lineRule="auto"/>
        <w:jc w:val="both"/>
        <w:rPr>
          <w:rFonts w:eastAsia="Times New Roman" w:cs="Times New Roman"/>
          <w:sz w:val="24"/>
          <w:szCs w:val="20"/>
        </w:rPr>
      </w:pPr>
    </w:p>
    <w:p w14:paraId="1439F651" w14:textId="77777777" w:rsidR="00BF721B" w:rsidRDefault="00BF721B" w:rsidP="00BF721B">
      <w:pPr>
        <w:spacing w:line="360" w:lineRule="auto"/>
        <w:jc w:val="both"/>
        <w:rPr>
          <w:rFonts w:eastAsia="Times New Roman" w:cs="Times New Roman"/>
          <w:sz w:val="24"/>
          <w:szCs w:val="20"/>
        </w:rPr>
      </w:pPr>
    </w:p>
    <w:p w14:paraId="6E7D812B" w14:textId="77777777" w:rsidR="00750439" w:rsidRDefault="00750439" w:rsidP="00BF721B">
      <w:pPr>
        <w:spacing w:line="360" w:lineRule="auto"/>
        <w:jc w:val="both"/>
        <w:rPr>
          <w:rFonts w:eastAsia="Times New Roman" w:cs="Times New Roman"/>
          <w:sz w:val="24"/>
          <w:szCs w:val="20"/>
        </w:rPr>
      </w:pPr>
    </w:p>
    <w:p w14:paraId="77EA1317" w14:textId="77777777" w:rsidR="00750439" w:rsidRPr="00BF721B" w:rsidRDefault="00750439" w:rsidP="00BF721B">
      <w:pPr>
        <w:spacing w:line="360" w:lineRule="auto"/>
        <w:jc w:val="both"/>
        <w:rPr>
          <w:rFonts w:eastAsia="Times New Roman" w:cs="Times New Roman"/>
          <w:sz w:val="24"/>
          <w:szCs w:val="20"/>
        </w:rPr>
      </w:pPr>
    </w:p>
    <w:p w14:paraId="595B709D" w14:textId="77777777" w:rsidR="00BF721B" w:rsidRDefault="00BF721B" w:rsidP="00BF721B">
      <w:pPr>
        <w:spacing w:line="360" w:lineRule="auto"/>
        <w:jc w:val="both"/>
        <w:rPr>
          <w:rFonts w:eastAsia="Times New Roman" w:cs="Times New Roman"/>
          <w:sz w:val="24"/>
          <w:szCs w:val="20"/>
        </w:rPr>
      </w:pPr>
    </w:p>
    <w:p w14:paraId="13AFB3A9" w14:textId="77777777" w:rsidR="00444E94" w:rsidRDefault="00444E94" w:rsidP="00BF721B">
      <w:pPr>
        <w:spacing w:line="360" w:lineRule="auto"/>
        <w:jc w:val="both"/>
        <w:rPr>
          <w:rFonts w:eastAsia="Times New Roman" w:cs="Times New Roman"/>
          <w:sz w:val="24"/>
          <w:szCs w:val="20"/>
        </w:rPr>
      </w:pPr>
    </w:p>
    <w:p w14:paraId="5A16267A" w14:textId="77777777" w:rsidR="00444E94" w:rsidRPr="00BF721B" w:rsidRDefault="00444E94" w:rsidP="00BF721B">
      <w:pPr>
        <w:spacing w:line="360" w:lineRule="auto"/>
        <w:jc w:val="both"/>
        <w:rPr>
          <w:rFonts w:eastAsia="Times New Roman" w:cs="Times New Roman"/>
          <w:sz w:val="24"/>
          <w:szCs w:val="20"/>
        </w:rPr>
      </w:pPr>
    </w:p>
    <w:p w14:paraId="6AE90352" w14:textId="77777777" w:rsidR="00BF721B" w:rsidRPr="00C67FAD" w:rsidRDefault="00BF721B" w:rsidP="00BF721B">
      <w:pPr>
        <w:spacing w:line="240" w:lineRule="auto"/>
        <w:jc w:val="center"/>
        <w:rPr>
          <w:rFonts w:eastAsia="Times New Roman"/>
          <w:b/>
          <w:snapToGrid w:val="0"/>
          <w:color w:val="000000"/>
          <w:sz w:val="24"/>
          <w:szCs w:val="24"/>
        </w:rPr>
      </w:pPr>
      <w:r w:rsidRPr="00C67FAD">
        <w:rPr>
          <w:rFonts w:eastAsia="Times New Roman"/>
          <w:b/>
          <w:snapToGrid w:val="0"/>
          <w:color w:val="000000"/>
          <w:sz w:val="24"/>
          <w:szCs w:val="24"/>
        </w:rPr>
        <w:lastRenderedPageBreak/>
        <w:t>BEZROBOTNI BĘDĄCY W SZCZEGÓLNEJ SYTUACJI NA RYNKU PRACY WOJEWÓDZTWA LUBUSKIEGO, WEDŁUG WYKSZTAŁCENIA, CZASU POZOSTAWANIA BEZ PRACY, WIEKU I STAŻU PRACY (stan na 31 grudnia 2023 r.)</w:t>
      </w:r>
    </w:p>
    <w:p w14:paraId="375331FE" w14:textId="77777777" w:rsidR="003D0701" w:rsidRPr="00BF721B" w:rsidRDefault="003D0701" w:rsidP="00BF721B">
      <w:pPr>
        <w:spacing w:line="240" w:lineRule="auto"/>
        <w:jc w:val="center"/>
        <w:rPr>
          <w:rFonts w:eastAsia="Times New Roman"/>
          <w:bCs/>
          <w:snapToGrid w:val="0"/>
          <w:color w:val="000000"/>
          <w:sz w:val="24"/>
          <w:szCs w:val="24"/>
        </w:rPr>
      </w:pPr>
    </w:p>
    <w:tbl>
      <w:tblPr>
        <w:tblW w:w="100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0"/>
        <w:gridCol w:w="994"/>
        <w:gridCol w:w="992"/>
        <w:gridCol w:w="992"/>
        <w:gridCol w:w="993"/>
        <w:gridCol w:w="992"/>
        <w:gridCol w:w="992"/>
        <w:gridCol w:w="1134"/>
        <w:gridCol w:w="851"/>
      </w:tblGrid>
      <w:tr w:rsidR="00295B25" w:rsidRPr="003D0701" w14:paraId="5B66B6AF" w14:textId="77777777" w:rsidTr="00A45A49">
        <w:trPr>
          <w:trHeight w:val="2119"/>
        </w:trPr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5636ED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Wyszczególnienie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0860574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Do 30 roku życia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08C076F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w tym do 25 roku życia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706146D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Długotrwale bezrobotni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8" w:type="dxa"/>
              <w:bottom w:w="28" w:type="dxa"/>
            </w:tcMar>
            <w:textDirection w:val="btLr"/>
            <w:vAlign w:val="center"/>
            <w:hideMark/>
          </w:tcPr>
          <w:p w14:paraId="1F4A710B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Powyżej 50 roku życia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5DF6580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Korzystający ze świadczeń z pomocy społecznej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  <w:textDirection w:val="btLr"/>
            <w:vAlign w:val="center"/>
            <w:hideMark/>
          </w:tcPr>
          <w:p w14:paraId="6645A34F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Posiadający co najmniej 1 dziecko do 6 roku życia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  <w:textDirection w:val="btLr"/>
            <w:vAlign w:val="center"/>
            <w:hideMark/>
          </w:tcPr>
          <w:p w14:paraId="1896F64D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Posiadający co najmniej 1 dziecko niepełnosprawne do 18 roku życia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273B153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Niepełnosprawni</w:t>
            </w:r>
          </w:p>
        </w:tc>
      </w:tr>
      <w:tr w:rsidR="003D0701" w:rsidRPr="003D0701" w14:paraId="2ABB57CC" w14:textId="77777777" w:rsidTr="00A45A49">
        <w:trPr>
          <w:trHeight w:val="273"/>
        </w:trPr>
        <w:tc>
          <w:tcPr>
            <w:tcW w:w="100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7B4965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wykształcenie</w:t>
            </w:r>
          </w:p>
        </w:tc>
      </w:tr>
      <w:tr w:rsidR="003D0701" w:rsidRPr="003D0701" w14:paraId="358C9AF1" w14:textId="77777777" w:rsidTr="00A45A49">
        <w:trPr>
          <w:trHeight w:val="273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3F81C" w14:textId="77777777" w:rsidR="003D0701" w:rsidRPr="003D0701" w:rsidRDefault="003D0701" w:rsidP="003D0701">
            <w:pPr>
              <w:spacing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wyższe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2438F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371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168251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81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22E33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543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32D06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253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E3187F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F8764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290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9FD92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16F6D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144</w:t>
            </w:r>
          </w:p>
        </w:tc>
      </w:tr>
      <w:tr w:rsidR="003D0701" w:rsidRPr="003D0701" w14:paraId="001FE5E6" w14:textId="77777777" w:rsidTr="00A45A49">
        <w:trPr>
          <w:trHeight w:val="597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0D588" w14:textId="77777777" w:rsidR="003D0701" w:rsidRPr="003D0701" w:rsidRDefault="003D0701" w:rsidP="003D0701">
            <w:pPr>
              <w:spacing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policealne i średnie zawodowe/branżowe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CB545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846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30371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494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7C4C4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1 101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646E52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696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8EE79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151A7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516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64843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F25F4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302</w:t>
            </w:r>
          </w:p>
        </w:tc>
      </w:tr>
      <w:tr w:rsidR="003D0701" w:rsidRPr="003D0701" w14:paraId="74C9D687" w14:textId="77777777" w:rsidTr="00A45A49">
        <w:trPr>
          <w:trHeight w:val="497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35D61" w14:textId="77777777" w:rsidR="003D0701" w:rsidRPr="003D0701" w:rsidRDefault="003D0701" w:rsidP="003D0701">
            <w:pPr>
              <w:spacing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średnie ogólnokształcące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22E40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574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53793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299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1D2A6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550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FB18C0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219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14D8C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8DEDB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386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CA6016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4EE61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156</w:t>
            </w:r>
          </w:p>
        </w:tc>
      </w:tr>
      <w:tr w:rsidR="003D0701" w:rsidRPr="003D0701" w14:paraId="10DF94A6" w14:textId="77777777" w:rsidTr="00A45A49">
        <w:trPr>
          <w:trHeight w:val="310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37EA55" w14:textId="77777777" w:rsidR="003D0701" w:rsidRPr="003D0701" w:rsidRDefault="003D0701" w:rsidP="003D0701">
            <w:pPr>
              <w:spacing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 xml:space="preserve">zasadnicze </w:t>
            </w:r>
            <w:proofErr w:type="spellStart"/>
            <w:r w:rsidRPr="003D0701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zawod</w:t>
            </w:r>
            <w:proofErr w:type="spellEnd"/>
            <w:r w:rsidRPr="003D0701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.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5B14B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749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0F722C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462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9BD959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1 708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E2398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1 682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D84626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82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80809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505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8E7DC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3AB4D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533</w:t>
            </w:r>
          </w:p>
        </w:tc>
      </w:tr>
      <w:tr w:rsidR="003D0701" w:rsidRPr="003D0701" w14:paraId="1A945459" w14:textId="77777777" w:rsidTr="00A45A49">
        <w:trPr>
          <w:trHeight w:val="609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65874" w14:textId="77777777" w:rsidR="003D0701" w:rsidRPr="003D0701" w:rsidRDefault="003D0701" w:rsidP="003D0701">
            <w:pPr>
              <w:spacing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gimnazjalne/</w:t>
            </w:r>
            <w:proofErr w:type="spellStart"/>
            <w:r w:rsidRPr="003D0701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podsta-wowe</w:t>
            </w:r>
            <w:proofErr w:type="spellEnd"/>
            <w:r w:rsidRPr="003D0701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 xml:space="preserve"> i poniżej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C442A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895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FD9FE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454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AE434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1 894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16D58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1 461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C8344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136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48752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727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8106F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B3C48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438</w:t>
            </w:r>
          </w:p>
        </w:tc>
      </w:tr>
      <w:tr w:rsidR="003D0701" w:rsidRPr="003D0701" w14:paraId="61D21D6F" w14:textId="77777777" w:rsidTr="00A45A49">
        <w:trPr>
          <w:trHeight w:val="273"/>
        </w:trPr>
        <w:tc>
          <w:tcPr>
            <w:tcW w:w="100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74AB08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czas pozostawania bez pracy</w:t>
            </w:r>
          </w:p>
        </w:tc>
      </w:tr>
      <w:tr w:rsidR="003D0701" w:rsidRPr="003D0701" w14:paraId="450EC17C" w14:textId="77777777" w:rsidTr="00A45A49">
        <w:trPr>
          <w:trHeight w:val="273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008C2" w14:textId="77777777" w:rsidR="003D0701" w:rsidRPr="003D0701" w:rsidRDefault="003D0701" w:rsidP="003D0701">
            <w:pPr>
              <w:spacing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do 1 miesiąca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CE7B8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608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27799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354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E32F27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171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94CDB2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416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42066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BB0EA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206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EBBE6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BB5DEB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150</w:t>
            </w:r>
          </w:p>
        </w:tc>
      </w:tr>
      <w:tr w:rsidR="003D0701" w:rsidRPr="003D0701" w14:paraId="332193DE" w14:textId="77777777" w:rsidTr="00A45A49">
        <w:trPr>
          <w:trHeight w:val="273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185F7" w14:textId="77777777" w:rsidR="003D0701" w:rsidRPr="003D0701" w:rsidRDefault="003D0701" w:rsidP="003D0701">
            <w:pPr>
              <w:spacing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 – 3 miesiące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D3F5B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1 164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44BBD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686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A8F03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470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D61F2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946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3646B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96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03F1B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420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1A74D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0C3388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298</w:t>
            </w:r>
          </w:p>
        </w:tc>
      </w:tr>
      <w:tr w:rsidR="003D0701" w:rsidRPr="003D0701" w14:paraId="747E9D3B" w14:textId="77777777" w:rsidTr="00A45A49">
        <w:trPr>
          <w:trHeight w:val="273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326C9D" w14:textId="77777777" w:rsidR="003D0701" w:rsidRPr="003D0701" w:rsidRDefault="003D0701" w:rsidP="003D0701">
            <w:pPr>
              <w:spacing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3 – 6 miesięcy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D8904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587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E5151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332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27BCC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354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4261C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629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6FAAF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8BBE74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408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16286E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9D7F5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271</w:t>
            </w:r>
          </w:p>
        </w:tc>
      </w:tr>
      <w:tr w:rsidR="003D0701" w:rsidRPr="003D0701" w14:paraId="0E35E809" w14:textId="77777777" w:rsidTr="00A45A49">
        <w:trPr>
          <w:trHeight w:val="273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2C85C" w14:textId="77777777" w:rsidR="003D0701" w:rsidRPr="003D0701" w:rsidRDefault="003D0701" w:rsidP="003D0701">
            <w:pPr>
              <w:spacing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6 – 12 miesięcy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AD48DD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445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11F26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188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4DEFB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639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B056C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808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BC997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17907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447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1CCCD8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B695D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297</w:t>
            </w:r>
          </w:p>
        </w:tc>
      </w:tr>
      <w:tr w:rsidR="003D0701" w:rsidRPr="003D0701" w14:paraId="779D71EB" w14:textId="77777777" w:rsidTr="00A45A49">
        <w:trPr>
          <w:trHeight w:val="273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34D2D" w14:textId="77777777" w:rsidR="003D0701" w:rsidRPr="003D0701" w:rsidRDefault="003D0701" w:rsidP="003D0701">
            <w:pPr>
              <w:spacing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12 – 24 miesiące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84A220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381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4C52E2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166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476DA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1 991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05F5E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619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F74848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CAF4C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481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DD8D7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748EF7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256</w:t>
            </w:r>
          </w:p>
        </w:tc>
      </w:tr>
      <w:tr w:rsidR="003D0701" w:rsidRPr="003D0701" w14:paraId="61AEABB1" w14:textId="77777777" w:rsidTr="00A45A49">
        <w:trPr>
          <w:trHeight w:val="273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83C8E" w14:textId="77777777" w:rsidR="003D0701" w:rsidRPr="003D0701" w:rsidRDefault="003D0701" w:rsidP="003D0701">
            <w:pPr>
              <w:spacing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powyżej 24 miesięcy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7FAEA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250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1A910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FC4A5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2 171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7D545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893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7D7E21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C6518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462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F30E6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39F9A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301</w:t>
            </w:r>
          </w:p>
        </w:tc>
      </w:tr>
      <w:tr w:rsidR="003D0701" w:rsidRPr="003D0701" w14:paraId="0C37176D" w14:textId="77777777" w:rsidTr="00A45A49">
        <w:trPr>
          <w:trHeight w:val="273"/>
        </w:trPr>
        <w:tc>
          <w:tcPr>
            <w:tcW w:w="100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FD807E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wiek</w:t>
            </w:r>
          </w:p>
        </w:tc>
      </w:tr>
      <w:tr w:rsidR="003D0701" w:rsidRPr="003D0701" w14:paraId="7737D756" w14:textId="77777777" w:rsidTr="00A45A49">
        <w:trPr>
          <w:trHeight w:val="273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A662C" w14:textId="77777777" w:rsidR="003D0701" w:rsidRPr="003D0701" w:rsidRDefault="003D0701" w:rsidP="003D0701">
            <w:pPr>
              <w:spacing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18 – 24 lata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E7AF4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1 790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3FBBBA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1 790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11CDA6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329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0B358C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1DFFA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A426D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321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6329CF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7DEB7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81</w:t>
            </w:r>
          </w:p>
        </w:tc>
      </w:tr>
      <w:tr w:rsidR="003D0701" w:rsidRPr="003D0701" w14:paraId="36302E7B" w14:textId="77777777" w:rsidTr="00A45A49">
        <w:trPr>
          <w:trHeight w:val="273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CFBAD" w14:textId="77777777" w:rsidR="003D0701" w:rsidRPr="003D0701" w:rsidRDefault="003D0701" w:rsidP="003D0701">
            <w:pPr>
              <w:spacing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25 – 34 lata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5FE8F4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1 645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788898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D12A6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1 276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14592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6AEA8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573AD9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1 275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96C2E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7CFEA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174</w:t>
            </w:r>
          </w:p>
        </w:tc>
      </w:tr>
      <w:tr w:rsidR="003D0701" w:rsidRPr="003D0701" w14:paraId="6E1087B2" w14:textId="77777777" w:rsidTr="00A45A49">
        <w:trPr>
          <w:trHeight w:val="273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402CA" w14:textId="77777777" w:rsidR="003D0701" w:rsidRPr="003D0701" w:rsidRDefault="003D0701" w:rsidP="003D0701">
            <w:pPr>
              <w:spacing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35 – 44 lata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9C04FC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7E5EE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C9FA4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1 438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56204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E3501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44373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779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C75AF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B8B6C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310</w:t>
            </w:r>
          </w:p>
        </w:tc>
      </w:tr>
      <w:tr w:rsidR="003D0701" w:rsidRPr="003D0701" w14:paraId="67394C65" w14:textId="77777777" w:rsidTr="00A45A49">
        <w:trPr>
          <w:trHeight w:val="273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32B339" w14:textId="77777777" w:rsidR="003D0701" w:rsidRPr="003D0701" w:rsidRDefault="003D0701" w:rsidP="003D0701">
            <w:pPr>
              <w:spacing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45 – 54 lata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2596A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D0AD4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954041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1 380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EE444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1 620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17D8B2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E11641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1FA38A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1BC7F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498</w:t>
            </w:r>
          </w:p>
        </w:tc>
      </w:tr>
      <w:tr w:rsidR="003D0701" w:rsidRPr="003D0701" w14:paraId="4B766958" w14:textId="77777777" w:rsidTr="00A45A49">
        <w:trPr>
          <w:trHeight w:val="273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4AD10" w14:textId="77777777" w:rsidR="003D0701" w:rsidRPr="003D0701" w:rsidRDefault="003D0701" w:rsidP="003D0701">
            <w:pPr>
              <w:spacing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55 – 59 lat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007A5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20DB2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244DD1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761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A10D5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1 594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F4A746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217DA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9BD7E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876690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322</w:t>
            </w:r>
          </w:p>
        </w:tc>
      </w:tr>
      <w:tr w:rsidR="003D0701" w:rsidRPr="003D0701" w14:paraId="70E4F74A" w14:textId="77777777" w:rsidTr="00A45A49">
        <w:trPr>
          <w:trHeight w:val="273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4364E" w14:textId="77777777" w:rsidR="003D0701" w:rsidRPr="003D0701" w:rsidRDefault="003D0701" w:rsidP="003D0701">
            <w:pPr>
              <w:spacing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powyżej 60 lat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3FFF0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E7D78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031EC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612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7EF99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1 097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F7149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9D9E8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971B2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BA064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188</w:t>
            </w:r>
          </w:p>
        </w:tc>
      </w:tr>
      <w:tr w:rsidR="003D0701" w:rsidRPr="003D0701" w14:paraId="7A8CC811" w14:textId="77777777" w:rsidTr="00A45A49">
        <w:trPr>
          <w:trHeight w:val="273"/>
        </w:trPr>
        <w:tc>
          <w:tcPr>
            <w:tcW w:w="1006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EFBF5B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staż pracy</w:t>
            </w:r>
          </w:p>
        </w:tc>
      </w:tr>
      <w:tr w:rsidR="003D0701" w:rsidRPr="003D0701" w14:paraId="050BF22B" w14:textId="77777777" w:rsidTr="00A45A49">
        <w:trPr>
          <w:trHeight w:val="273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E4355B" w14:textId="77777777" w:rsidR="003D0701" w:rsidRPr="003D0701" w:rsidRDefault="003D0701" w:rsidP="003D0701">
            <w:pPr>
              <w:spacing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do 1 roku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F9D3B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1 131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FAA9E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616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11C22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1 166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8108AF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384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371497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DB7CC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626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21103C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8A2D7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225</w:t>
            </w:r>
          </w:p>
        </w:tc>
      </w:tr>
      <w:tr w:rsidR="003D0701" w:rsidRPr="003D0701" w14:paraId="0AD3B99C" w14:textId="77777777" w:rsidTr="00A45A49">
        <w:trPr>
          <w:trHeight w:val="273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5609DA" w14:textId="77777777" w:rsidR="003D0701" w:rsidRPr="003D0701" w:rsidRDefault="003D0701" w:rsidP="003D0701">
            <w:pPr>
              <w:spacing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 – 5 lat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4CCCF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1 280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F1E829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573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420E5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1 461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ECD48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449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25FFB3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F46E1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863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ED8D6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31854D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297</w:t>
            </w:r>
          </w:p>
        </w:tc>
      </w:tr>
      <w:tr w:rsidR="003D0701" w:rsidRPr="003D0701" w14:paraId="657FD177" w14:textId="77777777" w:rsidTr="00A45A49">
        <w:trPr>
          <w:trHeight w:val="273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458F4" w14:textId="77777777" w:rsidR="003D0701" w:rsidRPr="003D0701" w:rsidRDefault="003D0701" w:rsidP="003D0701">
            <w:pPr>
              <w:spacing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5 – 10 lat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58D31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650B8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353FF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962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A3D79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621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50AA6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A644EB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444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EB134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D0FCD2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263</w:t>
            </w:r>
          </w:p>
        </w:tc>
      </w:tr>
      <w:tr w:rsidR="003D0701" w:rsidRPr="003D0701" w14:paraId="6AE35886" w14:textId="77777777" w:rsidTr="00A45A49">
        <w:trPr>
          <w:trHeight w:val="273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39F83" w14:textId="77777777" w:rsidR="003D0701" w:rsidRPr="003D0701" w:rsidRDefault="003D0701" w:rsidP="003D0701">
            <w:pPr>
              <w:spacing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10 – 20 lat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5B6A44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867FB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89C147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961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8B5DE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1 183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5EBA0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5D3B22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198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2514F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601E4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343</w:t>
            </w:r>
          </w:p>
        </w:tc>
      </w:tr>
      <w:tr w:rsidR="003D0701" w:rsidRPr="003D0701" w14:paraId="088D8682" w14:textId="77777777" w:rsidTr="00A45A49">
        <w:trPr>
          <w:trHeight w:val="273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7FE92" w14:textId="77777777" w:rsidR="003D0701" w:rsidRPr="003D0701" w:rsidRDefault="003D0701" w:rsidP="003D0701">
            <w:pPr>
              <w:spacing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 – 30 lat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E0479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E8335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7C3549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475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511BC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1 010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6061B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5051D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11F211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0496C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230</w:t>
            </w:r>
          </w:p>
        </w:tc>
      </w:tr>
      <w:tr w:rsidR="003D0701" w:rsidRPr="003D0701" w14:paraId="30A93C2A" w14:textId="77777777" w:rsidTr="00A45A49">
        <w:trPr>
          <w:trHeight w:val="273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6DEDA3" w14:textId="77777777" w:rsidR="003D0701" w:rsidRPr="003D0701" w:rsidRDefault="003D0701" w:rsidP="003D0701">
            <w:pPr>
              <w:spacing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30 lat i więcej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259D5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D357E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9F905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132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2EAEB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480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AF264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1C8EF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65429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5792D7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94</w:t>
            </w:r>
          </w:p>
        </w:tc>
      </w:tr>
      <w:tr w:rsidR="003D0701" w:rsidRPr="003D0701" w14:paraId="6951C449" w14:textId="77777777" w:rsidTr="00A45A49">
        <w:trPr>
          <w:trHeight w:val="273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5ED0C" w14:textId="77777777" w:rsidR="003D0701" w:rsidRPr="003D0701" w:rsidRDefault="003D0701" w:rsidP="003D0701">
            <w:pPr>
              <w:spacing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bez stażu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3E4BD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808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AF868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576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88E24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639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51C52F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184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66834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27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D85B58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274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5319B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D0411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121</w:t>
            </w:r>
          </w:p>
        </w:tc>
      </w:tr>
      <w:tr w:rsidR="003D0701" w:rsidRPr="003D0701" w14:paraId="47900C24" w14:textId="77777777" w:rsidTr="00A45A49">
        <w:trPr>
          <w:trHeight w:val="273"/>
        </w:trPr>
        <w:tc>
          <w:tcPr>
            <w:tcW w:w="21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402A2" w14:textId="77777777" w:rsidR="003D0701" w:rsidRPr="003D0701" w:rsidRDefault="003D0701" w:rsidP="003D0701">
            <w:pPr>
              <w:spacing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Ogółem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5B9B9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3 435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2C2E0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1 790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2AFA6C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5 796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5BC34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4 311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1EEDB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265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52AD7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2 424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9476E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16322F" w14:textId="77777777" w:rsidR="003D0701" w:rsidRPr="003D0701" w:rsidRDefault="003D0701" w:rsidP="003D0701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color w:val="000000"/>
                <w:sz w:val="20"/>
                <w:szCs w:val="20"/>
              </w:rPr>
              <w:t>1 573</w:t>
            </w:r>
          </w:p>
        </w:tc>
      </w:tr>
    </w:tbl>
    <w:p w14:paraId="6D02E416" w14:textId="77777777" w:rsidR="00BF721B" w:rsidRPr="00BF721B" w:rsidRDefault="00BF721B" w:rsidP="00BF721B">
      <w:pPr>
        <w:spacing w:line="360" w:lineRule="auto"/>
        <w:jc w:val="both"/>
        <w:rPr>
          <w:rFonts w:eastAsia="Times New Roman" w:cs="Times New Roman"/>
          <w:sz w:val="24"/>
          <w:szCs w:val="20"/>
        </w:rPr>
      </w:pPr>
    </w:p>
    <w:p w14:paraId="22F50479" w14:textId="77777777" w:rsidR="00BF721B" w:rsidRPr="00C67FAD" w:rsidRDefault="00BF721B" w:rsidP="00BF721B">
      <w:pPr>
        <w:spacing w:line="240" w:lineRule="auto"/>
        <w:jc w:val="center"/>
        <w:rPr>
          <w:rFonts w:eastAsia="Times New Roman"/>
          <w:b/>
          <w:snapToGrid w:val="0"/>
          <w:color w:val="000000"/>
          <w:sz w:val="24"/>
          <w:szCs w:val="24"/>
        </w:rPr>
      </w:pPr>
      <w:r w:rsidRPr="00C67FAD">
        <w:rPr>
          <w:rFonts w:eastAsia="Times New Roman"/>
          <w:b/>
          <w:snapToGrid w:val="0"/>
          <w:color w:val="000000"/>
          <w:sz w:val="24"/>
          <w:szCs w:val="24"/>
        </w:rPr>
        <w:lastRenderedPageBreak/>
        <w:t>BEZROBOTNI BĘDĄCY W SZCZEGÓLNEJ SYTUACJI NA RYNKU PRACY WOJ. LUBUSKIEGO, WEDŁUG WYKSZTAŁCENIA, CZASU POZOSTAWANIA BEZ PRACY, WIEKU I STAŻU PRACY [W %] (stan na 31 grudnia 2023 r.)</w:t>
      </w:r>
    </w:p>
    <w:p w14:paraId="155AE799" w14:textId="77777777" w:rsidR="00A928B5" w:rsidRPr="00BF721B" w:rsidRDefault="00A928B5" w:rsidP="00BF721B">
      <w:pPr>
        <w:spacing w:line="240" w:lineRule="auto"/>
        <w:jc w:val="center"/>
        <w:rPr>
          <w:rFonts w:eastAsia="Times New Roman"/>
          <w:bCs/>
          <w:snapToGrid w:val="0"/>
          <w:color w:val="000000"/>
          <w:sz w:val="24"/>
          <w:szCs w:val="24"/>
        </w:rPr>
      </w:pPr>
    </w:p>
    <w:tbl>
      <w:tblPr>
        <w:tblW w:w="10095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2298"/>
        <w:gridCol w:w="993"/>
        <w:gridCol w:w="992"/>
        <w:gridCol w:w="850"/>
        <w:gridCol w:w="851"/>
        <w:gridCol w:w="1134"/>
        <w:gridCol w:w="992"/>
        <w:gridCol w:w="1134"/>
        <w:gridCol w:w="851"/>
      </w:tblGrid>
      <w:tr w:rsidR="00BF721B" w:rsidRPr="00BF721B" w14:paraId="3817DD4A" w14:textId="77777777" w:rsidTr="00A928B5">
        <w:trPr>
          <w:cantSplit/>
          <w:trHeight w:val="2159"/>
        </w:trPr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B95FC3" w14:textId="77777777" w:rsidR="00BF721B" w:rsidRPr="003D0701" w:rsidRDefault="00BF721B" w:rsidP="00BF721B">
            <w:pPr>
              <w:spacing w:line="240" w:lineRule="auto"/>
              <w:jc w:val="center"/>
              <w:rPr>
                <w:rFonts w:eastAsia="Times New Roman"/>
                <w:b/>
                <w:bCs/>
                <w:snapToGrid w:val="0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b/>
                <w:bCs/>
                <w:snapToGrid w:val="0"/>
                <w:color w:val="000000"/>
                <w:sz w:val="20"/>
                <w:szCs w:val="20"/>
              </w:rPr>
              <w:t>Wyszczególnienie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5E9B9275" w14:textId="77777777" w:rsidR="00BF721B" w:rsidRPr="003D0701" w:rsidRDefault="00BF721B" w:rsidP="00BF721B">
            <w:pPr>
              <w:spacing w:line="240" w:lineRule="auto"/>
              <w:ind w:left="113" w:right="113"/>
              <w:jc w:val="center"/>
              <w:rPr>
                <w:rFonts w:eastAsia="Times New Roman"/>
                <w:b/>
                <w:bCs/>
                <w:snapToGrid w:val="0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b/>
                <w:bCs/>
                <w:snapToGrid w:val="0"/>
                <w:color w:val="000000"/>
                <w:sz w:val="20"/>
                <w:szCs w:val="20"/>
              </w:rPr>
              <w:t>Do 30 roku życia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114E6B72" w14:textId="77777777" w:rsidR="00BF721B" w:rsidRPr="003D0701" w:rsidRDefault="00BF721B" w:rsidP="00BF721B">
            <w:pPr>
              <w:spacing w:line="240" w:lineRule="auto"/>
              <w:ind w:left="113" w:right="113"/>
              <w:jc w:val="center"/>
              <w:rPr>
                <w:rFonts w:eastAsia="Times New Roman"/>
                <w:b/>
                <w:bCs/>
                <w:snapToGrid w:val="0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b/>
                <w:bCs/>
                <w:snapToGrid w:val="0"/>
                <w:color w:val="000000"/>
                <w:sz w:val="20"/>
                <w:szCs w:val="20"/>
              </w:rPr>
              <w:t>w tym do 25 roku życia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087CBF32" w14:textId="77777777" w:rsidR="00BF721B" w:rsidRPr="003D0701" w:rsidRDefault="00BF721B" w:rsidP="00BF721B">
            <w:pPr>
              <w:spacing w:line="240" w:lineRule="auto"/>
              <w:ind w:left="113" w:right="113"/>
              <w:jc w:val="center"/>
              <w:rPr>
                <w:rFonts w:eastAsia="Times New Roman"/>
                <w:b/>
                <w:bCs/>
                <w:snapToGrid w:val="0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b/>
                <w:bCs/>
                <w:snapToGrid w:val="0"/>
                <w:color w:val="000000"/>
                <w:sz w:val="20"/>
                <w:szCs w:val="20"/>
              </w:rPr>
              <w:t>Długotrwale bezrobotni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34BF9F48" w14:textId="77777777" w:rsidR="00BF721B" w:rsidRPr="003D0701" w:rsidRDefault="00BF721B" w:rsidP="00BF721B">
            <w:pPr>
              <w:spacing w:line="240" w:lineRule="auto"/>
              <w:ind w:left="113" w:right="113"/>
              <w:jc w:val="center"/>
              <w:rPr>
                <w:rFonts w:eastAsia="Times New Roman"/>
                <w:b/>
                <w:bCs/>
                <w:snapToGrid w:val="0"/>
                <w:sz w:val="20"/>
                <w:szCs w:val="20"/>
              </w:rPr>
            </w:pPr>
            <w:r w:rsidRPr="003D0701">
              <w:rPr>
                <w:rFonts w:eastAsia="Times New Roman"/>
                <w:b/>
                <w:bCs/>
                <w:snapToGrid w:val="0"/>
                <w:color w:val="000000"/>
                <w:sz w:val="20"/>
                <w:szCs w:val="20"/>
              </w:rPr>
              <w:t>Powyżej 50 roku życia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364E56E3" w14:textId="77777777" w:rsidR="00BF721B" w:rsidRPr="003D0701" w:rsidRDefault="00BF721B" w:rsidP="00BF721B">
            <w:pPr>
              <w:spacing w:line="240" w:lineRule="auto"/>
              <w:ind w:left="113" w:right="113"/>
              <w:jc w:val="center"/>
              <w:rPr>
                <w:rFonts w:eastAsia="Times New Roman"/>
                <w:b/>
                <w:bCs/>
                <w:snapToGrid w:val="0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b/>
                <w:bCs/>
                <w:snapToGrid w:val="0"/>
                <w:color w:val="000000"/>
                <w:sz w:val="20"/>
                <w:szCs w:val="20"/>
              </w:rPr>
              <w:t>Korzystający ze świadczeń z pomocy społecznej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7668121C" w14:textId="77777777" w:rsidR="00BF721B" w:rsidRPr="003D0701" w:rsidRDefault="00BF721B" w:rsidP="00BF721B">
            <w:pPr>
              <w:spacing w:line="240" w:lineRule="auto"/>
              <w:ind w:left="113" w:right="113"/>
              <w:jc w:val="center"/>
              <w:rPr>
                <w:rFonts w:eastAsia="Times New Roman"/>
                <w:b/>
                <w:bCs/>
                <w:snapToGrid w:val="0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b/>
                <w:bCs/>
                <w:snapToGrid w:val="0"/>
                <w:sz w:val="20"/>
                <w:szCs w:val="20"/>
              </w:rPr>
              <w:t>Posiadający co najmniej 1 dziecko do 6 roku życia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118BBF99" w14:textId="77777777" w:rsidR="00BF721B" w:rsidRPr="003D0701" w:rsidRDefault="00BF721B" w:rsidP="00BF721B">
            <w:pPr>
              <w:spacing w:line="240" w:lineRule="auto"/>
              <w:ind w:left="113" w:right="113"/>
              <w:jc w:val="center"/>
              <w:rPr>
                <w:rFonts w:eastAsia="Times New Roman"/>
                <w:b/>
                <w:bCs/>
                <w:snapToGrid w:val="0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b/>
                <w:bCs/>
                <w:snapToGrid w:val="0"/>
                <w:sz w:val="20"/>
                <w:szCs w:val="20"/>
              </w:rPr>
              <w:t>Posiadający co najmniej 1 dziecko niepełnosprawne do 18 roku życia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14:paraId="39421B23" w14:textId="77777777" w:rsidR="00BF721B" w:rsidRPr="003D0701" w:rsidRDefault="00BF721B" w:rsidP="00BF721B">
            <w:pPr>
              <w:spacing w:line="240" w:lineRule="auto"/>
              <w:ind w:left="113" w:right="113"/>
              <w:jc w:val="center"/>
              <w:rPr>
                <w:rFonts w:eastAsia="Times New Roman"/>
                <w:b/>
                <w:bCs/>
                <w:snapToGrid w:val="0"/>
                <w:color w:val="000000"/>
                <w:sz w:val="20"/>
                <w:szCs w:val="20"/>
              </w:rPr>
            </w:pPr>
            <w:r w:rsidRPr="003D0701">
              <w:rPr>
                <w:rFonts w:eastAsia="Times New Roman"/>
                <w:b/>
                <w:bCs/>
                <w:snapToGrid w:val="0"/>
                <w:sz w:val="20"/>
                <w:szCs w:val="20"/>
              </w:rPr>
              <w:t>Niepełnosprawni</w:t>
            </w:r>
          </w:p>
        </w:tc>
      </w:tr>
      <w:tr w:rsidR="00BF721B" w:rsidRPr="00BF721B" w14:paraId="0BD08659" w14:textId="77777777" w:rsidTr="00861AC6">
        <w:trPr>
          <w:cantSplit/>
          <w:trHeight w:hRule="exact" w:val="340"/>
        </w:trPr>
        <w:tc>
          <w:tcPr>
            <w:tcW w:w="1009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9135FB" w14:textId="77777777" w:rsidR="00BF721B" w:rsidRPr="00A928B5" w:rsidRDefault="00BF721B" w:rsidP="00BF721B">
            <w:pPr>
              <w:spacing w:line="240" w:lineRule="auto"/>
              <w:ind w:right="174"/>
              <w:jc w:val="center"/>
              <w:rPr>
                <w:rFonts w:eastAsia="Times New Roman"/>
                <w:b/>
                <w:bCs/>
                <w:iCs/>
                <w:snapToGrid w:val="0"/>
                <w:color w:val="000000"/>
                <w:sz w:val="20"/>
                <w:szCs w:val="20"/>
              </w:rPr>
            </w:pPr>
            <w:r w:rsidRPr="00A928B5">
              <w:rPr>
                <w:rFonts w:eastAsia="Times New Roman"/>
                <w:b/>
                <w:bCs/>
                <w:iCs/>
                <w:snapToGrid w:val="0"/>
                <w:color w:val="000000"/>
                <w:sz w:val="20"/>
                <w:szCs w:val="20"/>
              </w:rPr>
              <w:t>wykształcenie</w:t>
            </w:r>
          </w:p>
        </w:tc>
      </w:tr>
      <w:tr w:rsidR="00BF721B" w:rsidRPr="00BF721B" w14:paraId="5B80F439" w14:textId="77777777" w:rsidTr="000112D2">
        <w:trPr>
          <w:cantSplit/>
          <w:trHeight w:hRule="exact" w:val="340"/>
        </w:trPr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BEC598" w14:textId="77777777" w:rsidR="00BF721B" w:rsidRPr="00A928B5" w:rsidRDefault="00BF721B" w:rsidP="00BF721B">
            <w:pPr>
              <w:spacing w:line="240" w:lineRule="auto"/>
              <w:rPr>
                <w:rFonts w:eastAsia="Times New Roman"/>
                <w:b/>
                <w:bCs/>
                <w:sz w:val="20"/>
                <w:szCs w:val="20"/>
              </w:rPr>
            </w:pPr>
            <w:r w:rsidRPr="00A928B5">
              <w:rPr>
                <w:rFonts w:eastAsia="Times New Roman"/>
                <w:b/>
                <w:bCs/>
                <w:sz w:val="20"/>
                <w:szCs w:val="20"/>
              </w:rPr>
              <w:t>wyższe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AF3A14" w14:textId="77777777" w:rsidR="00BF721B" w:rsidRPr="00A928B5" w:rsidRDefault="00BF721B" w:rsidP="00BF721B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10,8%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3CD49" w14:textId="77777777" w:rsidR="00BF721B" w:rsidRPr="00A928B5" w:rsidRDefault="00BF721B" w:rsidP="00BF721B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4,5%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F72FF4" w14:textId="77777777" w:rsidR="00BF721B" w:rsidRPr="00A928B5" w:rsidRDefault="00BF721B" w:rsidP="00BF721B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9,3%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F77397" w14:textId="77777777" w:rsidR="00BF721B" w:rsidRPr="00A928B5" w:rsidRDefault="00BF721B" w:rsidP="00BF721B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5,9%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91A3A6E" w14:textId="77777777" w:rsidR="00BF721B" w:rsidRPr="00A928B5" w:rsidRDefault="00BF721B" w:rsidP="00BF721B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2,7%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4047E1" w14:textId="77777777" w:rsidR="00BF721B" w:rsidRPr="00A928B5" w:rsidRDefault="00BF721B" w:rsidP="00BF721B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12,0%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126C3E" w14:textId="77777777" w:rsidR="00BF721B" w:rsidRPr="00A928B5" w:rsidRDefault="00BF721B" w:rsidP="00BF721B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2,1%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CF3069" w14:textId="77777777" w:rsidR="00BF721B" w:rsidRPr="00A928B5" w:rsidRDefault="00BF721B" w:rsidP="00BF721B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9,2%</w:t>
            </w:r>
          </w:p>
        </w:tc>
      </w:tr>
      <w:tr w:rsidR="00BF721B" w:rsidRPr="00BF721B" w14:paraId="4AF4641C" w14:textId="77777777" w:rsidTr="000112D2">
        <w:trPr>
          <w:cantSplit/>
          <w:trHeight w:hRule="exact" w:val="517"/>
        </w:trPr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624DE" w14:textId="77777777" w:rsidR="00BF721B" w:rsidRPr="00A928B5" w:rsidRDefault="00BF721B" w:rsidP="00BF721B">
            <w:pPr>
              <w:spacing w:line="240" w:lineRule="auto"/>
              <w:rPr>
                <w:rFonts w:eastAsia="Times New Roman"/>
                <w:b/>
                <w:bCs/>
                <w:sz w:val="20"/>
                <w:szCs w:val="20"/>
              </w:rPr>
            </w:pPr>
            <w:r w:rsidRPr="00A928B5">
              <w:rPr>
                <w:rFonts w:eastAsia="Times New Roman"/>
                <w:b/>
                <w:bCs/>
                <w:sz w:val="20"/>
                <w:szCs w:val="20"/>
              </w:rPr>
              <w:t>policealne i średnie zawodowe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6143A6" w14:textId="77777777" w:rsidR="00BF721B" w:rsidRPr="00A928B5" w:rsidRDefault="00BF721B" w:rsidP="00BF721B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24,6%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6CF978" w14:textId="77777777" w:rsidR="00BF721B" w:rsidRPr="00A928B5" w:rsidRDefault="00BF721B" w:rsidP="00BF721B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27,6%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AB32FA" w14:textId="77777777" w:rsidR="00BF721B" w:rsidRPr="00A928B5" w:rsidRDefault="00BF721B" w:rsidP="00BF721B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19,0%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CF9E79" w14:textId="77777777" w:rsidR="00BF721B" w:rsidRPr="00A928B5" w:rsidRDefault="00BF721B" w:rsidP="00BF721B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16,1%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9FF7952" w14:textId="77777777" w:rsidR="00BF721B" w:rsidRPr="00A928B5" w:rsidRDefault="00BF721B" w:rsidP="00BF721B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10,2%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DE382D" w14:textId="77777777" w:rsidR="00BF721B" w:rsidRPr="00A928B5" w:rsidRDefault="00BF721B" w:rsidP="00BF721B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21,3%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01DD3B7" w14:textId="77777777" w:rsidR="00BF721B" w:rsidRPr="00A928B5" w:rsidRDefault="00BF721B" w:rsidP="00BF721B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25,0%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4FE441" w14:textId="77777777" w:rsidR="00BF721B" w:rsidRPr="00A928B5" w:rsidRDefault="00BF721B" w:rsidP="00BF721B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19,2%</w:t>
            </w:r>
          </w:p>
        </w:tc>
      </w:tr>
      <w:tr w:rsidR="00BF721B" w:rsidRPr="00BF721B" w14:paraId="1C866977" w14:textId="77777777" w:rsidTr="000112D2">
        <w:trPr>
          <w:cantSplit/>
          <w:trHeight w:hRule="exact" w:val="553"/>
        </w:trPr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B15F7D" w14:textId="77777777" w:rsidR="00BF721B" w:rsidRPr="00A928B5" w:rsidRDefault="00BF721B" w:rsidP="00BF721B">
            <w:pPr>
              <w:spacing w:line="240" w:lineRule="auto"/>
              <w:rPr>
                <w:rFonts w:eastAsia="Times New Roman"/>
                <w:b/>
                <w:bCs/>
                <w:sz w:val="20"/>
                <w:szCs w:val="20"/>
              </w:rPr>
            </w:pPr>
            <w:r w:rsidRPr="00A928B5">
              <w:rPr>
                <w:rFonts w:eastAsia="Times New Roman"/>
                <w:b/>
                <w:bCs/>
                <w:sz w:val="20"/>
                <w:szCs w:val="20"/>
              </w:rPr>
              <w:t>średnie ogólnokształcące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A905AA" w14:textId="77777777" w:rsidR="00BF721B" w:rsidRPr="00A928B5" w:rsidRDefault="00BF721B" w:rsidP="00BF721B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16,7%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4B40FE" w14:textId="77777777" w:rsidR="00BF721B" w:rsidRPr="00A928B5" w:rsidRDefault="00BF721B" w:rsidP="00BF721B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16,7%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09423E" w14:textId="77777777" w:rsidR="00BF721B" w:rsidRPr="00A928B5" w:rsidRDefault="00BF721B" w:rsidP="00BF721B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9,5%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3F02A5" w14:textId="77777777" w:rsidR="00BF721B" w:rsidRPr="00A928B5" w:rsidRDefault="00BF721B" w:rsidP="00BF721B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5,1%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55174F" w14:textId="77777777" w:rsidR="00BF721B" w:rsidRPr="00A928B5" w:rsidRDefault="00BF721B" w:rsidP="00BF721B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4,9%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D6C0158" w14:textId="77777777" w:rsidR="00BF721B" w:rsidRPr="00A928B5" w:rsidRDefault="00BF721B" w:rsidP="00BF721B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15,9%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7C9064" w14:textId="77777777" w:rsidR="00BF721B" w:rsidRPr="00A928B5" w:rsidRDefault="00BF721B" w:rsidP="00BF721B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12,5%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BC3D3F" w14:textId="77777777" w:rsidR="00BF721B" w:rsidRPr="00A928B5" w:rsidRDefault="00BF721B" w:rsidP="00BF721B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9,9%</w:t>
            </w:r>
          </w:p>
        </w:tc>
      </w:tr>
      <w:tr w:rsidR="00BF721B" w:rsidRPr="00BF721B" w14:paraId="5CAC6E70" w14:textId="77777777" w:rsidTr="000112D2">
        <w:trPr>
          <w:cantSplit/>
          <w:trHeight w:hRule="exact" w:val="414"/>
        </w:trPr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88A9F5" w14:textId="77777777" w:rsidR="00BF721B" w:rsidRPr="00A928B5" w:rsidRDefault="00BF721B" w:rsidP="00BF721B">
            <w:pPr>
              <w:spacing w:line="240" w:lineRule="auto"/>
              <w:rPr>
                <w:rFonts w:eastAsia="Times New Roman"/>
                <w:b/>
                <w:bCs/>
                <w:sz w:val="20"/>
                <w:szCs w:val="20"/>
              </w:rPr>
            </w:pPr>
            <w:r w:rsidRPr="00A928B5">
              <w:rPr>
                <w:rFonts w:eastAsia="Times New Roman"/>
                <w:b/>
                <w:bCs/>
                <w:sz w:val="20"/>
                <w:szCs w:val="20"/>
              </w:rPr>
              <w:t xml:space="preserve">zasadnicze </w:t>
            </w:r>
            <w:proofErr w:type="spellStart"/>
            <w:r w:rsidRPr="00A928B5">
              <w:rPr>
                <w:rFonts w:eastAsia="Times New Roman"/>
                <w:b/>
                <w:bCs/>
                <w:sz w:val="20"/>
                <w:szCs w:val="20"/>
              </w:rPr>
              <w:t>zawod</w:t>
            </w:r>
            <w:proofErr w:type="spellEnd"/>
            <w:r w:rsidRPr="00A928B5">
              <w:rPr>
                <w:rFonts w:eastAsia="Times New Roman"/>
                <w:b/>
                <w:bCs/>
                <w:sz w:val="20"/>
                <w:szCs w:val="20"/>
              </w:rPr>
              <w:t>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4ED10E4" w14:textId="77777777" w:rsidR="00BF721B" w:rsidRPr="00A928B5" w:rsidRDefault="00BF721B" w:rsidP="00BF721B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21,8%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ADE274" w14:textId="77777777" w:rsidR="00BF721B" w:rsidRPr="00A928B5" w:rsidRDefault="00BF721B" w:rsidP="00BF721B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25,8%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D55E13" w14:textId="77777777" w:rsidR="00BF721B" w:rsidRPr="00A928B5" w:rsidRDefault="00BF721B" w:rsidP="00BF721B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29,5%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86C1E4" w14:textId="77777777" w:rsidR="00BF721B" w:rsidRPr="00A928B5" w:rsidRDefault="00BF721B" w:rsidP="00BF721B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39,0%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C90A24" w14:textId="77777777" w:rsidR="00BF721B" w:rsidRPr="00A928B5" w:rsidRDefault="00BF721B" w:rsidP="00BF721B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30,9%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D96D767" w14:textId="77777777" w:rsidR="00BF721B" w:rsidRPr="00A928B5" w:rsidRDefault="00BF721B" w:rsidP="00BF721B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20,8%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ED25978" w14:textId="77777777" w:rsidR="00BF721B" w:rsidRPr="00A928B5" w:rsidRDefault="00BF721B" w:rsidP="00BF721B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25,0%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F1C46" w14:textId="77777777" w:rsidR="00BF721B" w:rsidRPr="00A928B5" w:rsidRDefault="00BF721B" w:rsidP="00BF721B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33,9%</w:t>
            </w:r>
          </w:p>
        </w:tc>
      </w:tr>
      <w:tr w:rsidR="00BF721B" w:rsidRPr="00BF721B" w14:paraId="3CE2A7FD" w14:textId="77777777" w:rsidTr="000112D2">
        <w:trPr>
          <w:cantSplit/>
          <w:trHeight w:hRule="exact" w:val="579"/>
        </w:trPr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15A3B0" w14:textId="77777777" w:rsidR="00BF721B" w:rsidRPr="00A928B5" w:rsidRDefault="00BF721B" w:rsidP="00BF721B">
            <w:pPr>
              <w:spacing w:line="240" w:lineRule="auto"/>
              <w:rPr>
                <w:rFonts w:eastAsia="Times New Roman"/>
                <w:b/>
                <w:bCs/>
                <w:sz w:val="20"/>
                <w:szCs w:val="20"/>
              </w:rPr>
            </w:pPr>
            <w:r w:rsidRPr="00A928B5">
              <w:rPr>
                <w:rFonts w:eastAsia="Times New Roman"/>
                <w:b/>
                <w:bCs/>
                <w:sz w:val="20"/>
                <w:szCs w:val="20"/>
              </w:rPr>
              <w:t>gimnazjalne/</w:t>
            </w:r>
            <w:proofErr w:type="spellStart"/>
            <w:r w:rsidRPr="00A928B5">
              <w:rPr>
                <w:rFonts w:eastAsia="Times New Roman"/>
                <w:b/>
                <w:bCs/>
                <w:sz w:val="20"/>
                <w:szCs w:val="20"/>
              </w:rPr>
              <w:t>podsta-wowe</w:t>
            </w:r>
            <w:proofErr w:type="spellEnd"/>
            <w:r w:rsidRPr="00A928B5">
              <w:rPr>
                <w:rFonts w:eastAsia="Times New Roman"/>
                <w:b/>
                <w:bCs/>
                <w:sz w:val="20"/>
                <w:szCs w:val="20"/>
              </w:rPr>
              <w:t xml:space="preserve"> i poniżej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359171" w14:textId="77777777" w:rsidR="00BF721B" w:rsidRPr="00A928B5" w:rsidRDefault="00BF721B" w:rsidP="00BF721B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26,1%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99B94" w14:textId="77777777" w:rsidR="00BF721B" w:rsidRPr="00A928B5" w:rsidRDefault="00BF721B" w:rsidP="00BF721B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25,4%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25C9A" w14:textId="77777777" w:rsidR="00BF721B" w:rsidRPr="00A928B5" w:rsidRDefault="00BF721B" w:rsidP="00BF721B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32,7%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573FA2" w14:textId="77777777" w:rsidR="00BF721B" w:rsidRPr="00A928B5" w:rsidRDefault="00BF721B" w:rsidP="00BF721B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33,9%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63112D4" w14:textId="77777777" w:rsidR="00BF721B" w:rsidRPr="00A928B5" w:rsidRDefault="00BF721B" w:rsidP="00BF721B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51,3%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3AC2BDA" w14:textId="77777777" w:rsidR="00BF721B" w:rsidRPr="00A928B5" w:rsidRDefault="00BF721B" w:rsidP="00BF721B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30,0%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1B260E" w14:textId="77777777" w:rsidR="00BF721B" w:rsidRPr="00A928B5" w:rsidRDefault="00BF721B" w:rsidP="00BF721B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35,4%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FDB73" w14:textId="77777777" w:rsidR="00BF721B" w:rsidRPr="00A928B5" w:rsidRDefault="00BF721B" w:rsidP="00BF721B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27,8%</w:t>
            </w:r>
          </w:p>
        </w:tc>
      </w:tr>
      <w:tr w:rsidR="00BF721B" w:rsidRPr="00BF721B" w14:paraId="41931002" w14:textId="77777777" w:rsidTr="000112D2">
        <w:trPr>
          <w:cantSplit/>
          <w:trHeight w:hRule="exact" w:val="340"/>
        </w:trPr>
        <w:tc>
          <w:tcPr>
            <w:tcW w:w="1009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536D40" w14:textId="77777777" w:rsidR="00BF721B" w:rsidRPr="00A928B5" w:rsidRDefault="00BF721B" w:rsidP="00BF721B">
            <w:pPr>
              <w:spacing w:line="240" w:lineRule="auto"/>
              <w:ind w:right="174"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A928B5">
              <w:rPr>
                <w:rFonts w:eastAsia="Times New Roman"/>
                <w:b/>
                <w:bCs/>
                <w:sz w:val="20"/>
                <w:szCs w:val="20"/>
              </w:rPr>
              <w:t>czas pozostawania bez pracy</w:t>
            </w:r>
          </w:p>
        </w:tc>
      </w:tr>
      <w:tr w:rsidR="00BF721B" w:rsidRPr="00BF721B" w14:paraId="5C0C7A7F" w14:textId="77777777" w:rsidTr="000112D2">
        <w:trPr>
          <w:cantSplit/>
          <w:trHeight w:hRule="exact" w:val="340"/>
        </w:trPr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D9FBD0" w14:textId="77777777" w:rsidR="00BF721B" w:rsidRPr="00A928B5" w:rsidRDefault="00BF721B" w:rsidP="00BF721B">
            <w:pPr>
              <w:spacing w:line="240" w:lineRule="auto"/>
              <w:rPr>
                <w:rFonts w:eastAsia="Times New Roman"/>
                <w:b/>
                <w:bCs/>
                <w:sz w:val="20"/>
                <w:szCs w:val="20"/>
              </w:rPr>
            </w:pPr>
            <w:r w:rsidRPr="00A928B5">
              <w:rPr>
                <w:rFonts w:eastAsia="Times New Roman"/>
                <w:b/>
                <w:bCs/>
                <w:sz w:val="20"/>
                <w:szCs w:val="20"/>
              </w:rPr>
              <w:t>do 1 miesiąca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9E214B" w14:textId="77777777" w:rsidR="00BF721B" w:rsidRPr="00A928B5" w:rsidRDefault="00BF721B" w:rsidP="00A928B5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17,7%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702611" w14:textId="77777777" w:rsidR="00BF721B" w:rsidRPr="00A928B5" w:rsidRDefault="00BF721B" w:rsidP="00A928B5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19,8%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7142A0" w14:textId="665AECF3" w:rsidR="00BF721B" w:rsidRPr="00A928B5" w:rsidRDefault="00385F00" w:rsidP="00A928B5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3,0</w:t>
            </w:r>
            <w:r w:rsidR="00BF721B" w:rsidRPr="00A928B5">
              <w:rPr>
                <w:rFonts w:eastAsia="Times New Roman"/>
                <w:sz w:val="20"/>
                <w:szCs w:val="20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5D5E9" w14:textId="77777777" w:rsidR="00BF721B" w:rsidRPr="00A928B5" w:rsidRDefault="00BF721B" w:rsidP="00A928B5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9,7%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BC00B2" w14:textId="77777777" w:rsidR="00BF721B" w:rsidRPr="00A928B5" w:rsidRDefault="00BF721B" w:rsidP="00A928B5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11,7%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737737" w14:textId="77777777" w:rsidR="00BF721B" w:rsidRPr="00A928B5" w:rsidRDefault="00BF721B" w:rsidP="00A928B5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8,5%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B16EEC" w14:textId="77777777" w:rsidR="00BF721B" w:rsidRPr="00A928B5" w:rsidRDefault="00BF721B" w:rsidP="00A928B5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14,6%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F9039D" w14:textId="77777777" w:rsidR="00BF721B" w:rsidRPr="00A928B5" w:rsidRDefault="00BF721B" w:rsidP="00A928B5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9,5%</w:t>
            </w:r>
          </w:p>
        </w:tc>
      </w:tr>
      <w:tr w:rsidR="00BF721B" w:rsidRPr="00BF721B" w14:paraId="1C8F4101" w14:textId="77777777" w:rsidTr="000112D2">
        <w:trPr>
          <w:cantSplit/>
          <w:trHeight w:hRule="exact" w:val="340"/>
        </w:trPr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C43985" w14:textId="77777777" w:rsidR="00BF721B" w:rsidRPr="00A928B5" w:rsidRDefault="00BF721B" w:rsidP="00BF721B">
            <w:pPr>
              <w:spacing w:line="240" w:lineRule="auto"/>
              <w:rPr>
                <w:rFonts w:eastAsia="Times New Roman"/>
                <w:b/>
                <w:bCs/>
                <w:sz w:val="20"/>
                <w:szCs w:val="20"/>
              </w:rPr>
            </w:pPr>
            <w:r w:rsidRPr="00A928B5">
              <w:rPr>
                <w:rFonts w:eastAsia="Times New Roman"/>
                <w:b/>
                <w:bCs/>
                <w:sz w:val="20"/>
                <w:szCs w:val="20"/>
              </w:rPr>
              <w:t>1 – 3 miesiące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3DF85EC" w14:textId="77777777" w:rsidR="00BF721B" w:rsidRPr="00A928B5" w:rsidRDefault="00BF721B" w:rsidP="00A928B5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33,9%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218A13" w14:textId="77777777" w:rsidR="00BF721B" w:rsidRPr="00A928B5" w:rsidRDefault="00BF721B" w:rsidP="00A928B5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38,3%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BABE7D" w14:textId="77777777" w:rsidR="00BF721B" w:rsidRPr="00A928B5" w:rsidRDefault="00BF721B" w:rsidP="00A928B5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8,1%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2A951A" w14:textId="77777777" w:rsidR="00BF721B" w:rsidRPr="00A928B5" w:rsidRDefault="00BF721B" w:rsidP="00A928B5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21,9%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A70286" w14:textId="77777777" w:rsidR="00BF721B" w:rsidRPr="00A928B5" w:rsidRDefault="00BF721B" w:rsidP="00A928B5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36,2%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18C717" w14:textId="77777777" w:rsidR="00BF721B" w:rsidRPr="00A928B5" w:rsidRDefault="00BF721B" w:rsidP="00A928B5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17,3%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89A9338" w14:textId="77777777" w:rsidR="00BF721B" w:rsidRPr="00A928B5" w:rsidRDefault="00BF721B" w:rsidP="00A928B5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20,8%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0ED1B0" w14:textId="77777777" w:rsidR="00BF721B" w:rsidRPr="00A928B5" w:rsidRDefault="00BF721B" w:rsidP="00A928B5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18,9%</w:t>
            </w:r>
          </w:p>
        </w:tc>
      </w:tr>
      <w:tr w:rsidR="00BF721B" w:rsidRPr="00BF721B" w14:paraId="5484C79B" w14:textId="77777777" w:rsidTr="000112D2">
        <w:trPr>
          <w:cantSplit/>
          <w:trHeight w:hRule="exact" w:val="340"/>
        </w:trPr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BD84B3" w14:textId="77777777" w:rsidR="00BF721B" w:rsidRPr="00A928B5" w:rsidRDefault="00BF721B" w:rsidP="00BF721B">
            <w:pPr>
              <w:spacing w:line="240" w:lineRule="auto"/>
              <w:rPr>
                <w:rFonts w:eastAsia="Times New Roman"/>
                <w:b/>
                <w:bCs/>
                <w:sz w:val="20"/>
                <w:szCs w:val="20"/>
              </w:rPr>
            </w:pPr>
            <w:r w:rsidRPr="00A928B5">
              <w:rPr>
                <w:rFonts w:eastAsia="Times New Roman"/>
                <w:b/>
                <w:bCs/>
                <w:sz w:val="20"/>
                <w:szCs w:val="20"/>
              </w:rPr>
              <w:t>3 – 6 miesięcy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798AFDB" w14:textId="77777777" w:rsidR="00BF721B" w:rsidRPr="00A928B5" w:rsidRDefault="00BF721B" w:rsidP="00A928B5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17,1%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F1C75" w14:textId="77777777" w:rsidR="00BF721B" w:rsidRPr="00A928B5" w:rsidRDefault="00BF721B" w:rsidP="00A928B5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18,5%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37B4F" w14:textId="77777777" w:rsidR="00BF721B" w:rsidRPr="00A928B5" w:rsidRDefault="00BF721B" w:rsidP="00A928B5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6,1%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6E787D" w14:textId="77777777" w:rsidR="00BF721B" w:rsidRPr="00A928B5" w:rsidRDefault="00BF721B" w:rsidP="00A928B5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14,6%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1137BD" w14:textId="77777777" w:rsidR="00BF721B" w:rsidRPr="00A928B5" w:rsidRDefault="00BF721B" w:rsidP="00A928B5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17,4%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942FD1" w14:textId="77777777" w:rsidR="00BF721B" w:rsidRPr="00A928B5" w:rsidRDefault="00BF721B" w:rsidP="00A928B5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16,8%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FFB3CD2" w14:textId="77777777" w:rsidR="00BF721B" w:rsidRPr="00A928B5" w:rsidRDefault="00BF721B" w:rsidP="00A928B5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14,6%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8FA3D" w14:textId="77777777" w:rsidR="00BF721B" w:rsidRPr="00A928B5" w:rsidRDefault="00BF721B" w:rsidP="00A928B5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17,2%</w:t>
            </w:r>
          </w:p>
        </w:tc>
      </w:tr>
      <w:tr w:rsidR="00BF721B" w:rsidRPr="00BF721B" w14:paraId="72188A04" w14:textId="77777777" w:rsidTr="000112D2">
        <w:trPr>
          <w:cantSplit/>
          <w:trHeight w:hRule="exact" w:val="340"/>
        </w:trPr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EA7029" w14:textId="77777777" w:rsidR="00BF721B" w:rsidRPr="00A928B5" w:rsidRDefault="00BF721B" w:rsidP="00BF721B">
            <w:pPr>
              <w:spacing w:line="240" w:lineRule="auto"/>
              <w:rPr>
                <w:rFonts w:eastAsia="Times New Roman"/>
                <w:b/>
                <w:bCs/>
                <w:sz w:val="20"/>
                <w:szCs w:val="20"/>
              </w:rPr>
            </w:pPr>
            <w:r w:rsidRPr="00A928B5">
              <w:rPr>
                <w:rFonts w:eastAsia="Times New Roman"/>
                <w:b/>
                <w:bCs/>
                <w:sz w:val="20"/>
                <w:szCs w:val="20"/>
              </w:rPr>
              <w:t>6 – 12 miesięcy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0DD891F" w14:textId="77777777" w:rsidR="00BF721B" w:rsidRPr="00A928B5" w:rsidRDefault="00BF721B" w:rsidP="00A928B5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12,9%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234E4" w14:textId="77777777" w:rsidR="00BF721B" w:rsidRPr="00A928B5" w:rsidRDefault="00BF721B" w:rsidP="00A928B5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10,5%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13E55F" w14:textId="77777777" w:rsidR="00BF721B" w:rsidRPr="00A928B5" w:rsidRDefault="00BF721B" w:rsidP="00A928B5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11,0%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533F7B" w14:textId="77777777" w:rsidR="00BF721B" w:rsidRPr="00A928B5" w:rsidRDefault="00BF721B" w:rsidP="00A928B5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18,7%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CB746F3" w14:textId="77777777" w:rsidR="00BF721B" w:rsidRPr="00A928B5" w:rsidRDefault="00BF721B" w:rsidP="00A928B5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13,2%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E299604" w14:textId="77777777" w:rsidR="00BF721B" w:rsidRPr="00A928B5" w:rsidRDefault="00BF721B" w:rsidP="00A928B5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18,5%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C6D0B11" w14:textId="77777777" w:rsidR="00BF721B" w:rsidRPr="00A928B5" w:rsidRDefault="00BF721B" w:rsidP="00A928B5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22,9%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4E6F82" w14:textId="799EFB80" w:rsidR="00BF721B" w:rsidRPr="00A928B5" w:rsidRDefault="00385F00" w:rsidP="00A928B5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sz w:val="20"/>
                <w:szCs w:val="20"/>
              </w:rPr>
              <w:t>19,0</w:t>
            </w:r>
            <w:r w:rsidR="00BF721B" w:rsidRPr="00A928B5">
              <w:rPr>
                <w:rFonts w:eastAsia="Times New Roman"/>
                <w:sz w:val="20"/>
                <w:szCs w:val="20"/>
              </w:rPr>
              <w:t>%</w:t>
            </w:r>
          </w:p>
        </w:tc>
      </w:tr>
      <w:tr w:rsidR="00BF721B" w:rsidRPr="00BF721B" w14:paraId="68FB83F0" w14:textId="77777777" w:rsidTr="000112D2">
        <w:trPr>
          <w:cantSplit/>
          <w:trHeight w:hRule="exact" w:val="340"/>
        </w:trPr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3B9B5" w14:textId="77777777" w:rsidR="00BF721B" w:rsidRPr="00A928B5" w:rsidRDefault="00BF721B" w:rsidP="00BF721B">
            <w:pPr>
              <w:spacing w:line="240" w:lineRule="auto"/>
              <w:rPr>
                <w:rFonts w:eastAsia="Times New Roman"/>
                <w:b/>
                <w:bCs/>
                <w:sz w:val="20"/>
                <w:szCs w:val="20"/>
              </w:rPr>
            </w:pPr>
            <w:r w:rsidRPr="00A928B5">
              <w:rPr>
                <w:rFonts w:eastAsia="Times New Roman"/>
                <w:b/>
                <w:bCs/>
                <w:sz w:val="20"/>
                <w:szCs w:val="20"/>
              </w:rPr>
              <w:t>12 – 24 miesiące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CA83125" w14:textId="77777777" w:rsidR="00BF721B" w:rsidRPr="00A928B5" w:rsidRDefault="00BF721B" w:rsidP="00A928B5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11,1%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720A7D" w14:textId="77777777" w:rsidR="00BF721B" w:rsidRPr="00A928B5" w:rsidRDefault="00BF721B" w:rsidP="00A928B5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9,3%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96A80" w14:textId="601854C3" w:rsidR="00BF721B" w:rsidRPr="00A928B5" w:rsidRDefault="00BF721B" w:rsidP="00A928B5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34,</w:t>
            </w:r>
            <w:r w:rsidR="00385F00">
              <w:rPr>
                <w:rFonts w:eastAsia="Times New Roman"/>
                <w:sz w:val="20"/>
                <w:szCs w:val="20"/>
              </w:rPr>
              <w:t>3</w:t>
            </w:r>
            <w:r w:rsidRPr="00A928B5">
              <w:rPr>
                <w:rFonts w:eastAsia="Times New Roman"/>
                <w:sz w:val="20"/>
                <w:szCs w:val="20"/>
              </w:rPr>
              <w:t>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78B8A" w14:textId="77777777" w:rsidR="00BF721B" w:rsidRPr="00A928B5" w:rsidRDefault="00BF721B" w:rsidP="00A928B5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14,4%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0C0FB35" w14:textId="77777777" w:rsidR="00BF721B" w:rsidRPr="00A928B5" w:rsidRDefault="00BF721B" w:rsidP="00A928B5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10,2%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672046F" w14:textId="525B07C8" w:rsidR="00BF721B" w:rsidRPr="00A928B5" w:rsidRDefault="00BF721B" w:rsidP="00A928B5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19,</w:t>
            </w:r>
            <w:r w:rsidR="00385F00">
              <w:rPr>
                <w:rFonts w:eastAsia="Times New Roman"/>
                <w:sz w:val="20"/>
                <w:szCs w:val="20"/>
              </w:rPr>
              <w:t>9</w:t>
            </w:r>
            <w:r w:rsidRPr="00A928B5">
              <w:rPr>
                <w:rFonts w:eastAsia="Times New Roman"/>
                <w:sz w:val="20"/>
                <w:szCs w:val="20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20EA9E" w14:textId="77777777" w:rsidR="00BF721B" w:rsidRPr="00A928B5" w:rsidRDefault="00BF721B" w:rsidP="00A928B5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18,8%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59680" w14:textId="77777777" w:rsidR="00BF721B" w:rsidRPr="00A928B5" w:rsidRDefault="00BF721B" w:rsidP="00A928B5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16,3%</w:t>
            </w:r>
          </w:p>
        </w:tc>
      </w:tr>
      <w:tr w:rsidR="00BF721B" w:rsidRPr="00BF721B" w14:paraId="3A8ED953" w14:textId="77777777" w:rsidTr="000112D2">
        <w:trPr>
          <w:cantSplit/>
          <w:trHeight w:hRule="exact" w:val="340"/>
        </w:trPr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018D6B" w14:textId="77777777" w:rsidR="00BF721B" w:rsidRPr="00A928B5" w:rsidRDefault="00BF721B" w:rsidP="00BF721B">
            <w:pPr>
              <w:spacing w:line="240" w:lineRule="auto"/>
              <w:rPr>
                <w:rFonts w:eastAsia="Times New Roman"/>
                <w:b/>
                <w:bCs/>
                <w:sz w:val="20"/>
                <w:szCs w:val="20"/>
              </w:rPr>
            </w:pPr>
            <w:r w:rsidRPr="00A928B5">
              <w:rPr>
                <w:rFonts w:eastAsia="Times New Roman"/>
                <w:b/>
                <w:bCs/>
                <w:sz w:val="20"/>
                <w:szCs w:val="20"/>
              </w:rPr>
              <w:t>powyżej 24 miesięcy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A9B05AF" w14:textId="77777777" w:rsidR="00BF721B" w:rsidRPr="00A928B5" w:rsidRDefault="00BF721B" w:rsidP="00A928B5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7,3%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35CCD0" w14:textId="77777777" w:rsidR="00BF721B" w:rsidRPr="00A928B5" w:rsidRDefault="00BF721B" w:rsidP="00A928B5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3,6%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FF10EB" w14:textId="77777777" w:rsidR="00BF721B" w:rsidRPr="00A928B5" w:rsidRDefault="00BF721B" w:rsidP="00A928B5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37,5%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38DA8B" w14:textId="77777777" w:rsidR="00BF721B" w:rsidRPr="00A928B5" w:rsidRDefault="00BF721B" w:rsidP="00A928B5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20,7%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624D1CE" w14:textId="77777777" w:rsidR="00BF721B" w:rsidRPr="00A928B5" w:rsidRDefault="00BF721B" w:rsidP="00A928B5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11,3%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D916E01" w14:textId="6AE549A9" w:rsidR="00BF721B" w:rsidRPr="00A928B5" w:rsidRDefault="00BF721B" w:rsidP="00A928B5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19,</w:t>
            </w:r>
            <w:r w:rsidR="00385F00">
              <w:rPr>
                <w:rFonts w:eastAsia="Times New Roman"/>
                <w:sz w:val="20"/>
                <w:szCs w:val="20"/>
              </w:rPr>
              <w:t>0</w:t>
            </w:r>
            <w:r w:rsidRPr="00A928B5">
              <w:rPr>
                <w:rFonts w:eastAsia="Times New Roman"/>
                <w:sz w:val="20"/>
                <w:szCs w:val="20"/>
              </w:rPr>
              <w:t>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35EF9B" w14:textId="77777777" w:rsidR="00BF721B" w:rsidRPr="00A928B5" w:rsidRDefault="00BF721B" w:rsidP="00A928B5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8,3%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3605F2" w14:textId="5C4AB11B" w:rsidR="00BF721B" w:rsidRPr="00A928B5" w:rsidRDefault="00BF721B" w:rsidP="00A928B5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19,</w:t>
            </w:r>
            <w:r w:rsidR="00385F00">
              <w:rPr>
                <w:rFonts w:eastAsia="Times New Roman"/>
                <w:sz w:val="20"/>
                <w:szCs w:val="20"/>
              </w:rPr>
              <w:t>1</w:t>
            </w:r>
            <w:r w:rsidRPr="00A928B5">
              <w:rPr>
                <w:rFonts w:eastAsia="Times New Roman"/>
                <w:sz w:val="20"/>
                <w:szCs w:val="20"/>
              </w:rPr>
              <w:t>%</w:t>
            </w:r>
          </w:p>
        </w:tc>
      </w:tr>
      <w:tr w:rsidR="00BF721B" w:rsidRPr="00BF721B" w14:paraId="0AA732AF" w14:textId="77777777" w:rsidTr="000112D2">
        <w:trPr>
          <w:cantSplit/>
          <w:trHeight w:hRule="exact" w:val="340"/>
        </w:trPr>
        <w:tc>
          <w:tcPr>
            <w:tcW w:w="1009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418C6" w14:textId="77777777" w:rsidR="00BF721B" w:rsidRPr="00A928B5" w:rsidRDefault="00BF721B" w:rsidP="00BF721B">
            <w:pPr>
              <w:spacing w:line="240" w:lineRule="auto"/>
              <w:ind w:right="174"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A928B5">
              <w:rPr>
                <w:rFonts w:eastAsia="Times New Roman"/>
                <w:b/>
                <w:bCs/>
                <w:sz w:val="20"/>
                <w:szCs w:val="20"/>
              </w:rPr>
              <w:t>wiek</w:t>
            </w:r>
          </w:p>
        </w:tc>
      </w:tr>
      <w:tr w:rsidR="00BF721B" w:rsidRPr="00BF721B" w14:paraId="198C6DB6" w14:textId="77777777" w:rsidTr="000112D2">
        <w:trPr>
          <w:cantSplit/>
          <w:trHeight w:hRule="exact" w:val="284"/>
        </w:trPr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01361" w14:textId="77777777" w:rsidR="00BF721B" w:rsidRPr="00A928B5" w:rsidRDefault="00BF721B" w:rsidP="00BF721B">
            <w:pPr>
              <w:spacing w:line="240" w:lineRule="auto"/>
              <w:rPr>
                <w:rFonts w:eastAsia="Times New Roman"/>
                <w:b/>
                <w:bCs/>
                <w:sz w:val="20"/>
                <w:szCs w:val="20"/>
              </w:rPr>
            </w:pPr>
            <w:r w:rsidRPr="00A928B5">
              <w:rPr>
                <w:rFonts w:eastAsia="Times New Roman"/>
                <w:b/>
                <w:bCs/>
                <w:sz w:val="20"/>
                <w:szCs w:val="20"/>
              </w:rPr>
              <w:t>18 – 24 lata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0445BB" w14:textId="77777777" w:rsidR="00BF721B" w:rsidRPr="00A928B5" w:rsidRDefault="00BF721B" w:rsidP="00A928B5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52,1%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F3FA70" w14:textId="77777777" w:rsidR="00BF721B" w:rsidRPr="00A928B5" w:rsidRDefault="00BF721B" w:rsidP="00A928B5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100,0%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B7CEB" w14:textId="77777777" w:rsidR="00BF721B" w:rsidRPr="00A928B5" w:rsidRDefault="00BF721B" w:rsidP="00A928B5">
            <w:pPr>
              <w:spacing w:line="240" w:lineRule="auto"/>
              <w:ind w:right="7"/>
              <w:jc w:val="center"/>
              <w:rPr>
                <w:rFonts w:eastAsia="Times New Roman"/>
                <w:snapToGrid w:val="0"/>
                <w:sz w:val="20"/>
                <w:szCs w:val="20"/>
              </w:rPr>
            </w:pPr>
            <w:r w:rsidRPr="00A928B5">
              <w:rPr>
                <w:rFonts w:eastAsia="Times New Roman"/>
                <w:snapToGrid w:val="0"/>
                <w:sz w:val="20"/>
                <w:szCs w:val="20"/>
              </w:rPr>
              <w:t>5,7%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4224E" w14:textId="77777777" w:rsidR="00BF721B" w:rsidRPr="00A928B5" w:rsidRDefault="00BF721B" w:rsidP="00A928B5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928B5">
              <w:rPr>
                <w:rFonts w:eastAsia="Times New Roman"/>
                <w:color w:val="000000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B4E980" w14:textId="77777777" w:rsidR="00BF721B" w:rsidRPr="00A928B5" w:rsidRDefault="00BF721B" w:rsidP="00A928B5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4,1%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E6E7AD6" w14:textId="77777777" w:rsidR="00BF721B" w:rsidRPr="00A928B5" w:rsidRDefault="00BF721B" w:rsidP="00A928B5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13,3%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F6B4B70" w14:textId="77777777" w:rsidR="00BF721B" w:rsidRPr="00A928B5" w:rsidRDefault="00BF721B" w:rsidP="00A928B5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4,2%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3A16E0" w14:textId="77777777" w:rsidR="00BF721B" w:rsidRPr="00A928B5" w:rsidRDefault="00BF721B" w:rsidP="00A928B5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5,1%</w:t>
            </w:r>
          </w:p>
        </w:tc>
      </w:tr>
      <w:tr w:rsidR="00BF721B" w:rsidRPr="00BF721B" w14:paraId="260C3281" w14:textId="77777777" w:rsidTr="000112D2">
        <w:trPr>
          <w:cantSplit/>
          <w:trHeight w:hRule="exact" w:val="284"/>
        </w:trPr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9ACE5" w14:textId="77777777" w:rsidR="00BF721B" w:rsidRPr="00A928B5" w:rsidRDefault="00BF721B" w:rsidP="00BF721B">
            <w:pPr>
              <w:spacing w:line="240" w:lineRule="auto"/>
              <w:rPr>
                <w:rFonts w:eastAsia="Times New Roman"/>
                <w:b/>
                <w:bCs/>
                <w:sz w:val="20"/>
                <w:szCs w:val="20"/>
              </w:rPr>
            </w:pPr>
            <w:r w:rsidRPr="00A928B5">
              <w:rPr>
                <w:rFonts w:eastAsia="Times New Roman"/>
                <w:b/>
                <w:bCs/>
                <w:sz w:val="20"/>
                <w:szCs w:val="20"/>
              </w:rPr>
              <w:t>25 – 34 lata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4A957E" w14:textId="77777777" w:rsidR="00BF721B" w:rsidRPr="00A928B5" w:rsidRDefault="00BF721B" w:rsidP="00A928B5">
            <w:pPr>
              <w:spacing w:line="240" w:lineRule="auto"/>
              <w:ind w:right="4"/>
              <w:jc w:val="center"/>
              <w:rPr>
                <w:rFonts w:eastAsia="Times New Roman"/>
                <w:snapToGrid w:val="0"/>
                <w:sz w:val="20"/>
                <w:szCs w:val="20"/>
              </w:rPr>
            </w:pPr>
            <w:r w:rsidRPr="00A928B5">
              <w:rPr>
                <w:rFonts w:eastAsia="Times New Roman"/>
                <w:snapToGrid w:val="0"/>
                <w:sz w:val="20"/>
                <w:szCs w:val="20"/>
              </w:rPr>
              <w:t>47,9%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60DD8" w14:textId="77777777" w:rsidR="00BF721B" w:rsidRPr="00A928B5" w:rsidRDefault="00BF721B" w:rsidP="00A928B5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928B5">
              <w:rPr>
                <w:rFonts w:eastAsia="Times New Roman"/>
                <w:color w:val="000000"/>
                <w:sz w:val="20"/>
                <w:szCs w:val="20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DCFBD" w14:textId="77777777" w:rsidR="00BF721B" w:rsidRPr="00A928B5" w:rsidRDefault="00BF721B" w:rsidP="00A928B5">
            <w:pPr>
              <w:spacing w:line="240" w:lineRule="auto"/>
              <w:ind w:right="7"/>
              <w:jc w:val="center"/>
              <w:rPr>
                <w:rFonts w:eastAsia="Times New Roman"/>
                <w:snapToGrid w:val="0"/>
                <w:sz w:val="20"/>
                <w:szCs w:val="20"/>
              </w:rPr>
            </w:pPr>
            <w:r w:rsidRPr="00A928B5">
              <w:rPr>
                <w:rFonts w:eastAsia="Times New Roman"/>
                <w:snapToGrid w:val="0"/>
                <w:sz w:val="20"/>
                <w:szCs w:val="20"/>
              </w:rPr>
              <w:t>22,0%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76F50" w14:textId="77777777" w:rsidR="00BF721B" w:rsidRPr="00A928B5" w:rsidRDefault="00BF721B" w:rsidP="00A928B5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928B5">
              <w:rPr>
                <w:rFonts w:eastAsia="Times New Roman"/>
                <w:color w:val="000000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760809" w14:textId="77777777" w:rsidR="00BF721B" w:rsidRPr="00A928B5" w:rsidRDefault="00BF721B" w:rsidP="00A928B5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16,6%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91F0F0B" w14:textId="77777777" w:rsidR="00BF721B" w:rsidRPr="00A928B5" w:rsidRDefault="00BF721B" w:rsidP="00A928B5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52,6%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9107AA" w14:textId="77777777" w:rsidR="00BF721B" w:rsidRPr="00A928B5" w:rsidRDefault="00BF721B" w:rsidP="00A928B5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31,2%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FE977" w14:textId="77777777" w:rsidR="00BF721B" w:rsidRPr="00A928B5" w:rsidRDefault="00BF721B" w:rsidP="00A928B5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11,1%</w:t>
            </w:r>
          </w:p>
        </w:tc>
      </w:tr>
      <w:tr w:rsidR="00BF721B" w:rsidRPr="00BF721B" w14:paraId="5A531977" w14:textId="77777777" w:rsidTr="000112D2">
        <w:trPr>
          <w:cantSplit/>
          <w:trHeight w:hRule="exact" w:val="284"/>
        </w:trPr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FA4226" w14:textId="77777777" w:rsidR="00BF721B" w:rsidRPr="00A928B5" w:rsidRDefault="00BF721B" w:rsidP="00BF721B">
            <w:pPr>
              <w:spacing w:line="240" w:lineRule="auto"/>
              <w:rPr>
                <w:rFonts w:eastAsia="Times New Roman"/>
                <w:b/>
                <w:bCs/>
                <w:sz w:val="20"/>
                <w:szCs w:val="20"/>
              </w:rPr>
            </w:pPr>
            <w:r w:rsidRPr="00A928B5">
              <w:rPr>
                <w:rFonts w:eastAsia="Times New Roman"/>
                <w:b/>
                <w:bCs/>
                <w:sz w:val="20"/>
                <w:szCs w:val="20"/>
              </w:rPr>
              <w:t>35 – 44 lata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C889FD" w14:textId="77777777" w:rsidR="00BF721B" w:rsidRPr="00A928B5" w:rsidRDefault="00BF721B" w:rsidP="00A928B5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928B5">
              <w:rPr>
                <w:rFonts w:eastAsia="Times New Roman"/>
                <w:color w:val="000000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2951E" w14:textId="77777777" w:rsidR="00BF721B" w:rsidRPr="00A928B5" w:rsidRDefault="00BF721B" w:rsidP="00A928B5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928B5">
              <w:rPr>
                <w:rFonts w:eastAsia="Times New Roman"/>
                <w:color w:val="000000"/>
                <w:sz w:val="20"/>
                <w:szCs w:val="20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F4A15" w14:textId="77777777" w:rsidR="00BF721B" w:rsidRPr="00A928B5" w:rsidRDefault="00BF721B" w:rsidP="00A928B5">
            <w:pPr>
              <w:spacing w:line="240" w:lineRule="auto"/>
              <w:ind w:right="7"/>
              <w:jc w:val="center"/>
              <w:rPr>
                <w:rFonts w:eastAsia="Times New Roman"/>
                <w:snapToGrid w:val="0"/>
                <w:sz w:val="20"/>
                <w:szCs w:val="20"/>
              </w:rPr>
            </w:pPr>
            <w:r w:rsidRPr="00A928B5">
              <w:rPr>
                <w:rFonts w:eastAsia="Times New Roman"/>
                <w:snapToGrid w:val="0"/>
                <w:sz w:val="20"/>
                <w:szCs w:val="20"/>
              </w:rPr>
              <w:t>24,8%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9EB96" w14:textId="77777777" w:rsidR="00BF721B" w:rsidRPr="00A928B5" w:rsidRDefault="00BF721B" w:rsidP="00A928B5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928B5">
              <w:rPr>
                <w:rFonts w:eastAsia="Times New Roman"/>
                <w:color w:val="000000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5F98CF" w14:textId="77777777" w:rsidR="00BF721B" w:rsidRPr="00A928B5" w:rsidRDefault="00BF721B" w:rsidP="00A928B5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25,7%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6760355" w14:textId="77777777" w:rsidR="00BF721B" w:rsidRPr="00A928B5" w:rsidRDefault="00BF721B" w:rsidP="00A928B5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32,2%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6AAE52" w14:textId="77777777" w:rsidR="00BF721B" w:rsidRPr="00A928B5" w:rsidRDefault="00BF721B" w:rsidP="00A928B5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52,1%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E3C7A" w14:textId="77777777" w:rsidR="00BF721B" w:rsidRPr="00A928B5" w:rsidRDefault="00BF721B" w:rsidP="00A928B5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19,7%</w:t>
            </w:r>
          </w:p>
        </w:tc>
      </w:tr>
      <w:tr w:rsidR="00BF721B" w:rsidRPr="00BF721B" w14:paraId="4155A9BD" w14:textId="77777777" w:rsidTr="000112D2">
        <w:trPr>
          <w:cantSplit/>
          <w:trHeight w:hRule="exact" w:val="284"/>
        </w:trPr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04E1E4" w14:textId="77777777" w:rsidR="00BF721B" w:rsidRPr="00A928B5" w:rsidRDefault="00BF721B" w:rsidP="00BF721B">
            <w:pPr>
              <w:spacing w:line="240" w:lineRule="auto"/>
              <w:rPr>
                <w:rFonts w:eastAsia="Times New Roman"/>
                <w:b/>
                <w:bCs/>
                <w:sz w:val="20"/>
                <w:szCs w:val="20"/>
              </w:rPr>
            </w:pPr>
            <w:r w:rsidRPr="00A928B5">
              <w:rPr>
                <w:rFonts w:eastAsia="Times New Roman"/>
                <w:b/>
                <w:bCs/>
                <w:sz w:val="20"/>
                <w:szCs w:val="20"/>
              </w:rPr>
              <w:t>45 – 54 lata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5AC4BD" w14:textId="77777777" w:rsidR="00BF721B" w:rsidRPr="00A928B5" w:rsidRDefault="00BF721B" w:rsidP="00A928B5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928B5">
              <w:rPr>
                <w:rFonts w:eastAsia="Times New Roman"/>
                <w:color w:val="000000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A697D" w14:textId="77777777" w:rsidR="00BF721B" w:rsidRPr="00A928B5" w:rsidRDefault="00BF721B" w:rsidP="00A928B5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928B5">
              <w:rPr>
                <w:rFonts w:eastAsia="Times New Roman"/>
                <w:color w:val="000000"/>
                <w:sz w:val="20"/>
                <w:szCs w:val="20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EDD0BA" w14:textId="77777777" w:rsidR="00BF721B" w:rsidRPr="00A928B5" w:rsidRDefault="00BF721B" w:rsidP="00A928B5">
            <w:pPr>
              <w:spacing w:line="240" w:lineRule="auto"/>
              <w:ind w:right="7"/>
              <w:jc w:val="center"/>
              <w:rPr>
                <w:rFonts w:eastAsia="Times New Roman"/>
                <w:snapToGrid w:val="0"/>
                <w:sz w:val="20"/>
                <w:szCs w:val="20"/>
              </w:rPr>
            </w:pPr>
            <w:r w:rsidRPr="00A928B5">
              <w:rPr>
                <w:rFonts w:eastAsia="Times New Roman"/>
                <w:snapToGrid w:val="0"/>
                <w:sz w:val="20"/>
                <w:szCs w:val="20"/>
              </w:rPr>
              <w:t>23,8%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6D5433" w14:textId="77777777" w:rsidR="00BF721B" w:rsidRPr="00A928B5" w:rsidRDefault="00BF721B" w:rsidP="00A928B5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37,6%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440031" w14:textId="77777777" w:rsidR="00BF721B" w:rsidRPr="00A928B5" w:rsidRDefault="00BF721B" w:rsidP="00A928B5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24,2%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C84592" w14:textId="77777777" w:rsidR="00BF721B" w:rsidRPr="00A928B5" w:rsidRDefault="00BF721B" w:rsidP="00A928B5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1,9%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21CFD9" w14:textId="77777777" w:rsidR="00BF721B" w:rsidRPr="00A928B5" w:rsidRDefault="00BF721B" w:rsidP="00A928B5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12,5%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FA18E" w14:textId="77777777" w:rsidR="00BF721B" w:rsidRPr="00A928B5" w:rsidRDefault="00BF721B" w:rsidP="00A928B5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31,7%</w:t>
            </w:r>
          </w:p>
        </w:tc>
      </w:tr>
      <w:tr w:rsidR="00BF721B" w:rsidRPr="00BF721B" w14:paraId="09243C7A" w14:textId="77777777" w:rsidTr="000112D2">
        <w:trPr>
          <w:cantSplit/>
          <w:trHeight w:hRule="exact" w:val="284"/>
        </w:trPr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5D99BF" w14:textId="77777777" w:rsidR="00BF721B" w:rsidRPr="00A928B5" w:rsidRDefault="00BF721B" w:rsidP="00BF721B">
            <w:pPr>
              <w:spacing w:line="240" w:lineRule="auto"/>
              <w:rPr>
                <w:rFonts w:eastAsia="Times New Roman"/>
                <w:b/>
                <w:bCs/>
                <w:sz w:val="20"/>
                <w:szCs w:val="20"/>
              </w:rPr>
            </w:pPr>
            <w:r w:rsidRPr="00A928B5">
              <w:rPr>
                <w:rFonts w:eastAsia="Times New Roman"/>
                <w:b/>
                <w:bCs/>
                <w:sz w:val="20"/>
                <w:szCs w:val="20"/>
              </w:rPr>
              <w:t>55 – 59 lat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7DFDEF2" w14:textId="77777777" w:rsidR="00BF721B" w:rsidRPr="00A928B5" w:rsidRDefault="00BF721B" w:rsidP="00A928B5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928B5">
              <w:rPr>
                <w:rFonts w:eastAsia="Times New Roman"/>
                <w:color w:val="000000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78CA59" w14:textId="77777777" w:rsidR="00BF721B" w:rsidRPr="00A928B5" w:rsidRDefault="00BF721B" w:rsidP="00A928B5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928B5">
              <w:rPr>
                <w:rFonts w:eastAsia="Times New Roman"/>
                <w:color w:val="000000"/>
                <w:sz w:val="20"/>
                <w:szCs w:val="20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F78968" w14:textId="77777777" w:rsidR="00BF721B" w:rsidRPr="00A928B5" w:rsidRDefault="00BF721B" w:rsidP="00A928B5">
            <w:pPr>
              <w:spacing w:line="240" w:lineRule="auto"/>
              <w:ind w:right="7"/>
              <w:jc w:val="center"/>
              <w:rPr>
                <w:rFonts w:eastAsia="Times New Roman"/>
                <w:snapToGrid w:val="0"/>
                <w:sz w:val="20"/>
                <w:szCs w:val="20"/>
              </w:rPr>
            </w:pPr>
            <w:r w:rsidRPr="00A928B5">
              <w:rPr>
                <w:rFonts w:eastAsia="Times New Roman"/>
                <w:snapToGrid w:val="0"/>
                <w:sz w:val="20"/>
                <w:szCs w:val="20"/>
              </w:rPr>
              <w:t>13,1%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5F22C9" w14:textId="77777777" w:rsidR="00BF721B" w:rsidRPr="00A928B5" w:rsidRDefault="00BF721B" w:rsidP="00A928B5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37,0%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C66836" w14:textId="77777777" w:rsidR="00BF721B" w:rsidRPr="00A928B5" w:rsidRDefault="00BF721B" w:rsidP="00A928B5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13,6%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398CEBD" w14:textId="77777777" w:rsidR="00BF721B" w:rsidRPr="00A928B5" w:rsidRDefault="00BF721B" w:rsidP="00A928B5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0,0%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83FEA72" w14:textId="77777777" w:rsidR="00BF721B" w:rsidRPr="00A928B5" w:rsidRDefault="00BF721B" w:rsidP="00A928B5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1203AF" w14:textId="77777777" w:rsidR="00BF721B" w:rsidRPr="00A928B5" w:rsidRDefault="00BF721B" w:rsidP="00A928B5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20,5%</w:t>
            </w:r>
          </w:p>
        </w:tc>
      </w:tr>
      <w:tr w:rsidR="00BF721B" w:rsidRPr="00BF721B" w14:paraId="4D0218CB" w14:textId="77777777" w:rsidTr="000112D2">
        <w:trPr>
          <w:cantSplit/>
          <w:trHeight w:hRule="exact" w:val="284"/>
        </w:trPr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30B703" w14:textId="77777777" w:rsidR="00BF721B" w:rsidRPr="00A928B5" w:rsidRDefault="00BF721B" w:rsidP="00BF721B">
            <w:pPr>
              <w:spacing w:line="240" w:lineRule="auto"/>
              <w:rPr>
                <w:rFonts w:eastAsia="Times New Roman"/>
                <w:b/>
                <w:bCs/>
                <w:sz w:val="20"/>
                <w:szCs w:val="20"/>
              </w:rPr>
            </w:pPr>
            <w:r w:rsidRPr="00A928B5">
              <w:rPr>
                <w:rFonts w:eastAsia="Times New Roman"/>
                <w:b/>
                <w:bCs/>
                <w:sz w:val="20"/>
                <w:szCs w:val="20"/>
              </w:rPr>
              <w:t>powyżej 60 lat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E9CBC0" w14:textId="77777777" w:rsidR="00BF721B" w:rsidRPr="00A928B5" w:rsidRDefault="00BF721B" w:rsidP="00A928B5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928B5">
              <w:rPr>
                <w:rFonts w:eastAsia="Times New Roman"/>
                <w:color w:val="000000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3A6089" w14:textId="77777777" w:rsidR="00BF721B" w:rsidRPr="00A928B5" w:rsidRDefault="00BF721B" w:rsidP="00A928B5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96552A" w14:textId="77777777" w:rsidR="00BF721B" w:rsidRPr="00A928B5" w:rsidRDefault="00BF721B" w:rsidP="00A928B5">
            <w:pPr>
              <w:spacing w:line="240" w:lineRule="auto"/>
              <w:ind w:right="7"/>
              <w:jc w:val="center"/>
              <w:rPr>
                <w:rFonts w:eastAsia="Times New Roman"/>
                <w:snapToGrid w:val="0"/>
                <w:sz w:val="20"/>
                <w:szCs w:val="20"/>
              </w:rPr>
            </w:pPr>
            <w:r w:rsidRPr="00A928B5">
              <w:rPr>
                <w:rFonts w:eastAsia="Times New Roman"/>
                <w:snapToGrid w:val="0"/>
                <w:sz w:val="20"/>
                <w:szCs w:val="20"/>
              </w:rPr>
              <w:t>10,6%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E0D97" w14:textId="77777777" w:rsidR="00BF721B" w:rsidRPr="00A928B5" w:rsidRDefault="00BF721B" w:rsidP="00A928B5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25,4%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6C31D2" w14:textId="77777777" w:rsidR="00BF721B" w:rsidRPr="00A928B5" w:rsidRDefault="00BF721B" w:rsidP="00A928B5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15,8%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BC02892" w14:textId="77777777" w:rsidR="00BF721B" w:rsidRPr="00A928B5" w:rsidRDefault="00BF721B" w:rsidP="00A928B5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0,0%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E1365E" w14:textId="77777777" w:rsidR="00BF721B" w:rsidRPr="00A928B5" w:rsidRDefault="00BF721B" w:rsidP="00A928B5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F7903" w14:textId="77777777" w:rsidR="00BF721B" w:rsidRPr="00A928B5" w:rsidRDefault="00BF721B" w:rsidP="00A928B5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11,9%</w:t>
            </w:r>
          </w:p>
        </w:tc>
      </w:tr>
      <w:tr w:rsidR="00BF721B" w:rsidRPr="00BF721B" w14:paraId="50D7F0C4" w14:textId="77777777" w:rsidTr="000112D2">
        <w:trPr>
          <w:cantSplit/>
          <w:trHeight w:hRule="exact" w:val="340"/>
        </w:trPr>
        <w:tc>
          <w:tcPr>
            <w:tcW w:w="10095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7E0021" w14:textId="77777777" w:rsidR="00BF721B" w:rsidRPr="00A928B5" w:rsidRDefault="00BF721B" w:rsidP="00BF721B">
            <w:pPr>
              <w:spacing w:line="240" w:lineRule="auto"/>
              <w:ind w:right="174"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A928B5">
              <w:rPr>
                <w:rFonts w:eastAsia="Times New Roman"/>
                <w:b/>
                <w:bCs/>
                <w:sz w:val="20"/>
                <w:szCs w:val="20"/>
              </w:rPr>
              <w:t>staż pracy</w:t>
            </w:r>
          </w:p>
        </w:tc>
      </w:tr>
      <w:tr w:rsidR="00BF721B" w:rsidRPr="00BF721B" w14:paraId="75557021" w14:textId="77777777" w:rsidTr="000112D2">
        <w:trPr>
          <w:cantSplit/>
          <w:trHeight w:hRule="exact" w:val="284"/>
        </w:trPr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3C75EF" w14:textId="77777777" w:rsidR="00BF721B" w:rsidRPr="00A928B5" w:rsidRDefault="00BF721B" w:rsidP="00BF721B">
            <w:pPr>
              <w:spacing w:line="240" w:lineRule="auto"/>
              <w:rPr>
                <w:rFonts w:eastAsia="Times New Roman"/>
                <w:b/>
                <w:bCs/>
                <w:sz w:val="20"/>
                <w:szCs w:val="20"/>
              </w:rPr>
            </w:pPr>
            <w:r w:rsidRPr="00A928B5">
              <w:rPr>
                <w:rFonts w:eastAsia="Times New Roman"/>
                <w:b/>
                <w:bCs/>
                <w:sz w:val="20"/>
                <w:szCs w:val="20"/>
              </w:rPr>
              <w:t>do 1 roku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85066D" w14:textId="77777777" w:rsidR="00BF721B" w:rsidRPr="00A928B5" w:rsidRDefault="00BF721B" w:rsidP="00BF721B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32,9%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544AB4" w14:textId="77777777" w:rsidR="00BF721B" w:rsidRPr="00A928B5" w:rsidRDefault="00BF721B" w:rsidP="00BF721B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34,4%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2C3B0" w14:textId="77777777" w:rsidR="00BF721B" w:rsidRPr="00A928B5" w:rsidRDefault="00BF721B" w:rsidP="00BF721B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20,1%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A3124" w14:textId="77777777" w:rsidR="00BF721B" w:rsidRPr="00A928B5" w:rsidRDefault="00BF721B" w:rsidP="00BF721B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8,9%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9C3C2C" w14:textId="77777777" w:rsidR="00BF721B" w:rsidRPr="00A928B5" w:rsidRDefault="00BF721B" w:rsidP="00BF721B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28,7%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EBD34D4" w14:textId="77777777" w:rsidR="00BF721B" w:rsidRPr="00A928B5" w:rsidRDefault="00BF721B" w:rsidP="00BF721B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25,8%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BA0A8D8" w14:textId="77777777" w:rsidR="00BF721B" w:rsidRPr="00A928B5" w:rsidRDefault="00BF721B" w:rsidP="00BF721B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31,2%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7A3BD1" w14:textId="77777777" w:rsidR="00BF721B" w:rsidRPr="00A928B5" w:rsidRDefault="00BF721B" w:rsidP="00BF721B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14,3%</w:t>
            </w:r>
          </w:p>
        </w:tc>
      </w:tr>
      <w:tr w:rsidR="00BF721B" w:rsidRPr="00BF721B" w14:paraId="7EAA256F" w14:textId="77777777" w:rsidTr="000112D2">
        <w:trPr>
          <w:cantSplit/>
          <w:trHeight w:hRule="exact" w:val="284"/>
        </w:trPr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BB8C76" w14:textId="77777777" w:rsidR="00BF721B" w:rsidRPr="00A928B5" w:rsidRDefault="00BF721B" w:rsidP="00BF721B">
            <w:pPr>
              <w:spacing w:line="240" w:lineRule="auto"/>
              <w:rPr>
                <w:rFonts w:eastAsia="Times New Roman"/>
                <w:b/>
                <w:bCs/>
                <w:sz w:val="20"/>
                <w:szCs w:val="20"/>
              </w:rPr>
            </w:pPr>
            <w:r w:rsidRPr="00A928B5">
              <w:rPr>
                <w:rFonts w:eastAsia="Times New Roman"/>
                <w:b/>
                <w:bCs/>
                <w:sz w:val="20"/>
                <w:szCs w:val="20"/>
              </w:rPr>
              <w:t>1 – 5 lat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08690D" w14:textId="77777777" w:rsidR="00BF721B" w:rsidRPr="00A928B5" w:rsidRDefault="00BF721B" w:rsidP="00BF721B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37,3%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B2FDEC" w14:textId="77777777" w:rsidR="00BF721B" w:rsidRPr="00A928B5" w:rsidRDefault="00BF721B" w:rsidP="00BF721B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32,0%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C43DA6" w14:textId="77777777" w:rsidR="00BF721B" w:rsidRPr="00A928B5" w:rsidRDefault="00BF721B" w:rsidP="00BF721B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25,2%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7DC6F8" w14:textId="77777777" w:rsidR="00BF721B" w:rsidRPr="00A928B5" w:rsidRDefault="00BF721B" w:rsidP="00BF721B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10,4%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4704BE" w14:textId="77777777" w:rsidR="00BF721B" w:rsidRPr="00A928B5" w:rsidRDefault="00BF721B" w:rsidP="00BF721B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22,6%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B8DAF0A" w14:textId="77777777" w:rsidR="00BF721B" w:rsidRPr="00A928B5" w:rsidRDefault="00BF721B" w:rsidP="00BF721B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35,6%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580C715" w14:textId="77777777" w:rsidR="00BF721B" w:rsidRPr="00A928B5" w:rsidRDefault="00BF721B" w:rsidP="00BF721B">
            <w:pPr>
              <w:spacing w:line="240" w:lineRule="auto"/>
              <w:jc w:val="center"/>
              <w:rPr>
                <w:rFonts w:eastAsia="Times New Roman"/>
                <w:snapToGrid w:val="0"/>
                <w:sz w:val="20"/>
                <w:szCs w:val="20"/>
              </w:rPr>
            </w:pPr>
            <w:r w:rsidRPr="00A928B5">
              <w:rPr>
                <w:rFonts w:eastAsia="Times New Roman"/>
                <w:snapToGrid w:val="0"/>
                <w:sz w:val="20"/>
                <w:szCs w:val="20"/>
              </w:rPr>
              <w:t>22,9%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62502A" w14:textId="77777777" w:rsidR="00BF721B" w:rsidRPr="00A928B5" w:rsidRDefault="00BF721B" w:rsidP="00BF721B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18,9%</w:t>
            </w:r>
          </w:p>
        </w:tc>
      </w:tr>
      <w:tr w:rsidR="00BF721B" w:rsidRPr="00BF721B" w14:paraId="616F58CE" w14:textId="77777777" w:rsidTr="000112D2">
        <w:trPr>
          <w:cantSplit/>
          <w:trHeight w:hRule="exact" w:val="284"/>
        </w:trPr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B0CC8" w14:textId="77777777" w:rsidR="00BF721B" w:rsidRPr="00A928B5" w:rsidRDefault="00BF721B" w:rsidP="00BF721B">
            <w:pPr>
              <w:spacing w:line="240" w:lineRule="auto"/>
              <w:rPr>
                <w:rFonts w:eastAsia="Times New Roman"/>
                <w:b/>
                <w:bCs/>
                <w:sz w:val="20"/>
                <w:szCs w:val="20"/>
              </w:rPr>
            </w:pPr>
            <w:r w:rsidRPr="00A928B5">
              <w:rPr>
                <w:rFonts w:eastAsia="Times New Roman"/>
                <w:b/>
                <w:bCs/>
                <w:sz w:val="20"/>
                <w:szCs w:val="20"/>
              </w:rPr>
              <w:t>5 – 10 lat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D63F6F" w14:textId="77777777" w:rsidR="00BF721B" w:rsidRPr="00A928B5" w:rsidRDefault="00BF721B" w:rsidP="00BF721B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6,1%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4C3296" w14:textId="77777777" w:rsidR="00BF721B" w:rsidRPr="00A928B5" w:rsidRDefault="00BF721B" w:rsidP="00BF721B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1,4%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D4CE2" w14:textId="77777777" w:rsidR="00BF721B" w:rsidRPr="00A928B5" w:rsidRDefault="00BF721B" w:rsidP="00BF721B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16,6%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BB29E7" w14:textId="77777777" w:rsidR="00BF721B" w:rsidRPr="00A928B5" w:rsidRDefault="00BF721B" w:rsidP="00BF721B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14,4%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2437EC6" w14:textId="77777777" w:rsidR="00BF721B" w:rsidRPr="00A928B5" w:rsidRDefault="00BF721B" w:rsidP="00BF721B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18,9%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2635582" w14:textId="77777777" w:rsidR="00BF721B" w:rsidRPr="00A928B5" w:rsidRDefault="00BF721B" w:rsidP="00BF721B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18,3%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D4456D" w14:textId="77777777" w:rsidR="00BF721B" w:rsidRPr="00A928B5" w:rsidRDefault="00BF721B" w:rsidP="00BF721B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12,5%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784156" w14:textId="77777777" w:rsidR="00BF721B" w:rsidRPr="00A928B5" w:rsidRDefault="00BF721B" w:rsidP="00BF721B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16,7%</w:t>
            </w:r>
          </w:p>
        </w:tc>
      </w:tr>
      <w:tr w:rsidR="00BF721B" w:rsidRPr="00BF721B" w14:paraId="6AE04358" w14:textId="77777777" w:rsidTr="000112D2">
        <w:trPr>
          <w:cantSplit/>
          <w:trHeight w:hRule="exact" w:val="284"/>
        </w:trPr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ECB81" w14:textId="77777777" w:rsidR="00BF721B" w:rsidRPr="00A928B5" w:rsidRDefault="00BF721B" w:rsidP="00BF721B">
            <w:pPr>
              <w:spacing w:line="240" w:lineRule="auto"/>
              <w:rPr>
                <w:rFonts w:eastAsia="Times New Roman"/>
                <w:b/>
                <w:bCs/>
                <w:sz w:val="20"/>
                <w:szCs w:val="20"/>
              </w:rPr>
            </w:pPr>
            <w:r w:rsidRPr="00A928B5">
              <w:rPr>
                <w:rFonts w:eastAsia="Times New Roman"/>
                <w:b/>
                <w:bCs/>
                <w:sz w:val="20"/>
                <w:szCs w:val="20"/>
              </w:rPr>
              <w:t>10 – 20 lat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7C1C038" w14:textId="77777777" w:rsidR="00BF721B" w:rsidRPr="00A928B5" w:rsidRDefault="00BF721B" w:rsidP="00BF721B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0,2%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F81290" w14:textId="77777777" w:rsidR="00BF721B" w:rsidRPr="00A928B5" w:rsidRDefault="00BF721B" w:rsidP="00BF721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928B5">
              <w:rPr>
                <w:rFonts w:eastAsia="Times New Roman"/>
                <w:color w:val="000000"/>
                <w:sz w:val="20"/>
                <w:szCs w:val="20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ECFF92" w14:textId="77777777" w:rsidR="00BF721B" w:rsidRPr="00A928B5" w:rsidRDefault="00BF721B" w:rsidP="00BF721B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16,6%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15550A" w14:textId="77777777" w:rsidR="00BF721B" w:rsidRPr="00A928B5" w:rsidRDefault="00BF721B" w:rsidP="00BF721B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27,5%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56C21AD" w14:textId="77777777" w:rsidR="00BF721B" w:rsidRPr="00A928B5" w:rsidRDefault="00BF721B" w:rsidP="00BF721B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13,6%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549070" w14:textId="77777777" w:rsidR="00BF721B" w:rsidRPr="00A928B5" w:rsidRDefault="00BF721B" w:rsidP="00BF721B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8,2%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735E111" w14:textId="77777777" w:rsidR="00BF721B" w:rsidRPr="00A928B5" w:rsidRDefault="00BF721B" w:rsidP="00BF721B">
            <w:pPr>
              <w:spacing w:line="240" w:lineRule="auto"/>
              <w:jc w:val="center"/>
              <w:rPr>
                <w:rFonts w:eastAsia="Times New Roman"/>
                <w:snapToGrid w:val="0"/>
                <w:sz w:val="20"/>
                <w:szCs w:val="20"/>
              </w:rPr>
            </w:pPr>
            <w:r w:rsidRPr="00A928B5">
              <w:rPr>
                <w:rFonts w:eastAsia="Times New Roman"/>
                <w:snapToGrid w:val="0"/>
                <w:sz w:val="20"/>
                <w:szCs w:val="20"/>
              </w:rPr>
              <w:t>16,7%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834DA" w14:textId="77777777" w:rsidR="00BF721B" w:rsidRPr="00A928B5" w:rsidRDefault="00BF721B" w:rsidP="00BF721B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21,8%</w:t>
            </w:r>
          </w:p>
        </w:tc>
      </w:tr>
      <w:tr w:rsidR="00BF721B" w:rsidRPr="00BF721B" w14:paraId="1532EE3D" w14:textId="77777777" w:rsidTr="000112D2">
        <w:trPr>
          <w:cantSplit/>
          <w:trHeight w:hRule="exact" w:val="284"/>
        </w:trPr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8470FE" w14:textId="77777777" w:rsidR="00BF721B" w:rsidRPr="00A928B5" w:rsidRDefault="00BF721B" w:rsidP="00BF721B">
            <w:pPr>
              <w:spacing w:line="240" w:lineRule="auto"/>
              <w:rPr>
                <w:rFonts w:eastAsia="Times New Roman"/>
                <w:b/>
                <w:bCs/>
                <w:sz w:val="20"/>
                <w:szCs w:val="20"/>
              </w:rPr>
            </w:pPr>
            <w:r w:rsidRPr="00A928B5">
              <w:rPr>
                <w:rFonts w:eastAsia="Times New Roman"/>
                <w:b/>
                <w:bCs/>
                <w:sz w:val="20"/>
                <w:szCs w:val="20"/>
              </w:rPr>
              <w:t>20 – 30 lat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EF9B03" w14:textId="77777777" w:rsidR="00BF721B" w:rsidRPr="00A928B5" w:rsidRDefault="00BF721B" w:rsidP="00BF721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928B5">
              <w:rPr>
                <w:rFonts w:eastAsia="Times New Roman"/>
                <w:color w:val="000000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1A9AA8" w14:textId="77777777" w:rsidR="00BF721B" w:rsidRPr="00A928B5" w:rsidRDefault="00BF721B" w:rsidP="00BF721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928B5">
              <w:rPr>
                <w:rFonts w:eastAsia="Times New Roman"/>
                <w:color w:val="000000"/>
                <w:sz w:val="20"/>
                <w:szCs w:val="20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ABED56" w14:textId="77777777" w:rsidR="00BF721B" w:rsidRPr="00A928B5" w:rsidRDefault="00BF721B" w:rsidP="00BF721B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8,2%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BCA89A" w14:textId="77777777" w:rsidR="00BF721B" w:rsidRPr="00A928B5" w:rsidRDefault="00BF721B" w:rsidP="00BF721B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23,4%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F9CE3CD" w14:textId="77777777" w:rsidR="00BF721B" w:rsidRPr="00A928B5" w:rsidRDefault="00BF721B" w:rsidP="00BF721B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4,9%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DC10BB" w14:textId="77777777" w:rsidR="00BF721B" w:rsidRPr="00A928B5" w:rsidRDefault="00BF721B" w:rsidP="00BF721B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0,8%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7AA6EF" w14:textId="77777777" w:rsidR="00BF721B" w:rsidRPr="00A928B5" w:rsidRDefault="00BF721B" w:rsidP="00BF721B">
            <w:pPr>
              <w:spacing w:line="240" w:lineRule="auto"/>
              <w:jc w:val="center"/>
              <w:rPr>
                <w:rFonts w:eastAsia="Times New Roman"/>
                <w:snapToGrid w:val="0"/>
                <w:sz w:val="20"/>
                <w:szCs w:val="20"/>
              </w:rPr>
            </w:pPr>
            <w:r w:rsidRPr="00A928B5">
              <w:rPr>
                <w:rFonts w:eastAsia="Times New Roman"/>
                <w:snapToGrid w:val="0"/>
                <w:sz w:val="20"/>
                <w:szCs w:val="20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2DFDD" w14:textId="77777777" w:rsidR="00BF721B" w:rsidRPr="00A928B5" w:rsidRDefault="00BF721B" w:rsidP="00BF721B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14,6%</w:t>
            </w:r>
          </w:p>
        </w:tc>
      </w:tr>
      <w:tr w:rsidR="00BF721B" w:rsidRPr="00BF721B" w14:paraId="013A6094" w14:textId="77777777" w:rsidTr="000112D2">
        <w:trPr>
          <w:cantSplit/>
          <w:trHeight w:hRule="exact" w:val="284"/>
        </w:trPr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EA628A" w14:textId="77777777" w:rsidR="00BF721B" w:rsidRPr="00A928B5" w:rsidRDefault="00BF721B" w:rsidP="00BF721B">
            <w:pPr>
              <w:spacing w:line="240" w:lineRule="auto"/>
              <w:rPr>
                <w:rFonts w:eastAsia="Times New Roman"/>
                <w:b/>
                <w:bCs/>
                <w:sz w:val="20"/>
                <w:szCs w:val="20"/>
              </w:rPr>
            </w:pPr>
            <w:r w:rsidRPr="00A928B5">
              <w:rPr>
                <w:rFonts w:eastAsia="Times New Roman"/>
                <w:b/>
                <w:bCs/>
                <w:sz w:val="20"/>
                <w:szCs w:val="20"/>
              </w:rPr>
              <w:t>30 lat i więcej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3D333CF" w14:textId="77777777" w:rsidR="00BF721B" w:rsidRPr="00A928B5" w:rsidRDefault="00BF721B" w:rsidP="00BF721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A928B5">
              <w:rPr>
                <w:rFonts w:eastAsia="Times New Roman"/>
                <w:color w:val="000000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774059" w14:textId="77777777" w:rsidR="00BF721B" w:rsidRPr="00A928B5" w:rsidRDefault="00BF721B" w:rsidP="00BF721B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EC805A" w14:textId="77777777" w:rsidR="00BF721B" w:rsidRPr="00A928B5" w:rsidRDefault="00BF721B" w:rsidP="00BF721B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2,3%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4FDB9" w14:textId="77777777" w:rsidR="00BF721B" w:rsidRPr="00A928B5" w:rsidRDefault="00BF721B" w:rsidP="00BF721B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11,1%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F8673F4" w14:textId="77777777" w:rsidR="00BF721B" w:rsidRPr="00A928B5" w:rsidRDefault="00BF721B" w:rsidP="00BF721B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1,1%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41B3800" w14:textId="77777777" w:rsidR="00BF721B" w:rsidRPr="00A928B5" w:rsidRDefault="00BF721B" w:rsidP="00BF721B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0,0%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402240" w14:textId="77777777" w:rsidR="00BF721B" w:rsidRPr="00A928B5" w:rsidRDefault="00BF721B" w:rsidP="00BF721B">
            <w:pPr>
              <w:spacing w:line="240" w:lineRule="auto"/>
              <w:jc w:val="center"/>
              <w:rPr>
                <w:rFonts w:eastAsia="Times New Roman"/>
                <w:snapToGrid w:val="0"/>
                <w:sz w:val="20"/>
                <w:szCs w:val="20"/>
              </w:rPr>
            </w:pPr>
            <w:r w:rsidRPr="00A928B5">
              <w:rPr>
                <w:rFonts w:eastAsia="Times New Roman"/>
                <w:snapToGrid w:val="0"/>
                <w:sz w:val="20"/>
                <w:szCs w:val="20"/>
              </w:rPr>
              <w:t>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EF1AC" w14:textId="77777777" w:rsidR="00BF721B" w:rsidRPr="00A928B5" w:rsidRDefault="00BF721B" w:rsidP="00BF721B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6,0%</w:t>
            </w:r>
          </w:p>
        </w:tc>
      </w:tr>
      <w:tr w:rsidR="00BF721B" w:rsidRPr="00BF721B" w14:paraId="1585F0FF" w14:textId="77777777" w:rsidTr="000112D2">
        <w:trPr>
          <w:cantSplit/>
          <w:trHeight w:hRule="exact" w:val="328"/>
        </w:trPr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97C271" w14:textId="77777777" w:rsidR="00BF721B" w:rsidRPr="00A928B5" w:rsidRDefault="00BF721B" w:rsidP="00BF721B">
            <w:pPr>
              <w:spacing w:line="240" w:lineRule="auto"/>
              <w:rPr>
                <w:rFonts w:eastAsia="Times New Roman"/>
                <w:b/>
                <w:bCs/>
                <w:sz w:val="20"/>
                <w:szCs w:val="20"/>
              </w:rPr>
            </w:pPr>
            <w:r w:rsidRPr="00A928B5">
              <w:rPr>
                <w:rFonts w:eastAsia="Times New Roman"/>
                <w:b/>
                <w:bCs/>
                <w:sz w:val="20"/>
                <w:szCs w:val="20"/>
              </w:rPr>
              <w:t>bez stażu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40B3720" w14:textId="77777777" w:rsidR="00BF721B" w:rsidRPr="00A928B5" w:rsidRDefault="00BF721B" w:rsidP="00BF721B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23,5%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EB645" w14:textId="77777777" w:rsidR="00BF721B" w:rsidRPr="00A928B5" w:rsidRDefault="00BF721B" w:rsidP="00BF721B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32,2%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34144" w14:textId="77777777" w:rsidR="00BF721B" w:rsidRPr="00A928B5" w:rsidRDefault="00BF721B" w:rsidP="00BF721B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11,0%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DBC37D" w14:textId="77777777" w:rsidR="00BF721B" w:rsidRPr="00A928B5" w:rsidRDefault="00BF721B" w:rsidP="00BF721B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4,3%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E780EE" w14:textId="77777777" w:rsidR="00BF721B" w:rsidRPr="00A928B5" w:rsidRDefault="00BF721B" w:rsidP="00BF721B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10,2%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B4A014D" w14:textId="77777777" w:rsidR="00BF721B" w:rsidRPr="00A928B5" w:rsidRDefault="00BF721B" w:rsidP="00BF721B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11,3%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120D4D1" w14:textId="77777777" w:rsidR="00BF721B" w:rsidRPr="00A928B5" w:rsidRDefault="00BF721B" w:rsidP="00BF721B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16,7%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13AB5" w14:textId="77777777" w:rsidR="00BF721B" w:rsidRPr="00A928B5" w:rsidRDefault="00BF721B" w:rsidP="00BF721B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7,7%</w:t>
            </w:r>
          </w:p>
        </w:tc>
      </w:tr>
      <w:tr w:rsidR="00BF721B" w:rsidRPr="00BF721B" w14:paraId="224BBE5F" w14:textId="77777777" w:rsidTr="000112D2">
        <w:trPr>
          <w:cantSplit/>
          <w:trHeight w:hRule="exact" w:val="328"/>
        </w:trPr>
        <w:tc>
          <w:tcPr>
            <w:tcW w:w="22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B25CD" w14:textId="77777777" w:rsidR="00BF721B" w:rsidRPr="00A928B5" w:rsidRDefault="00BF721B" w:rsidP="00BF721B">
            <w:pPr>
              <w:spacing w:line="240" w:lineRule="auto"/>
              <w:rPr>
                <w:rFonts w:eastAsia="Times New Roman"/>
                <w:b/>
                <w:bCs/>
                <w:sz w:val="20"/>
                <w:szCs w:val="20"/>
              </w:rPr>
            </w:pPr>
            <w:r w:rsidRPr="00A928B5">
              <w:rPr>
                <w:rFonts w:eastAsia="Times New Roman"/>
                <w:b/>
                <w:bCs/>
                <w:sz w:val="20"/>
                <w:szCs w:val="20"/>
              </w:rPr>
              <w:t>Ogółem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5660808" w14:textId="77777777" w:rsidR="00BF721B" w:rsidRPr="00A928B5" w:rsidRDefault="00BF721B" w:rsidP="00BF721B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100,0%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4EFD97" w14:textId="77777777" w:rsidR="00BF721B" w:rsidRPr="00A928B5" w:rsidRDefault="00BF721B" w:rsidP="00BF721B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100,0%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6345CC" w14:textId="77777777" w:rsidR="00BF721B" w:rsidRPr="00A928B5" w:rsidRDefault="00BF721B" w:rsidP="00BF721B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100,0%%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7988F0" w14:textId="77777777" w:rsidR="00BF721B" w:rsidRPr="00A928B5" w:rsidRDefault="00BF721B" w:rsidP="00BF721B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100,0%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873355" w14:textId="77777777" w:rsidR="00BF721B" w:rsidRPr="00A928B5" w:rsidRDefault="00BF721B" w:rsidP="00BF721B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100,0%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8C91D0C" w14:textId="77777777" w:rsidR="00BF721B" w:rsidRPr="00A928B5" w:rsidRDefault="00BF721B" w:rsidP="00BF721B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100,0%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6C0EAE" w14:textId="77777777" w:rsidR="00BF721B" w:rsidRPr="00A928B5" w:rsidRDefault="00BF721B" w:rsidP="00BF721B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100,0%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7C0154" w14:textId="77777777" w:rsidR="00BF721B" w:rsidRPr="00A928B5" w:rsidRDefault="00BF721B" w:rsidP="00BF721B">
            <w:pPr>
              <w:spacing w:line="36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A928B5">
              <w:rPr>
                <w:rFonts w:eastAsia="Times New Roman"/>
                <w:sz w:val="20"/>
                <w:szCs w:val="20"/>
              </w:rPr>
              <w:t>100,0%</w:t>
            </w:r>
          </w:p>
        </w:tc>
      </w:tr>
    </w:tbl>
    <w:p w14:paraId="5DA8ED51" w14:textId="758C7BE1" w:rsidR="00D545AF" w:rsidRPr="00C67FAD" w:rsidRDefault="00D545AF" w:rsidP="00D545AF">
      <w:pPr>
        <w:spacing w:line="240" w:lineRule="auto"/>
        <w:jc w:val="center"/>
        <w:rPr>
          <w:rFonts w:eastAsia="Times New Roman"/>
          <w:b/>
          <w:snapToGrid w:val="0"/>
          <w:color w:val="000000"/>
          <w:sz w:val="24"/>
          <w:szCs w:val="24"/>
        </w:rPr>
      </w:pPr>
      <w:r w:rsidRPr="00C67FAD">
        <w:rPr>
          <w:rFonts w:eastAsia="Times New Roman"/>
          <w:b/>
          <w:snapToGrid w:val="0"/>
          <w:color w:val="000000"/>
          <w:sz w:val="24"/>
          <w:szCs w:val="24"/>
        </w:rPr>
        <w:lastRenderedPageBreak/>
        <w:t>BEZROBOTNI BĘDĄCY W SZCZEGÓLNEJ SYTUACJI NA RYNKU PRACY WOJEWÓDZTWA LUBUSKIEGO, WEDŁUG WYKSZTAŁCENIA, CZASU POZOSTAWANIA BEZ PRACY, WIEKU I STAŻU PRACY (stan na 31 grudnia 2024r.)</w:t>
      </w:r>
    </w:p>
    <w:p w14:paraId="31F4C47C" w14:textId="77777777" w:rsidR="002A62BB" w:rsidRPr="00BF721B" w:rsidRDefault="002A62BB" w:rsidP="00D545AF">
      <w:pPr>
        <w:spacing w:line="240" w:lineRule="auto"/>
        <w:jc w:val="center"/>
        <w:rPr>
          <w:rFonts w:eastAsia="Times New Roman"/>
          <w:bCs/>
          <w:snapToGrid w:val="0"/>
          <w:color w:val="000000"/>
          <w:sz w:val="24"/>
          <w:szCs w:val="24"/>
        </w:rPr>
      </w:pPr>
    </w:p>
    <w:tbl>
      <w:tblPr>
        <w:tblW w:w="1066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0"/>
        <w:gridCol w:w="1070"/>
        <w:gridCol w:w="1069"/>
        <w:gridCol w:w="1069"/>
        <w:gridCol w:w="1069"/>
        <w:gridCol w:w="1069"/>
        <w:gridCol w:w="1069"/>
        <w:gridCol w:w="1062"/>
        <w:gridCol w:w="1071"/>
      </w:tblGrid>
      <w:tr w:rsidR="002A62BB" w:rsidRPr="002A62BB" w14:paraId="1F239ACE" w14:textId="77777777" w:rsidTr="004D021E">
        <w:trPr>
          <w:trHeight w:val="1848"/>
        </w:trPr>
        <w:tc>
          <w:tcPr>
            <w:tcW w:w="1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C5539" w14:textId="77777777" w:rsidR="002A62BB" w:rsidRPr="002A62BB" w:rsidRDefault="002A62BB" w:rsidP="002A62BB">
            <w:pPr>
              <w:spacing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Wyszczególnienie</w:t>
            </w:r>
          </w:p>
        </w:tc>
        <w:tc>
          <w:tcPr>
            <w:tcW w:w="1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25E3344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Do 30 roku życia</w:t>
            </w:r>
          </w:p>
        </w:tc>
        <w:tc>
          <w:tcPr>
            <w:tcW w:w="1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2E17D16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w tym do 25 roku życia</w:t>
            </w:r>
          </w:p>
        </w:tc>
        <w:tc>
          <w:tcPr>
            <w:tcW w:w="1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F88967A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Długotrwale bezrobotni</w:t>
            </w:r>
          </w:p>
        </w:tc>
        <w:tc>
          <w:tcPr>
            <w:tcW w:w="1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60185DD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Powyżej 50 roku życia</w:t>
            </w:r>
          </w:p>
        </w:tc>
        <w:tc>
          <w:tcPr>
            <w:tcW w:w="1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  <w:textDirection w:val="btLr"/>
            <w:vAlign w:val="center"/>
            <w:hideMark/>
          </w:tcPr>
          <w:p w14:paraId="037923F7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Korzystający ze świadczeń z pomocy społecznej</w:t>
            </w:r>
          </w:p>
        </w:tc>
        <w:tc>
          <w:tcPr>
            <w:tcW w:w="1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  <w:textDirection w:val="btLr"/>
            <w:vAlign w:val="center"/>
            <w:hideMark/>
          </w:tcPr>
          <w:p w14:paraId="59656271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Posiadający co najmniej 1 dziecko do 6 roku życia</w:t>
            </w:r>
          </w:p>
        </w:tc>
        <w:tc>
          <w:tcPr>
            <w:tcW w:w="11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  <w:textDirection w:val="btLr"/>
            <w:vAlign w:val="center"/>
            <w:hideMark/>
          </w:tcPr>
          <w:p w14:paraId="217E6D3B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Posiadający co najmniej 1 dziecko niepełnosprawne do 18 roku życia</w:t>
            </w:r>
          </w:p>
        </w:tc>
        <w:tc>
          <w:tcPr>
            <w:tcW w:w="1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  <w:textDirection w:val="btLr"/>
            <w:vAlign w:val="center"/>
            <w:hideMark/>
          </w:tcPr>
          <w:p w14:paraId="0A3144A8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Niepełnosprawni</w:t>
            </w:r>
          </w:p>
        </w:tc>
      </w:tr>
      <w:tr w:rsidR="002A62BB" w:rsidRPr="002A62BB" w14:paraId="1380DFC3" w14:textId="77777777" w:rsidTr="002A62BB">
        <w:trPr>
          <w:trHeight w:val="265"/>
        </w:trPr>
        <w:tc>
          <w:tcPr>
            <w:tcW w:w="1066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F68609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wykształcenie</w:t>
            </w:r>
          </w:p>
        </w:tc>
      </w:tr>
      <w:tr w:rsidR="002A62BB" w:rsidRPr="002A62BB" w14:paraId="1D33D115" w14:textId="77777777" w:rsidTr="002A62BB">
        <w:trPr>
          <w:trHeight w:val="265"/>
        </w:trPr>
        <w:tc>
          <w:tcPr>
            <w:tcW w:w="17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5032C" w14:textId="77777777" w:rsidR="002A62BB" w:rsidRPr="002A62BB" w:rsidRDefault="002A62BB" w:rsidP="002A62BB">
            <w:pPr>
              <w:spacing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wyższe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785D4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398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5DD80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84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F35EA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592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D4379D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261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64133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E02015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253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BCEAC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747EDD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129</w:t>
            </w:r>
          </w:p>
        </w:tc>
      </w:tr>
      <w:tr w:rsidR="002A62BB" w:rsidRPr="002A62BB" w14:paraId="70285CAB" w14:textId="77777777" w:rsidTr="002A62BB">
        <w:trPr>
          <w:trHeight w:val="531"/>
        </w:trPr>
        <w:tc>
          <w:tcPr>
            <w:tcW w:w="17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E8E293" w14:textId="2B1EE5FE" w:rsidR="002A62BB" w:rsidRPr="002A62BB" w:rsidRDefault="002A62BB" w:rsidP="002A62BB">
            <w:pPr>
              <w:spacing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policealne i średnie zawodowe</w:t>
            </w:r>
            <w:r w:rsidR="00DC2732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/branżowe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491A56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907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43586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554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063F41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1 089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577D4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744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2EA56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4DBC8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506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048C6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44817C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259</w:t>
            </w:r>
          </w:p>
        </w:tc>
      </w:tr>
      <w:tr w:rsidR="002A62BB" w:rsidRPr="002A62BB" w14:paraId="4B2F64B2" w14:textId="77777777" w:rsidTr="002A62BB">
        <w:trPr>
          <w:trHeight w:val="531"/>
        </w:trPr>
        <w:tc>
          <w:tcPr>
            <w:tcW w:w="17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7F82B" w14:textId="77777777" w:rsidR="002A62BB" w:rsidRPr="002A62BB" w:rsidRDefault="002A62BB" w:rsidP="002A62BB">
            <w:pPr>
              <w:spacing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średnie ogólnokształcące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860C4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599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4FC33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312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BDE75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599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2159A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221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3B2BF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D489E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357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7995C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532E99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129</w:t>
            </w:r>
          </w:p>
        </w:tc>
      </w:tr>
      <w:tr w:rsidR="002A62BB" w:rsidRPr="002A62BB" w14:paraId="3141D10E" w14:textId="77777777" w:rsidTr="002A62BB">
        <w:trPr>
          <w:trHeight w:val="265"/>
        </w:trPr>
        <w:tc>
          <w:tcPr>
            <w:tcW w:w="17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6D495" w14:textId="389EF935" w:rsidR="002A62BB" w:rsidRPr="002A62BB" w:rsidRDefault="002A62BB" w:rsidP="002A62BB">
            <w:pPr>
              <w:spacing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zasadnicze zawod</w:t>
            </w:r>
            <w:r w:rsidR="00DC2732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owe/branżowe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642C0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829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BBABE0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541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D680D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1 730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D6CA1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1 736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D0EEB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72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20A36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448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EA656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020AA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482</w:t>
            </w:r>
          </w:p>
        </w:tc>
      </w:tr>
      <w:tr w:rsidR="002A62BB" w:rsidRPr="002A62BB" w14:paraId="154B27C3" w14:textId="77777777" w:rsidTr="002A62BB">
        <w:trPr>
          <w:trHeight w:val="531"/>
        </w:trPr>
        <w:tc>
          <w:tcPr>
            <w:tcW w:w="17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FDE1E0" w14:textId="77777777" w:rsidR="002A62BB" w:rsidRPr="002A62BB" w:rsidRDefault="002A62BB" w:rsidP="002A62BB">
            <w:pPr>
              <w:spacing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gimnazjalne/</w:t>
            </w:r>
            <w:proofErr w:type="spellStart"/>
            <w:r w:rsidRPr="002A62B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podsta-wowe</w:t>
            </w:r>
            <w:proofErr w:type="spellEnd"/>
            <w:r w:rsidRPr="002A62B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 xml:space="preserve"> i poniżej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F1568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852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5181D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441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2AE881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1 945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2659C7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1 560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F1AFB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118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CAFA68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639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53ED9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8E739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345</w:t>
            </w:r>
          </w:p>
        </w:tc>
      </w:tr>
      <w:tr w:rsidR="002A62BB" w:rsidRPr="002A62BB" w14:paraId="0116B9DC" w14:textId="77777777" w:rsidTr="002A62BB">
        <w:trPr>
          <w:trHeight w:val="265"/>
        </w:trPr>
        <w:tc>
          <w:tcPr>
            <w:tcW w:w="1066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412433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czas pozostawania bez pracy</w:t>
            </w:r>
          </w:p>
        </w:tc>
      </w:tr>
      <w:tr w:rsidR="002A62BB" w:rsidRPr="002A62BB" w14:paraId="08FB8DC0" w14:textId="77777777" w:rsidTr="002A62BB">
        <w:trPr>
          <w:trHeight w:val="265"/>
        </w:trPr>
        <w:tc>
          <w:tcPr>
            <w:tcW w:w="17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4CDD0" w14:textId="77777777" w:rsidR="002A62BB" w:rsidRPr="002A62BB" w:rsidRDefault="002A62BB" w:rsidP="002A62BB">
            <w:pPr>
              <w:spacing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do 1 miesiąca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89ACC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718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7818A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430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16786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209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7D31BB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512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E9B9A8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4635C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203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487AD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5EE16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129</w:t>
            </w:r>
          </w:p>
        </w:tc>
      </w:tr>
      <w:tr w:rsidR="002A62BB" w:rsidRPr="002A62BB" w14:paraId="60840732" w14:textId="77777777" w:rsidTr="002A62BB">
        <w:trPr>
          <w:trHeight w:val="265"/>
        </w:trPr>
        <w:tc>
          <w:tcPr>
            <w:tcW w:w="17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79A45D" w14:textId="77777777" w:rsidR="002A62BB" w:rsidRPr="002A62BB" w:rsidRDefault="002A62BB" w:rsidP="002A62BB">
            <w:pPr>
              <w:spacing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 – 3 miesiące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A364AC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1 165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9C8A5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700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731139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491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882C9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917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E3302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81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7B356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384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97BB63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CBA4E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284</w:t>
            </w:r>
          </w:p>
        </w:tc>
      </w:tr>
      <w:tr w:rsidR="002A62BB" w:rsidRPr="002A62BB" w14:paraId="5F203693" w14:textId="77777777" w:rsidTr="002A62BB">
        <w:trPr>
          <w:trHeight w:val="265"/>
        </w:trPr>
        <w:tc>
          <w:tcPr>
            <w:tcW w:w="17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4E03B" w14:textId="77777777" w:rsidR="002A62BB" w:rsidRPr="002A62BB" w:rsidRDefault="002A62BB" w:rsidP="002A62BB">
            <w:pPr>
              <w:spacing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3 – 6 miesięcy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B13D1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613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437B5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343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B9DB1E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353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7E8DD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675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D2D64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33DA1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333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01D56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A22988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224</w:t>
            </w:r>
          </w:p>
        </w:tc>
      </w:tr>
      <w:tr w:rsidR="002A62BB" w:rsidRPr="002A62BB" w14:paraId="014A71CE" w14:textId="77777777" w:rsidTr="002A62BB">
        <w:trPr>
          <w:trHeight w:val="265"/>
        </w:trPr>
        <w:tc>
          <w:tcPr>
            <w:tcW w:w="17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DA7C04" w14:textId="77777777" w:rsidR="002A62BB" w:rsidRPr="002A62BB" w:rsidRDefault="002A62BB" w:rsidP="002A62BB">
            <w:pPr>
              <w:spacing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6 – 12 miesięcy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4A4C1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481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C17155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220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258EF6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642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A5F57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868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85CB4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E945E6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432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B6098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59179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250</w:t>
            </w:r>
          </w:p>
        </w:tc>
      </w:tr>
      <w:tr w:rsidR="002A62BB" w:rsidRPr="002A62BB" w14:paraId="75576806" w14:textId="77777777" w:rsidTr="002A62BB">
        <w:trPr>
          <w:trHeight w:val="265"/>
        </w:trPr>
        <w:tc>
          <w:tcPr>
            <w:tcW w:w="17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C8AB5" w14:textId="77777777" w:rsidR="002A62BB" w:rsidRPr="002A62BB" w:rsidRDefault="002A62BB" w:rsidP="002A62BB">
            <w:pPr>
              <w:spacing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12 – 24 miesiące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2154D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378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7FE41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172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41EC83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2 156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1B42D1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707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F34F9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0027C6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437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029F50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68560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231</w:t>
            </w:r>
          </w:p>
        </w:tc>
      </w:tr>
      <w:tr w:rsidR="002A62BB" w:rsidRPr="002A62BB" w14:paraId="69986682" w14:textId="77777777" w:rsidTr="002A62BB">
        <w:trPr>
          <w:trHeight w:val="531"/>
        </w:trPr>
        <w:tc>
          <w:tcPr>
            <w:tcW w:w="17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E9834" w14:textId="77777777" w:rsidR="002A62BB" w:rsidRPr="002A62BB" w:rsidRDefault="002A62BB" w:rsidP="002A62BB">
            <w:pPr>
              <w:spacing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powyżej 24 miesięcy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1DDA1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230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0420D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67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72E163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2 104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3D65C2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843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5B8AA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A2EE4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414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5D891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1F030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226</w:t>
            </w:r>
          </w:p>
        </w:tc>
      </w:tr>
      <w:tr w:rsidR="002A62BB" w:rsidRPr="002A62BB" w14:paraId="4BCC2D88" w14:textId="77777777" w:rsidTr="002A62BB">
        <w:trPr>
          <w:trHeight w:val="265"/>
        </w:trPr>
        <w:tc>
          <w:tcPr>
            <w:tcW w:w="1066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A179D9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wiek</w:t>
            </w:r>
          </w:p>
        </w:tc>
      </w:tr>
      <w:tr w:rsidR="002A62BB" w:rsidRPr="002A62BB" w14:paraId="1E86BFA1" w14:textId="77777777" w:rsidTr="002A62BB">
        <w:trPr>
          <w:trHeight w:val="265"/>
        </w:trPr>
        <w:tc>
          <w:tcPr>
            <w:tcW w:w="17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FBA0FB" w14:textId="77777777" w:rsidR="002A62BB" w:rsidRPr="002A62BB" w:rsidRDefault="002A62BB" w:rsidP="002A62BB">
            <w:pPr>
              <w:spacing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18 – 24 lata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BB093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1 932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91C6C0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1 932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29B4C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371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8CB3DD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x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CE57F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5D2C87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291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20664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3C11E1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69</w:t>
            </w:r>
          </w:p>
        </w:tc>
      </w:tr>
      <w:tr w:rsidR="002A62BB" w:rsidRPr="002A62BB" w14:paraId="617CCFA0" w14:textId="77777777" w:rsidTr="002A62BB">
        <w:trPr>
          <w:trHeight w:val="265"/>
        </w:trPr>
        <w:tc>
          <w:tcPr>
            <w:tcW w:w="17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243A1" w14:textId="77777777" w:rsidR="002A62BB" w:rsidRPr="002A62BB" w:rsidRDefault="002A62BB" w:rsidP="002A62BB">
            <w:pPr>
              <w:spacing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25 – 34 lata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993D8B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1 653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DAF754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x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4F38B2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1 221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EBCB6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x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DA66DC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A8F079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1 146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E10AC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727199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144</w:t>
            </w:r>
          </w:p>
        </w:tc>
      </w:tr>
      <w:tr w:rsidR="002A62BB" w:rsidRPr="002A62BB" w14:paraId="610EFEF1" w14:textId="77777777" w:rsidTr="002A62BB">
        <w:trPr>
          <w:trHeight w:val="265"/>
        </w:trPr>
        <w:tc>
          <w:tcPr>
            <w:tcW w:w="17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60D30" w14:textId="77777777" w:rsidR="002A62BB" w:rsidRPr="002A62BB" w:rsidRDefault="002A62BB" w:rsidP="002A62BB">
            <w:pPr>
              <w:spacing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35 – 44 lata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498AC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x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81B4BC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x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FF5741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1 529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332F9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x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877CE8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54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FB344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701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CE927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978E0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262</w:t>
            </w:r>
          </w:p>
        </w:tc>
      </w:tr>
      <w:tr w:rsidR="002A62BB" w:rsidRPr="002A62BB" w14:paraId="6A2506BD" w14:textId="77777777" w:rsidTr="002A62BB">
        <w:trPr>
          <w:trHeight w:val="265"/>
        </w:trPr>
        <w:tc>
          <w:tcPr>
            <w:tcW w:w="17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574E07" w14:textId="77777777" w:rsidR="002A62BB" w:rsidRPr="002A62BB" w:rsidRDefault="002A62BB" w:rsidP="002A62BB">
            <w:pPr>
              <w:spacing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45 – 54 lata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91A4B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x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2681D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x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711B92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1 497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B6D68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1 749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E0FF8D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61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8BD16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63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3AA806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C960B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428</w:t>
            </w:r>
          </w:p>
        </w:tc>
      </w:tr>
      <w:tr w:rsidR="002A62BB" w:rsidRPr="002A62BB" w14:paraId="589D7B6D" w14:textId="77777777" w:rsidTr="002A62BB">
        <w:trPr>
          <w:trHeight w:val="265"/>
        </w:trPr>
        <w:tc>
          <w:tcPr>
            <w:tcW w:w="17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08104" w14:textId="77777777" w:rsidR="002A62BB" w:rsidRPr="002A62BB" w:rsidRDefault="002A62BB" w:rsidP="002A62BB">
            <w:pPr>
              <w:spacing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55 – 59 lat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E22FB3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x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4CB72D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x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C0853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757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81CDE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1 695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8136A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37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DAE23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DE4C74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7F2E1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276</w:t>
            </w:r>
          </w:p>
        </w:tc>
      </w:tr>
      <w:tr w:rsidR="002A62BB" w:rsidRPr="002A62BB" w14:paraId="6B8E984E" w14:textId="77777777" w:rsidTr="002A62BB">
        <w:trPr>
          <w:trHeight w:val="265"/>
        </w:trPr>
        <w:tc>
          <w:tcPr>
            <w:tcW w:w="17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94EEB3" w14:textId="77777777" w:rsidR="002A62BB" w:rsidRPr="002A62BB" w:rsidRDefault="002A62BB" w:rsidP="002A62BB">
            <w:pPr>
              <w:spacing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powyżej 60 lat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6044B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x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FA515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x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D0FC9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580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38736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1 078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56D963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EA2B4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4910F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0DB2BC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165</w:t>
            </w:r>
          </w:p>
        </w:tc>
      </w:tr>
      <w:tr w:rsidR="002A62BB" w:rsidRPr="002A62BB" w14:paraId="3E8C2620" w14:textId="77777777" w:rsidTr="002A62BB">
        <w:trPr>
          <w:trHeight w:val="265"/>
        </w:trPr>
        <w:tc>
          <w:tcPr>
            <w:tcW w:w="1066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75E983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staż pracy</w:t>
            </w:r>
          </w:p>
        </w:tc>
      </w:tr>
      <w:tr w:rsidR="002A62BB" w:rsidRPr="002A62BB" w14:paraId="0D736E6D" w14:textId="77777777" w:rsidTr="002A62BB">
        <w:trPr>
          <w:trHeight w:val="265"/>
        </w:trPr>
        <w:tc>
          <w:tcPr>
            <w:tcW w:w="17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F63CE" w14:textId="77777777" w:rsidR="002A62BB" w:rsidRPr="002A62BB" w:rsidRDefault="002A62BB" w:rsidP="002A62BB">
            <w:pPr>
              <w:spacing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do 1 roku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4A8EE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1 204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919D28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682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6FA8C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1 267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069FBB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431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A9EBA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73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81E96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575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A323D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462E85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180</w:t>
            </w:r>
          </w:p>
        </w:tc>
      </w:tr>
      <w:tr w:rsidR="002A62BB" w:rsidRPr="002A62BB" w14:paraId="21CF009A" w14:textId="77777777" w:rsidTr="002A62BB">
        <w:trPr>
          <w:trHeight w:val="265"/>
        </w:trPr>
        <w:tc>
          <w:tcPr>
            <w:tcW w:w="17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FF15D" w14:textId="77777777" w:rsidR="002A62BB" w:rsidRPr="002A62BB" w:rsidRDefault="002A62BB" w:rsidP="002A62BB">
            <w:pPr>
              <w:spacing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 – 5 lat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BB453E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1 353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C27CC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614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6FB9DE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1 494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3A3DC3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482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01996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55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26EB9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788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EAA3E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75C9E3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260</w:t>
            </w:r>
          </w:p>
        </w:tc>
      </w:tr>
      <w:tr w:rsidR="002A62BB" w:rsidRPr="002A62BB" w14:paraId="3DEBA8CD" w14:textId="77777777" w:rsidTr="002A62BB">
        <w:trPr>
          <w:trHeight w:val="265"/>
        </w:trPr>
        <w:tc>
          <w:tcPr>
            <w:tcW w:w="17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56E672" w14:textId="77777777" w:rsidR="002A62BB" w:rsidRPr="002A62BB" w:rsidRDefault="002A62BB" w:rsidP="002A62BB">
            <w:pPr>
              <w:spacing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5 – 10 lat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3565E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191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51B68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18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1934A7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1 019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05DCA1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672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E1754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1E1AF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394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3BCD31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3BA9BD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240</w:t>
            </w:r>
          </w:p>
        </w:tc>
      </w:tr>
      <w:tr w:rsidR="002A62BB" w:rsidRPr="002A62BB" w14:paraId="6760709D" w14:textId="77777777" w:rsidTr="002A62BB">
        <w:trPr>
          <w:trHeight w:val="265"/>
        </w:trPr>
        <w:tc>
          <w:tcPr>
            <w:tcW w:w="17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B7A4F4" w14:textId="77777777" w:rsidR="002A62BB" w:rsidRPr="002A62BB" w:rsidRDefault="002A62BB" w:rsidP="002A62BB">
            <w:pPr>
              <w:spacing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10 – 20 lat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FEE5E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A8822A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x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63BF4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937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86F069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1 163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C1ADDB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78FDD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187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96DAF1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A183B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288</w:t>
            </w:r>
          </w:p>
        </w:tc>
      </w:tr>
      <w:tr w:rsidR="002A62BB" w:rsidRPr="002A62BB" w14:paraId="30302FE3" w14:textId="77777777" w:rsidTr="002A62BB">
        <w:trPr>
          <w:trHeight w:val="265"/>
        </w:trPr>
        <w:tc>
          <w:tcPr>
            <w:tcW w:w="17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D276D" w14:textId="77777777" w:rsidR="002A62BB" w:rsidRPr="002A62BB" w:rsidRDefault="002A62BB" w:rsidP="002A62BB">
            <w:pPr>
              <w:spacing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 – 30 lat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6E6C1F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x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36ADE9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x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BABCE1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449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CD9AE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1 061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67CF2A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8347C4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64E4F3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00157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197</w:t>
            </w:r>
          </w:p>
        </w:tc>
      </w:tr>
      <w:tr w:rsidR="002A62BB" w:rsidRPr="002A62BB" w14:paraId="2B15DE8F" w14:textId="77777777" w:rsidTr="002A62BB">
        <w:trPr>
          <w:trHeight w:val="265"/>
        </w:trPr>
        <w:tc>
          <w:tcPr>
            <w:tcW w:w="17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A9F20E" w14:textId="77777777" w:rsidR="002A62BB" w:rsidRPr="002A62BB" w:rsidRDefault="002A62BB" w:rsidP="002A62BB">
            <w:pPr>
              <w:spacing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30 lat i więcej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7CDB6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x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BBC06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x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90427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153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11B12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530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E83F47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07A69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F4CC1C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473054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83</w:t>
            </w:r>
          </w:p>
        </w:tc>
      </w:tr>
      <w:tr w:rsidR="002A62BB" w:rsidRPr="002A62BB" w14:paraId="2C6B251D" w14:textId="77777777" w:rsidTr="002A62BB">
        <w:trPr>
          <w:trHeight w:val="265"/>
        </w:trPr>
        <w:tc>
          <w:tcPr>
            <w:tcW w:w="17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07D7D7" w14:textId="77777777" w:rsidR="002A62BB" w:rsidRPr="002A62BB" w:rsidRDefault="002A62BB" w:rsidP="002A62BB">
            <w:pPr>
              <w:spacing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bez stażu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FF5F3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832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BB3084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618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0F0A3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636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C73A6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183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D5B9B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01AE9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248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508B3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BB3BD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96</w:t>
            </w:r>
          </w:p>
        </w:tc>
      </w:tr>
      <w:tr w:rsidR="002A62BB" w:rsidRPr="002A62BB" w14:paraId="4C616C23" w14:textId="77777777" w:rsidTr="002A62BB">
        <w:trPr>
          <w:trHeight w:val="265"/>
        </w:trPr>
        <w:tc>
          <w:tcPr>
            <w:tcW w:w="17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7BA001" w14:textId="77777777" w:rsidR="002A62BB" w:rsidRPr="002A62BB" w:rsidRDefault="002A62BB" w:rsidP="002A62BB">
            <w:pPr>
              <w:spacing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Ogółem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B6115F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3 585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5162B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1 932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0535A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5 955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BA748A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4 522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5D1F7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234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49F8F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2 203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A1EF1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51F643" w14:textId="77777777" w:rsidR="002A62BB" w:rsidRPr="002A62BB" w:rsidRDefault="002A62BB" w:rsidP="002A62B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2A62BB">
              <w:rPr>
                <w:rFonts w:eastAsia="Times New Roman"/>
                <w:color w:val="000000"/>
                <w:sz w:val="20"/>
                <w:szCs w:val="20"/>
              </w:rPr>
              <w:t>1 344</w:t>
            </w:r>
          </w:p>
        </w:tc>
      </w:tr>
    </w:tbl>
    <w:p w14:paraId="0C713FAA" w14:textId="77777777" w:rsidR="00D545AF" w:rsidRPr="00BF721B" w:rsidRDefault="00D545AF" w:rsidP="00D545AF">
      <w:pPr>
        <w:spacing w:line="360" w:lineRule="auto"/>
        <w:jc w:val="both"/>
        <w:rPr>
          <w:rFonts w:eastAsia="Times New Roman" w:cs="Times New Roman"/>
          <w:sz w:val="24"/>
          <w:szCs w:val="20"/>
        </w:rPr>
      </w:pPr>
    </w:p>
    <w:p w14:paraId="6FA41759" w14:textId="31F8F717" w:rsidR="00D545AF" w:rsidRPr="00177B0B" w:rsidRDefault="00D545AF" w:rsidP="00D545AF">
      <w:pPr>
        <w:spacing w:line="240" w:lineRule="auto"/>
        <w:jc w:val="center"/>
        <w:rPr>
          <w:rFonts w:eastAsia="Times New Roman"/>
          <w:b/>
          <w:snapToGrid w:val="0"/>
          <w:color w:val="000000"/>
          <w:sz w:val="24"/>
          <w:szCs w:val="24"/>
        </w:rPr>
      </w:pPr>
      <w:r w:rsidRPr="00177B0B">
        <w:rPr>
          <w:rFonts w:eastAsia="Times New Roman"/>
          <w:b/>
          <w:snapToGrid w:val="0"/>
          <w:color w:val="000000"/>
          <w:sz w:val="24"/>
          <w:szCs w:val="24"/>
        </w:rPr>
        <w:lastRenderedPageBreak/>
        <w:t>BEZROBOTNI BĘDĄCY W SZCZEGÓLNEJ SYTUACJI NA RYNKU PRACY WOJ. LUBUSKIEGO, WEDŁUG WYKSZTAŁCENIA, CZASU POZOSTAWANIA BEZ PRACY, WIEKU I STAŻU PRACY [W %] (stan na 31 grudnia 2024 r.)</w:t>
      </w:r>
    </w:p>
    <w:p w14:paraId="7711FEC2" w14:textId="77777777" w:rsidR="005475FB" w:rsidRPr="00BF721B" w:rsidRDefault="005475FB" w:rsidP="00D545AF">
      <w:pPr>
        <w:spacing w:line="240" w:lineRule="auto"/>
        <w:jc w:val="center"/>
        <w:rPr>
          <w:rFonts w:eastAsia="Times New Roman"/>
          <w:bCs/>
          <w:snapToGrid w:val="0"/>
          <w:color w:val="000000"/>
          <w:sz w:val="24"/>
          <w:szCs w:val="24"/>
        </w:rPr>
      </w:pPr>
    </w:p>
    <w:tbl>
      <w:tblPr>
        <w:tblW w:w="105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19"/>
        <w:gridCol w:w="1045"/>
        <w:gridCol w:w="1045"/>
        <w:gridCol w:w="1046"/>
        <w:gridCol w:w="1047"/>
        <w:gridCol w:w="1047"/>
        <w:gridCol w:w="1047"/>
        <w:gridCol w:w="1047"/>
        <w:gridCol w:w="1051"/>
        <w:gridCol w:w="6"/>
      </w:tblGrid>
      <w:tr w:rsidR="005475FB" w:rsidRPr="005475FB" w14:paraId="5C9C2ACA" w14:textId="77777777" w:rsidTr="005475FB">
        <w:trPr>
          <w:gridAfter w:val="1"/>
          <w:wAfter w:w="6" w:type="dxa"/>
          <w:trHeight w:val="1898"/>
        </w:trPr>
        <w:tc>
          <w:tcPr>
            <w:tcW w:w="2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86E6C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Wyszczególnienie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990D14A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Do 30 roku życia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3B9FC98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w tym do 25 roku życia</w:t>
            </w:r>
          </w:p>
        </w:tc>
        <w:tc>
          <w:tcPr>
            <w:tcW w:w="10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11C1E99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Długotrwale bezrobotni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ECEA315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Powyżej 50 roku życia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  <w:textDirection w:val="btLr"/>
            <w:vAlign w:val="center"/>
            <w:hideMark/>
          </w:tcPr>
          <w:p w14:paraId="78532BC0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Korzystający ze świadczeń z pomocy społecznej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  <w:textDirection w:val="btLr"/>
            <w:vAlign w:val="center"/>
            <w:hideMark/>
          </w:tcPr>
          <w:p w14:paraId="29C25DC3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Posiadający co najmniej 1 dziecko do 6 roku życia</w:t>
            </w:r>
          </w:p>
        </w:tc>
        <w:tc>
          <w:tcPr>
            <w:tcW w:w="10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  <w:textDirection w:val="btLr"/>
            <w:vAlign w:val="center"/>
            <w:hideMark/>
          </w:tcPr>
          <w:p w14:paraId="2093C2CE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Posiadający co najmniej 1 dziecko niepełnosprawne do 18 roku życia</w:t>
            </w:r>
          </w:p>
        </w:tc>
        <w:tc>
          <w:tcPr>
            <w:tcW w:w="10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57" w:type="dxa"/>
              <w:bottom w:w="57" w:type="dxa"/>
            </w:tcMar>
            <w:textDirection w:val="btLr"/>
            <w:vAlign w:val="center"/>
            <w:hideMark/>
          </w:tcPr>
          <w:p w14:paraId="5FA51ED1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Niepełnosprawni</w:t>
            </w:r>
          </w:p>
        </w:tc>
      </w:tr>
      <w:tr w:rsidR="005475FB" w:rsidRPr="005475FB" w14:paraId="3A965B3F" w14:textId="77777777" w:rsidTr="005475FB">
        <w:trPr>
          <w:trHeight w:val="272"/>
        </w:trPr>
        <w:tc>
          <w:tcPr>
            <w:tcW w:w="1050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2272AD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wykształcenie</w:t>
            </w:r>
          </w:p>
        </w:tc>
      </w:tr>
      <w:tr w:rsidR="005475FB" w:rsidRPr="005475FB" w14:paraId="4ABD9AFD" w14:textId="77777777" w:rsidTr="005475FB">
        <w:trPr>
          <w:gridAfter w:val="1"/>
          <w:wAfter w:w="6" w:type="dxa"/>
          <w:trHeight w:val="272"/>
        </w:trPr>
        <w:tc>
          <w:tcPr>
            <w:tcW w:w="2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37583A" w14:textId="77777777" w:rsidR="005475FB" w:rsidRPr="005475FB" w:rsidRDefault="005475FB" w:rsidP="005475FB">
            <w:pPr>
              <w:spacing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wyższe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4088D5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11,1%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E0C19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4,3%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B3082E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9,9%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D922B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5,8%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D6412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2,6%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24E853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11,5%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16D34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16,7%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F72E71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9,6%</w:t>
            </w:r>
          </w:p>
        </w:tc>
      </w:tr>
      <w:tr w:rsidR="005475FB" w:rsidRPr="005475FB" w14:paraId="3432A978" w14:textId="77777777" w:rsidTr="005475FB">
        <w:trPr>
          <w:gridAfter w:val="1"/>
          <w:wAfter w:w="6" w:type="dxa"/>
          <w:trHeight w:val="545"/>
        </w:trPr>
        <w:tc>
          <w:tcPr>
            <w:tcW w:w="2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EFB200" w14:textId="4D369009" w:rsidR="005475FB" w:rsidRPr="005475FB" w:rsidRDefault="005475FB" w:rsidP="005475FB">
            <w:pPr>
              <w:spacing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policealne i średnie zawodowe</w:t>
            </w:r>
            <w:r w:rsidR="00DC2732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/branżowe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8C9EE4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25,3%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B85217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28,7%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21E36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18,3%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DE025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16,5%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CE62C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9,0%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7140E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23,0%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93068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8,3%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02DF06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19,3%</w:t>
            </w:r>
          </w:p>
        </w:tc>
      </w:tr>
      <w:tr w:rsidR="005475FB" w:rsidRPr="005475FB" w14:paraId="42D06DD5" w14:textId="77777777" w:rsidTr="005475FB">
        <w:trPr>
          <w:gridAfter w:val="1"/>
          <w:wAfter w:w="6" w:type="dxa"/>
          <w:trHeight w:val="545"/>
        </w:trPr>
        <w:tc>
          <w:tcPr>
            <w:tcW w:w="2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9C3497" w14:textId="77777777" w:rsidR="005475FB" w:rsidRPr="005475FB" w:rsidRDefault="005475FB" w:rsidP="005475FB">
            <w:pPr>
              <w:spacing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średnie ogólnokształcące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9A5016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16,7%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F1D8F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16,1%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DA7F4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10,1%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1190A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4,9%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A6B36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7,3%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FDF38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16,2%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330B3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13,9%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01633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9,6%</w:t>
            </w:r>
          </w:p>
        </w:tc>
      </w:tr>
      <w:tr w:rsidR="005475FB" w:rsidRPr="005475FB" w14:paraId="478616D9" w14:textId="77777777" w:rsidTr="005475FB">
        <w:trPr>
          <w:gridAfter w:val="1"/>
          <w:wAfter w:w="6" w:type="dxa"/>
          <w:trHeight w:val="272"/>
        </w:trPr>
        <w:tc>
          <w:tcPr>
            <w:tcW w:w="2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24CE9" w14:textId="51D8DC90" w:rsidR="005475FB" w:rsidRPr="005475FB" w:rsidRDefault="005475FB" w:rsidP="005475FB">
            <w:pPr>
              <w:spacing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zasadnicze zawod</w:t>
            </w:r>
            <w:r w:rsidR="00DC2732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owe/branżowe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D59E4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23,1%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0E5219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28,0%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7073DC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29,1%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196C41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38,4%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ACF55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30,8%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0C1EC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20,3%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AC76F8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47,2%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CC1DC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35,9%</w:t>
            </w:r>
          </w:p>
        </w:tc>
      </w:tr>
      <w:tr w:rsidR="005475FB" w:rsidRPr="005475FB" w14:paraId="472346E6" w14:textId="77777777" w:rsidTr="005475FB">
        <w:trPr>
          <w:gridAfter w:val="1"/>
          <w:wAfter w:w="6" w:type="dxa"/>
          <w:trHeight w:val="545"/>
        </w:trPr>
        <w:tc>
          <w:tcPr>
            <w:tcW w:w="2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75B78" w14:textId="77777777" w:rsidR="005475FB" w:rsidRPr="005475FB" w:rsidRDefault="005475FB" w:rsidP="005475FB">
            <w:pPr>
              <w:spacing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gimnazjalne/</w:t>
            </w:r>
            <w:proofErr w:type="spellStart"/>
            <w:r w:rsidRPr="005475F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podsta-wowe</w:t>
            </w:r>
            <w:proofErr w:type="spellEnd"/>
            <w:r w:rsidRPr="005475F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 xml:space="preserve"> i poniżej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ED063A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23,8%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4ADD3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22,8%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5D2775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32,7%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BF88FF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34,5%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F78224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50,4%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88150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29,0%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959290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13,9%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45023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25,7%</w:t>
            </w:r>
          </w:p>
        </w:tc>
      </w:tr>
      <w:tr w:rsidR="005475FB" w:rsidRPr="005475FB" w14:paraId="22B7C016" w14:textId="77777777" w:rsidTr="005475FB">
        <w:trPr>
          <w:trHeight w:val="272"/>
        </w:trPr>
        <w:tc>
          <w:tcPr>
            <w:tcW w:w="1050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63CCE2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czas pozostawania bez pracy</w:t>
            </w:r>
          </w:p>
        </w:tc>
      </w:tr>
      <w:tr w:rsidR="005475FB" w:rsidRPr="005475FB" w14:paraId="1D3C9937" w14:textId="77777777" w:rsidTr="005475FB">
        <w:trPr>
          <w:gridAfter w:val="1"/>
          <w:wAfter w:w="6" w:type="dxa"/>
          <w:trHeight w:val="272"/>
        </w:trPr>
        <w:tc>
          <w:tcPr>
            <w:tcW w:w="2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50D87E" w14:textId="77777777" w:rsidR="005475FB" w:rsidRPr="005475FB" w:rsidRDefault="005475FB" w:rsidP="005475FB">
            <w:pPr>
              <w:spacing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do 1 miesiąca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8E4511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20,0%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CA193" w14:textId="6B9C62B4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22,</w:t>
            </w:r>
            <w:r w:rsidR="00231537">
              <w:rPr>
                <w:rFonts w:eastAsia="Times New Roman"/>
                <w:color w:val="000000"/>
                <w:sz w:val="20"/>
                <w:szCs w:val="20"/>
              </w:rPr>
              <w:t>3</w:t>
            </w:r>
            <w:r w:rsidRPr="005475FB">
              <w:rPr>
                <w:rFonts w:eastAsia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F5CBF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3,5%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5C4C8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11,3%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FB0BBE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12,4%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E3EC1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9,2%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A5DF0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11,1%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B28247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9,6%</w:t>
            </w:r>
          </w:p>
        </w:tc>
      </w:tr>
      <w:tr w:rsidR="005475FB" w:rsidRPr="005475FB" w14:paraId="279A39CA" w14:textId="77777777" w:rsidTr="005475FB">
        <w:trPr>
          <w:gridAfter w:val="1"/>
          <w:wAfter w:w="6" w:type="dxa"/>
          <w:trHeight w:val="272"/>
        </w:trPr>
        <w:tc>
          <w:tcPr>
            <w:tcW w:w="2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CE8808" w14:textId="77777777" w:rsidR="005475FB" w:rsidRPr="005475FB" w:rsidRDefault="005475FB" w:rsidP="005475FB">
            <w:pPr>
              <w:spacing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 – 3 miesiące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456575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32,5%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22F72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36,2%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F2D824" w14:textId="15C16E86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8,</w:t>
            </w:r>
            <w:r w:rsidR="00DC2732">
              <w:rPr>
                <w:rFonts w:eastAsia="Times New Roman"/>
                <w:color w:val="000000"/>
                <w:sz w:val="20"/>
                <w:szCs w:val="20"/>
              </w:rPr>
              <w:t>3</w:t>
            </w:r>
            <w:r w:rsidRPr="005475FB">
              <w:rPr>
                <w:rFonts w:eastAsia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5AD1F8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20,3%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5D85C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34,6%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9FCEA" w14:textId="6DA0905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17,</w:t>
            </w:r>
            <w:r w:rsidR="00231537">
              <w:rPr>
                <w:rFonts w:eastAsia="Times New Roman"/>
                <w:color w:val="000000"/>
                <w:sz w:val="20"/>
                <w:szCs w:val="20"/>
              </w:rPr>
              <w:t>5</w:t>
            </w:r>
            <w:r w:rsidRPr="005475FB">
              <w:rPr>
                <w:rFonts w:eastAsia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87F63" w14:textId="62452C3B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44,</w:t>
            </w:r>
            <w:r w:rsidR="00231537">
              <w:rPr>
                <w:rFonts w:eastAsia="Times New Roman"/>
                <w:color w:val="000000"/>
                <w:sz w:val="20"/>
                <w:szCs w:val="20"/>
              </w:rPr>
              <w:t>5</w:t>
            </w:r>
            <w:r w:rsidRPr="005475FB">
              <w:rPr>
                <w:rFonts w:eastAsia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ABE5C3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21,1%</w:t>
            </w:r>
          </w:p>
        </w:tc>
      </w:tr>
      <w:tr w:rsidR="005475FB" w:rsidRPr="005475FB" w14:paraId="63FD5264" w14:textId="77777777" w:rsidTr="005475FB">
        <w:trPr>
          <w:gridAfter w:val="1"/>
          <w:wAfter w:w="6" w:type="dxa"/>
          <w:trHeight w:val="272"/>
        </w:trPr>
        <w:tc>
          <w:tcPr>
            <w:tcW w:w="2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A7CCF4" w14:textId="77777777" w:rsidR="005475FB" w:rsidRPr="005475FB" w:rsidRDefault="005475FB" w:rsidP="005475FB">
            <w:pPr>
              <w:spacing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3 – 6 miesięcy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6E8CEC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17,1%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21233B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17,8%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1850C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5,9%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69E571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14,9%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3EFDA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15,8%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6542D5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15,1%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C1A78B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11,1%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541E3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16,7%</w:t>
            </w:r>
          </w:p>
        </w:tc>
      </w:tr>
      <w:tr w:rsidR="005475FB" w:rsidRPr="005475FB" w14:paraId="58721279" w14:textId="77777777" w:rsidTr="005475FB">
        <w:trPr>
          <w:gridAfter w:val="1"/>
          <w:wAfter w:w="6" w:type="dxa"/>
          <w:trHeight w:val="272"/>
        </w:trPr>
        <w:tc>
          <w:tcPr>
            <w:tcW w:w="2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EB7A0" w14:textId="77777777" w:rsidR="005475FB" w:rsidRPr="005475FB" w:rsidRDefault="005475FB" w:rsidP="005475FB">
            <w:pPr>
              <w:spacing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6 – 12 miesięcy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71AD0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13,4%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C856B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11,4%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703E7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10,8%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DB14C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19,2%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79E88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14,1%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598CCA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19,6%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7B02DE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16,7%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9BE30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18,6%</w:t>
            </w:r>
          </w:p>
        </w:tc>
      </w:tr>
      <w:tr w:rsidR="005475FB" w:rsidRPr="005475FB" w14:paraId="2896990A" w14:textId="77777777" w:rsidTr="005475FB">
        <w:trPr>
          <w:gridAfter w:val="1"/>
          <w:wAfter w:w="6" w:type="dxa"/>
          <w:trHeight w:val="272"/>
        </w:trPr>
        <w:tc>
          <w:tcPr>
            <w:tcW w:w="2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3BA066" w14:textId="77777777" w:rsidR="005475FB" w:rsidRPr="005475FB" w:rsidRDefault="005475FB" w:rsidP="005475FB">
            <w:pPr>
              <w:spacing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12 – 24 miesiące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526DF" w14:textId="24112799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10,</w:t>
            </w:r>
            <w:r w:rsidR="0004408F">
              <w:rPr>
                <w:rFonts w:eastAsia="Times New Roman"/>
                <w:color w:val="000000"/>
                <w:sz w:val="20"/>
                <w:szCs w:val="20"/>
              </w:rPr>
              <w:t>6</w:t>
            </w:r>
            <w:r w:rsidRPr="005475FB">
              <w:rPr>
                <w:rFonts w:eastAsia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10D3A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8,9%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D57092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36,2%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C4650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15,6%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24A86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10,7%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61B9E3" w14:textId="5EF644E8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19,</w:t>
            </w:r>
            <w:r w:rsidR="00231537">
              <w:rPr>
                <w:rFonts w:eastAsia="Times New Roman"/>
                <w:color w:val="000000"/>
                <w:sz w:val="20"/>
                <w:szCs w:val="20"/>
              </w:rPr>
              <w:t>8</w:t>
            </w:r>
            <w:r w:rsidRPr="005475FB">
              <w:rPr>
                <w:rFonts w:eastAsia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25370B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8,3%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BD8B51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17,2%</w:t>
            </w:r>
          </w:p>
        </w:tc>
      </w:tr>
      <w:tr w:rsidR="005475FB" w:rsidRPr="005475FB" w14:paraId="0BB65117" w14:textId="77777777" w:rsidTr="005475FB">
        <w:trPr>
          <w:gridAfter w:val="1"/>
          <w:wAfter w:w="6" w:type="dxa"/>
          <w:trHeight w:val="272"/>
        </w:trPr>
        <w:tc>
          <w:tcPr>
            <w:tcW w:w="2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79DCB7" w14:textId="77777777" w:rsidR="005475FB" w:rsidRPr="005475FB" w:rsidRDefault="005475FB" w:rsidP="005475FB">
            <w:pPr>
              <w:spacing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powyżej 24 miesięcy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52848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6,4%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B716CA" w14:textId="1DEEEC9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3,</w:t>
            </w:r>
            <w:r w:rsidR="00385F00">
              <w:rPr>
                <w:rFonts w:eastAsia="Times New Roman"/>
                <w:color w:val="000000"/>
                <w:sz w:val="20"/>
                <w:szCs w:val="20"/>
              </w:rPr>
              <w:t>4</w:t>
            </w:r>
            <w:r w:rsidRPr="005475FB">
              <w:rPr>
                <w:rFonts w:eastAsia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22BE8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35,3%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8B4C08" w14:textId="4714DD55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18,</w:t>
            </w:r>
            <w:r w:rsidR="0004408F">
              <w:rPr>
                <w:rFonts w:eastAsia="Times New Roman"/>
                <w:color w:val="000000"/>
                <w:sz w:val="20"/>
                <w:szCs w:val="20"/>
              </w:rPr>
              <w:t>7</w:t>
            </w:r>
            <w:r w:rsidRPr="005475FB">
              <w:rPr>
                <w:rFonts w:eastAsia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0A633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12,4%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4BD75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18,8%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4FD8E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8,3%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01870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16,8%</w:t>
            </w:r>
          </w:p>
        </w:tc>
      </w:tr>
      <w:tr w:rsidR="005475FB" w:rsidRPr="005475FB" w14:paraId="0FE82DA6" w14:textId="77777777" w:rsidTr="005475FB">
        <w:trPr>
          <w:trHeight w:val="272"/>
        </w:trPr>
        <w:tc>
          <w:tcPr>
            <w:tcW w:w="1050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518F02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wiek</w:t>
            </w:r>
          </w:p>
        </w:tc>
      </w:tr>
      <w:tr w:rsidR="005475FB" w:rsidRPr="005475FB" w14:paraId="35CF646F" w14:textId="77777777" w:rsidTr="005475FB">
        <w:trPr>
          <w:gridAfter w:val="1"/>
          <w:wAfter w:w="6" w:type="dxa"/>
          <w:trHeight w:val="272"/>
        </w:trPr>
        <w:tc>
          <w:tcPr>
            <w:tcW w:w="2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BFEC3" w14:textId="77777777" w:rsidR="005475FB" w:rsidRPr="005475FB" w:rsidRDefault="005475FB" w:rsidP="005475FB">
            <w:pPr>
              <w:spacing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18 – 24 lata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9674B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53,9%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C63AA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100,0%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84C2D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6,2%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EFE8B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x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7C3B5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6,0%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BCCD8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13,2%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E6F5C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12DDAE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5,1%</w:t>
            </w:r>
          </w:p>
        </w:tc>
      </w:tr>
      <w:tr w:rsidR="005475FB" w:rsidRPr="005475FB" w14:paraId="677497DB" w14:textId="77777777" w:rsidTr="005475FB">
        <w:trPr>
          <w:gridAfter w:val="1"/>
          <w:wAfter w:w="6" w:type="dxa"/>
          <w:trHeight w:val="272"/>
        </w:trPr>
        <w:tc>
          <w:tcPr>
            <w:tcW w:w="2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4CC96B" w14:textId="77777777" w:rsidR="005475FB" w:rsidRPr="005475FB" w:rsidRDefault="005475FB" w:rsidP="005475FB">
            <w:pPr>
              <w:spacing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25 – 34 lata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7F892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46,1%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67C5B2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x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7EA2B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20,5%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F6FC6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x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EFFE61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14,1%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FECE64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52,0%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0B59C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19,4%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3EF00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10,7%</w:t>
            </w:r>
          </w:p>
        </w:tc>
      </w:tr>
      <w:tr w:rsidR="005475FB" w:rsidRPr="005475FB" w14:paraId="4DBD6E98" w14:textId="77777777" w:rsidTr="005475FB">
        <w:trPr>
          <w:gridAfter w:val="1"/>
          <w:wAfter w:w="6" w:type="dxa"/>
          <w:trHeight w:val="272"/>
        </w:trPr>
        <w:tc>
          <w:tcPr>
            <w:tcW w:w="2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2A9FC" w14:textId="77777777" w:rsidR="005475FB" w:rsidRPr="005475FB" w:rsidRDefault="005475FB" w:rsidP="005475FB">
            <w:pPr>
              <w:spacing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35 – 44 lata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02B4C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x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9DB19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x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973BC6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25,7%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DD1823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x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3BE46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23,1%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D748D1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31,8%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1350C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52,8%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2CCCE6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19,5%</w:t>
            </w:r>
          </w:p>
        </w:tc>
      </w:tr>
      <w:tr w:rsidR="005475FB" w:rsidRPr="005475FB" w14:paraId="73694548" w14:textId="77777777" w:rsidTr="005475FB">
        <w:trPr>
          <w:gridAfter w:val="1"/>
          <w:wAfter w:w="6" w:type="dxa"/>
          <w:trHeight w:val="272"/>
        </w:trPr>
        <w:tc>
          <w:tcPr>
            <w:tcW w:w="2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88B4A" w14:textId="77777777" w:rsidR="005475FB" w:rsidRPr="005475FB" w:rsidRDefault="005475FB" w:rsidP="005475FB">
            <w:pPr>
              <w:spacing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45 – 54 lata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14A06D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x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B49E4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x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2E96EF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25,1%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0FFE6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38,7%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619C9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26,1%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57F7D4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2,9%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B689E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27,8%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793EC2" w14:textId="73BDF4A1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31,</w:t>
            </w:r>
            <w:r w:rsidR="0004408F">
              <w:rPr>
                <w:rFonts w:eastAsia="Times New Roman"/>
                <w:color w:val="000000"/>
                <w:sz w:val="20"/>
                <w:szCs w:val="20"/>
              </w:rPr>
              <w:t>9</w:t>
            </w:r>
            <w:r w:rsidRPr="005475FB">
              <w:rPr>
                <w:rFonts w:eastAsia="Times New Roman"/>
                <w:color w:val="000000"/>
                <w:sz w:val="20"/>
                <w:szCs w:val="20"/>
              </w:rPr>
              <w:t>%</w:t>
            </w:r>
          </w:p>
        </w:tc>
      </w:tr>
      <w:tr w:rsidR="005475FB" w:rsidRPr="005475FB" w14:paraId="259B525F" w14:textId="77777777" w:rsidTr="005475FB">
        <w:trPr>
          <w:gridAfter w:val="1"/>
          <w:wAfter w:w="6" w:type="dxa"/>
          <w:trHeight w:val="272"/>
        </w:trPr>
        <w:tc>
          <w:tcPr>
            <w:tcW w:w="2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93CCD3" w14:textId="77777777" w:rsidR="005475FB" w:rsidRPr="005475FB" w:rsidRDefault="005475FB" w:rsidP="005475FB">
            <w:pPr>
              <w:spacing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55 – 59 lat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58342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x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95531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x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B606F4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12,7%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35836C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37,5%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FBCB3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15,8%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F6D940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924E5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94B51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20,5%</w:t>
            </w:r>
          </w:p>
        </w:tc>
      </w:tr>
      <w:tr w:rsidR="005475FB" w:rsidRPr="005475FB" w14:paraId="26F165D3" w14:textId="77777777" w:rsidTr="005475FB">
        <w:trPr>
          <w:gridAfter w:val="1"/>
          <w:wAfter w:w="6" w:type="dxa"/>
          <w:trHeight w:val="272"/>
        </w:trPr>
        <w:tc>
          <w:tcPr>
            <w:tcW w:w="2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3C839" w14:textId="77777777" w:rsidR="005475FB" w:rsidRPr="005475FB" w:rsidRDefault="005475FB" w:rsidP="005475FB">
            <w:pPr>
              <w:spacing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powyżej 60 lat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151802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x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46F4C0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x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80C10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9,7%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3C95C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23,8%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30AF74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15,0%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7D798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A6D5FC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6BF05F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12,3%</w:t>
            </w:r>
          </w:p>
        </w:tc>
      </w:tr>
      <w:tr w:rsidR="005475FB" w:rsidRPr="005475FB" w14:paraId="34E3D57D" w14:textId="77777777" w:rsidTr="005475FB">
        <w:trPr>
          <w:trHeight w:val="272"/>
        </w:trPr>
        <w:tc>
          <w:tcPr>
            <w:tcW w:w="1050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DC0621" w14:textId="1D0752DC" w:rsidR="005475FB" w:rsidRPr="005475FB" w:rsidRDefault="00DC2732" w:rsidP="005475FB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staż pracy</w:t>
            </w:r>
            <w:r w:rsidR="005475FB" w:rsidRPr="005475F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5475FB" w:rsidRPr="005475FB" w14:paraId="1882362F" w14:textId="77777777" w:rsidTr="005475FB">
        <w:trPr>
          <w:gridAfter w:val="1"/>
          <w:wAfter w:w="6" w:type="dxa"/>
          <w:trHeight w:val="272"/>
        </w:trPr>
        <w:tc>
          <w:tcPr>
            <w:tcW w:w="2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1EA6A" w14:textId="77777777" w:rsidR="005475FB" w:rsidRPr="005475FB" w:rsidRDefault="005475FB" w:rsidP="005475FB">
            <w:pPr>
              <w:spacing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do 1 roku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0A9B5B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33,6%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F6CA67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35,3%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F8ACF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21,3%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D2CA6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9,5%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6A31D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31,2%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0C5BF7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26,1%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0D0B2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27,8%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C31ED2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13,4%</w:t>
            </w:r>
          </w:p>
        </w:tc>
      </w:tr>
      <w:tr w:rsidR="005475FB" w:rsidRPr="005475FB" w14:paraId="74B49936" w14:textId="77777777" w:rsidTr="005475FB">
        <w:trPr>
          <w:gridAfter w:val="1"/>
          <w:wAfter w:w="6" w:type="dxa"/>
          <w:trHeight w:val="272"/>
        </w:trPr>
        <w:tc>
          <w:tcPr>
            <w:tcW w:w="2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55F06" w14:textId="77777777" w:rsidR="005475FB" w:rsidRPr="005475FB" w:rsidRDefault="005475FB" w:rsidP="005475FB">
            <w:pPr>
              <w:spacing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 – 5 lat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FB3AA1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37,7%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04F6FA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31,8%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83890D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25,1%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D5BFD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10,7%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2ECF74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23,5%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9671D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35,8%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5926F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25,0%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DF906E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19,3%</w:t>
            </w:r>
          </w:p>
        </w:tc>
      </w:tr>
      <w:tr w:rsidR="005475FB" w:rsidRPr="005475FB" w14:paraId="27DC457C" w14:textId="77777777" w:rsidTr="005475FB">
        <w:trPr>
          <w:gridAfter w:val="1"/>
          <w:wAfter w:w="6" w:type="dxa"/>
          <w:trHeight w:val="272"/>
        </w:trPr>
        <w:tc>
          <w:tcPr>
            <w:tcW w:w="2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690DF" w14:textId="77777777" w:rsidR="005475FB" w:rsidRPr="005475FB" w:rsidRDefault="005475FB" w:rsidP="005475FB">
            <w:pPr>
              <w:spacing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5 – 10 lat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D0965A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5,3%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4BE48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0,9%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4A3D9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17,1%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EB7EA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14,9%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525E0E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17,1%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F14F4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17,9%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03B4A0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11,1%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52BC1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17,9%</w:t>
            </w:r>
          </w:p>
        </w:tc>
      </w:tr>
      <w:tr w:rsidR="005475FB" w:rsidRPr="005475FB" w14:paraId="043842DC" w14:textId="77777777" w:rsidTr="005475FB">
        <w:trPr>
          <w:gridAfter w:val="1"/>
          <w:wAfter w:w="6" w:type="dxa"/>
          <w:trHeight w:val="272"/>
        </w:trPr>
        <w:tc>
          <w:tcPr>
            <w:tcW w:w="2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26CA1" w14:textId="77777777" w:rsidR="005475FB" w:rsidRPr="005475FB" w:rsidRDefault="005475FB" w:rsidP="005475FB">
            <w:pPr>
              <w:spacing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10 – 20 lat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EE3A61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0,1%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23F35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x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F8EEC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15,7%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AED2E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25,7%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9FF90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13,7%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1E08D6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8,5%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5C533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25,0%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AE5A2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21,4%</w:t>
            </w:r>
          </w:p>
        </w:tc>
      </w:tr>
      <w:tr w:rsidR="005475FB" w:rsidRPr="005475FB" w14:paraId="1F852AF5" w14:textId="77777777" w:rsidTr="005475FB">
        <w:trPr>
          <w:gridAfter w:val="1"/>
          <w:wAfter w:w="6" w:type="dxa"/>
          <w:trHeight w:val="272"/>
        </w:trPr>
        <w:tc>
          <w:tcPr>
            <w:tcW w:w="2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699E93" w14:textId="77777777" w:rsidR="005475FB" w:rsidRPr="005475FB" w:rsidRDefault="005475FB" w:rsidP="005475FB">
            <w:pPr>
              <w:spacing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20 – 30 lat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F5777E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x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613FB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x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98403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7,5%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FA3C70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23,5%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ED43E5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4,7%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26C4E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0,5%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1A415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2,8%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D098DD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14,7%</w:t>
            </w:r>
          </w:p>
        </w:tc>
      </w:tr>
      <w:tr w:rsidR="005475FB" w:rsidRPr="005475FB" w14:paraId="19212A48" w14:textId="77777777" w:rsidTr="005475FB">
        <w:trPr>
          <w:gridAfter w:val="1"/>
          <w:wAfter w:w="6" w:type="dxa"/>
          <w:trHeight w:val="272"/>
        </w:trPr>
        <w:tc>
          <w:tcPr>
            <w:tcW w:w="2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DB638" w14:textId="77777777" w:rsidR="005475FB" w:rsidRPr="005475FB" w:rsidRDefault="005475FB" w:rsidP="005475FB">
            <w:pPr>
              <w:spacing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30 lat i więcej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46B8B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x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E8E3C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x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36C5D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2,6%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0FA16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11,7%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6F0B6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0,9%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D6455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F1880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0,0%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DBB7A6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6,2%</w:t>
            </w:r>
          </w:p>
        </w:tc>
      </w:tr>
      <w:tr w:rsidR="005475FB" w:rsidRPr="005475FB" w14:paraId="243F7A56" w14:textId="77777777" w:rsidTr="005475FB">
        <w:trPr>
          <w:gridAfter w:val="1"/>
          <w:wAfter w:w="6" w:type="dxa"/>
          <w:trHeight w:val="272"/>
        </w:trPr>
        <w:tc>
          <w:tcPr>
            <w:tcW w:w="2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FD0DE" w14:textId="77777777" w:rsidR="005475FB" w:rsidRPr="005475FB" w:rsidRDefault="005475FB" w:rsidP="005475FB">
            <w:pPr>
              <w:spacing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bez stażu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DC9DC6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23,2%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DBFEB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32,0%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89879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10,7%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5E4EC6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4,0%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00BC4C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9,0%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449C8F" w14:textId="619CA3C2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11,</w:t>
            </w:r>
            <w:r w:rsidR="00DC2732">
              <w:rPr>
                <w:rFonts w:eastAsia="Times New Roman"/>
                <w:color w:val="000000"/>
                <w:sz w:val="20"/>
                <w:szCs w:val="20"/>
              </w:rPr>
              <w:t>2</w:t>
            </w:r>
            <w:r w:rsidRPr="005475FB">
              <w:rPr>
                <w:rFonts w:eastAsia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6D19F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8,3%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49908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7,1%</w:t>
            </w:r>
          </w:p>
        </w:tc>
      </w:tr>
      <w:tr w:rsidR="005475FB" w:rsidRPr="005475FB" w14:paraId="282C0DF3" w14:textId="77777777" w:rsidTr="005475FB">
        <w:trPr>
          <w:gridAfter w:val="1"/>
          <w:wAfter w:w="6" w:type="dxa"/>
          <w:trHeight w:val="272"/>
        </w:trPr>
        <w:tc>
          <w:tcPr>
            <w:tcW w:w="2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44F216" w14:textId="77777777" w:rsidR="005475FB" w:rsidRPr="005475FB" w:rsidRDefault="005475FB" w:rsidP="005475FB">
            <w:pPr>
              <w:spacing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Ogółem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7FC5A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100,0%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68D1AD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100,0%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0B08A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100,0%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C17E0A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100,0%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D32A7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100,0%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5D1586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100,0%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0F7BE3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100,0%</w:t>
            </w:r>
          </w:p>
        </w:tc>
        <w:tc>
          <w:tcPr>
            <w:tcW w:w="10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094DF" w14:textId="77777777" w:rsidR="005475FB" w:rsidRPr="005475FB" w:rsidRDefault="005475FB" w:rsidP="005475FB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5475FB">
              <w:rPr>
                <w:rFonts w:eastAsia="Times New Roman"/>
                <w:color w:val="000000"/>
                <w:sz w:val="20"/>
                <w:szCs w:val="20"/>
              </w:rPr>
              <w:t>100,0%</w:t>
            </w:r>
          </w:p>
        </w:tc>
      </w:tr>
    </w:tbl>
    <w:p w14:paraId="43E6AFAE" w14:textId="77777777" w:rsidR="00BF721B" w:rsidRDefault="00BF721B" w:rsidP="00BF721B">
      <w:pPr>
        <w:spacing w:line="240" w:lineRule="auto"/>
        <w:rPr>
          <w:rFonts w:eastAsia="Times New Roman"/>
          <w:color w:val="FF0000"/>
          <w:sz w:val="24"/>
          <w:szCs w:val="24"/>
        </w:rPr>
      </w:pPr>
    </w:p>
    <w:p w14:paraId="05D4F9B8" w14:textId="77777777" w:rsidR="005475FB" w:rsidRPr="004D021E" w:rsidRDefault="005475FB" w:rsidP="00BF721B">
      <w:pPr>
        <w:spacing w:line="240" w:lineRule="auto"/>
        <w:rPr>
          <w:rFonts w:eastAsia="Times New Roman"/>
          <w:color w:val="FF0000"/>
          <w:sz w:val="24"/>
          <w:szCs w:val="24"/>
        </w:rPr>
      </w:pPr>
    </w:p>
    <w:p w14:paraId="4EBFFD04" w14:textId="07C24996" w:rsidR="007E2217" w:rsidRPr="00444E94" w:rsidRDefault="007E2217" w:rsidP="007E2217">
      <w:pPr>
        <w:spacing w:line="240" w:lineRule="auto"/>
        <w:jc w:val="center"/>
        <w:rPr>
          <w:rFonts w:eastAsia="Times New Roman"/>
          <w:b/>
          <w:bCs/>
          <w:sz w:val="24"/>
          <w:szCs w:val="24"/>
        </w:rPr>
      </w:pPr>
      <w:bookmarkStart w:id="2" w:name="_Hlk193437266"/>
      <w:r w:rsidRPr="00444E94">
        <w:rPr>
          <w:rFonts w:eastAsia="Times New Roman"/>
          <w:b/>
          <w:bCs/>
          <w:sz w:val="24"/>
          <w:szCs w:val="24"/>
        </w:rPr>
        <w:lastRenderedPageBreak/>
        <w:t>STRUKTURA BEZROBOTNYCH BĘDĄCYCH W SZCZEGÓLNEJ SYTUACJI</w:t>
      </w:r>
      <w:r w:rsidRPr="00444E94">
        <w:rPr>
          <w:rFonts w:eastAsia="Times New Roman"/>
          <w:b/>
          <w:bCs/>
          <w:sz w:val="24"/>
          <w:szCs w:val="24"/>
        </w:rPr>
        <w:br/>
        <w:t xml:space="preserve"> NA RYNKU PRACY</w:t>
      </w:r>
      <w:r w:rsidR="00AA0734" w:rsidRPr="00444E94">
        <w:rPr>
          <w:rFonts w:eastAsia="Times New Roman"/>
          <w:b/>
          <w:bCs/>
          <w:sz w:val="24"/>
          <w:szCs w:val="24"/>
        </w:rPr>
        <w:t xml:space="preserve"> w 2023 r.</w:t>
      </w:r>
    </w:p>
    <w:bookmarkEnd w:id="2"/>
    <w:p w14:paraId="365A6CB4" w14:textId="77777777" w:rsidR="007E2217" w:rsidRDefault="007E2217" w:rsidP="007E2217">
      <w:pPr>
        <w:spacing w:line="240" w:lineRule="auto"/>
        <w:ind w:left="284" w:hanging="284"/>
        <w:rPr>
          <w:rFonts w:eastAsia="Times New Roman"/>
          <w:b/>
          <w:color w:val="000000"/>
          <w:sz w:val="16"/>
          <w:szCs w:val="16"/>
        </w:rPr>
      </w:pPr>
    </w:p>
    <w:p w14:paraId="580C425E" w14:textId="77777777" w:rsidR="00AA0734" w:rsidRDefault="00AA0734" w:rsidP="007E2217">
      <w:pPr>
        <w:spacing w:line="240" w:lineRule="auto"/>
        <w:ind w:left="284" w:hanging="284"/>
        <w:rPr>
          <w:rFonts w:eastAsia="Times New Roman"/>
          <w:b/>
          <w:color w:val="000000"/>
          <w:sz w:val="16"/>
          <w:szCs w:val="16"/>
        </w:rPr>
      </w:pPr>
    </w:p>
    <w:tbl>
      <w:tblPr>
        <w:tblW w:w="104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76"/>
        <w:gridCol w:w="851"/>
        <w:gridCol w:w="850"/>
        <w:gridCol w:w="851"/>
        <w:gridCol w:w="850"/>
        <w:gridCol w:w="851"/>
        <w:gridCol w:w="992"/>
        <w:gridCol w:w="850"/>
        <w:gridCol w:w="959"/>
      </w:tblGrid>
      <w:tr w:rsidR="006B0938" w:rsidRPr="006B0938" w14:paraId="6FAF1F23" w14:textId="77777777" w:rsidTr="000B1461">
        <w:trPr>
          <w:trHeight w:val="227"/>
          <w:jc w:val="center"/>
        </w:trPr>
        <w:tc>
          <w:tcPr>
            <w:tcW w:w="3376" w:type="dxa"/>
            <w:vMerge w:val="restart"/>
            <w:shd w:val="clear" w:color="auto" w:fill="auto"/>
            <w:noWrap/>
            <w:vAlign w:val="center"/>
          </w:tcPr>
          <w:p w14:paraId="5DD027FF" w14:textId="77777777" w:rsidR="006B0938" w:rsidRPr="006B0938" w:rsidRDefault="006B0938" w:rsidP="006B0938">
            <w:pPr>
              <w:spacing w:line="240" w:lineRule="auto"/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6B0938">
              <w:rPr>
                <w:rFonts w:eastAsia="Times New Roman"/>
                <w:b/>
                <w:sz w:val="20"/>
                <w:szCs w:val="20"/>
              </w:rPr>
              <w:t>Wyszczególnienie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vAlign w:val="center"/>
          </w:tcPr>
          <w:p w14:paraId="159B4525" w14:textId="77777777" w:rsidR="006B0938" w:rsidRPr="006B0938" w:rsidRDefault="006B0938" w:rsidP="006B0938">
            <w:pPr>
              <w:spacing w:line="240" w:lineRule="auto"/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6B0938">
              <w:rPr>
                <w:rFonts w:eastAsia="Times New Roman"/>
                <w:b/>
                <w:sz w:val="20"/>
                <w:szCs w:val="20"/>
              </w:rPr>
              <w:t xml:space="preserve">Bezrobotni zarejestrowani </w:t>
            </w:r>
            <w:r w:rsidRPr="006B0938">
              <w:rPr>
                <w:rFonts w:eastAsia="Times New Roman"/>
                <w:b/>
                <w:sz w:val="20"/>
                <w:szCs w:val="20"/>
              </w:rPr>
              <w:br/>
              <w:t>w 2023 r.</w:t>
            </w:r>
          </w:p>
        </w:tc>
        <w:tc>
          <w:tcPr>
            <w:tcW w:w="1701" w:type="dxa"/>
            <w:gridSpan w:val="2"/>
            <w:vMerge w:val="restart"/>
            <w:shd w:val="clear" w:color="auto" w:fill="auto"/>
            <w:vAlign w:val="center"/>
          </w:tcPr>
          <w:p w14:paraId="00B85850" w14:textId="77777777" w:rsidR="006B0938" w:rsidRPr="006B0938" w:rsidRDefault="006B0938" w:rsidP="006B0938">
            <w:pPr>
              <w:spacing w:line="240" w:lineRule="auto"/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6B0938">
              <w:rPr>
                <w:rFonts w:eastAsia="Times New Roman"/>
                <w:b/>
                <w:sz w:val="20"/>
                <w:szCs w:val="20"/>
              </w:rPr>
              <w:t xml:space="preserve">Bezrobotni, którzy podjęli pracę </w:t>
            </w:r>
            <w:r w:rsidRPr="006B0938">
              <w:rPr>
                <w:rFonts w:eastAsia="Times New Roman"/>
                <w:b/>
                <w:sz w:val="20"/>
                <w:szCs w:val="20"/>
              </w:rPr>
              <w:br/>
              <w:t>w 2023 r.</w:t>
            </w:r>
          </w:p>
        </w:tc>
        <w:tc>
          <w:tcPr>
            <w:tcW w:w="3652" w:type="dxa"/>
            <w:gridSpan w:val="4"/>
            <w:shd w:val="clear" w:color="auto" w:fill="auto"/>
            <w:noWrap/>
            <w:vAlign w:val="center"/>
          </w:tcPr>
          <w:p w14:paraId="3B20AD8F" w14:textId="77777777" w:rsidR="006B0938" w:rsidRPr="006B0938" w:rsidRDefault="006B0938" w:rsidP="006B0938">
            <w:pPr>
              <w:spacing w:line="240" w:lineRule="auto"/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6B0938">
              <w:rPr>
                <w:rFonts w:eastAsia="Times New Roman"/>
                <w:b/>
                <w:sz w:val="20"/>
                <w:szCs w:val="20"/>
              </w:rPr>
              <w:t xml:space="preserve">Bezrobotni zarejestrowani </w:t>
            </w:r>
            <w:r w:rsidRPr="006B0938">
              <w:rPr>
                <w:rFonts w:eastAsia="Times New Roman"/>
                <w:b/>
                <w:sz w:val="20"/>
                <w:szCs w:val="20"/>
              </w:rPr>
              <w:br/>
              <w:t>w 2023 r.</w:t>
            </w:r>
          </w:p>
        </w:tc>
      </w:tr>
      <w:tr w:rsidR="006B0938" w:rsidRPr="006B0938" w14:paraId="177C8C81" w14:textId="77777777" w:rsidTr="000B1461">
        <w:trPr>
          <w:trHeight w:val="253"/>
          <w:jc w:val="center"/>
        </w:trPr>
        <w:tc>
          <w:tcPr>
            <w:tcW w:w="3376" w:type="dxa"/>
            <w:vMerge/>
            <w:vAlign w:val="center"/>
          </w:tcPr>
          <w:p w14:paraId="2C4A855E" w14:textId="77777777" w:rsidR="006B0938" w:rsidRPr="006B0938" w:rsidRDefault="006B0938" w:rsidP="006B0938">
            <w:pPr>
              <w:spacing w:line="240" w:lineRule="auto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vAlign w:val="center"/>
          </w:tcPr>
          <w:p w14:paraId="41EB202B" w14:textId="77777777" w:rsidR="006B0938" w:rsidRPr="006B0938" w:rsidRDefault="006B0938" w:rsidP="006B0938">
            <w:pPr>
              <w:spacing w:line="240" w:lineRule="auto"/>
              <w:jc w:val="center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vAlign w:val="center"/>
          </w:tcPr>
          <w:p w14:paraId="743DF439" w14:textId="77777777" w:rsidR="006B0938" w:rsidRPr="006B0938" w:rsidRDefault="006B0938" w:rsidP="006B0938">
            <w:pPr>
              <w:spacing w:line="240" w:lineRule="auto"/>
              <w:jc w:val="center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vMerge w:val="restart"/>
            <w:shd w:val="clear" w:color="auto" w:fill="auto"/>
            <w:noWrap/>
            <w:vAlign w:val="center"/>
          </w:tcPr>
          <w:p w14:paraId="07CF3069" w14:textId="77777777" w:rsidR="006B0938" w:rsidRPr="006B0938" w:rsidRDefault="006B0938" w:rsidP="006B0938">
            <w:pPr>
              <w:spacing w:line="240" w:lineRule="auto"/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6B0938">
              <w:rPr>
                <w:rFonts w:eastAsia="Times New Roman"/>
                <w:b/>
                <w:sz w:val="20"/>
                <w:szCs w:val="20"/>
              </w:rPr>
              <w:t>ogółem</w:t>
            </w:r>
          </w:p>
        </w:tc>
        <w:tc>
          <w:tcPr>
            <w:tcW w:w="1809" w:type="dxa"/>
            <w:gridSpan w:val="2"/>
            <w:vMerge w:val="restart"/>
            <w:shd w:val="clear" w:color="auto" w:fill="auto"/>
            <w:vAlign w:val="center"/>
          </w:tcPr>
          <w:p w14:paraId="3280EFCE" w14:textId="77777777" w:rsidR="006B0938" w:rsidRPr="006B0938" w:rsidRDefault="006B0938" w:rsidP="006B0938">
            <w:pPr>
              <w:spacing w:line="240" w:lineRule="auto"/>
              <w:jc w:val="center"/>
              <w:rPr>
                <w:rFonts w:eastAsia="Times New Roman"/>
                <w:b/>
                <w:sz w:val="20"/>
                <w:szCs w:val="20"/>
              </w:rPr>
            </w:pPr>
            <w:r w:rsidRPr="006B0938">
              <w:rPr>
                <w:rFonts w:eastAsia="Times New Roman"/>
                <w:b/>
                <w:sz w:val="20"/>
                <w:szCs w:val="20"/>
              </w:rPr>
              <w:t>w tym z prawem do zasiłku</w:t>
            </w:r>
          </w:p>
        </w:tc>
      </w:tr>
      <w:tr w:rsidR="006B0938" w:rsidRPr="006B0938" w14:paraId="5F443D94" w14:textId="77777777" w:rsidTr="000B1461">
        <w:trPr>
          <w:trHeight w:val="253"/>
          <w:jc w:val="center"/>
        </w:trPr>
        <w:tc>
          <w:tcPr>
            <w:tcW w:w="3376" w:type="dxa"/>
            <w:vMerge/>
            <w:vAlign w:val="center"/>
          </w:tcPr>
          <w:p w14:paraId="2026DC19" w14:textId="77777777" w:rsidR="006B0938" w:rsidRPr="006B0938" w:rsidRDefault="006B0938" w:rsidP="006B0938">
            <w:pPr>
              <w:spacing w:line="240" w:lineRule="auto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vAlign w:val="center"/>
          </w:tcPr>
          <w:p w14:paraId="0DD67D82" w14:textId="77777777" w:rsidR="006B0938" w:rsidRPr="006B0938" w:rsidRDefault="006B0938" w:rsidP="006B0938">
            <w:pPr>
              <w:spacing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gridSpan w:val="2"/>
            <w:vMerge/>
            <w:vAlign w:val="center"/>
          </w:tcPr>
          <w:p w14:paraId="78999035" w14:textId="77777777" w:rsidR="006B0938" w:rsidRPr="006B0938" w:rsidRDefault="006B0938" w:rsidP="006B0938">
            <w:pPr>
              <w:spacing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gridSpan w:val="2"/>
            <w:vMerge/>
            <w:vAlign w:val="center"/>
          </w:tcPr>
          <w:p w14:paraId="363E32FF" w14:textId="77777777" w:rsidR="006B0938" w:rsidRPr="006B0938" w:rsidRDefault="006B0938" w:rsidP="006B0938">
            <w:pPr>
              <w:spacing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</w:p>
        </w:tc>
        <w:tc>
          <w:tcPr>
            <w:tcW w:w="1809" w:type="dxa"/>
            <w:gridSpan w:val="2"/>
            <w:vMerge/>
            <w:vAlign w:val="center"/>
          </w:tcPr>
          <w:p w14:paraId="0B37304A" w14:textId="77777777" w:rsidR="006B0938" w:rsidRPr="006B0938" w:rsidRDefault="006B0938" w:rsidP="006B0938">
            <w:pPr>
              <w:spacing w:line="240" w:lineRule="auto"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</w:p>
        </w:tc>
      </w:tr>
      <w:tr w:rsidR="006B0938" w:rsidRPr="006B0938" w14:paraId="110724AD" w14:textId="77777777" w:rsidTr="000112D2">
        <w:trPr>
          <w:trHeight w:val="227"/>
          <w:jc w:val="center"/>
        </w:trPr>
        <w:tc>
          <w:tcPr>
            <w:tcW w:w="3376" w:type="dxa"/>
            <w:vMerge/>
            <w:vAlign w:val="center"/>
          </w:tcPr>
          <w:p w14:paraId="57FB4788" w14:textId="77777777" w:rsidR="006B0938" w:rsidRPr="006B0938" w:rsidRDefault="006B0938" w:rsidP="006B0938">
            <w:pPr>
              <w:spacing w:line="240" w:lineRule="auto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3402" w:type="dxa"/>
            <w:gridSpan w:val="4"/>
            <w:shd w:val="clear" w:color="auto" w:fill="auto"/>
            <w:noWrap/>
            <w:vAlign w:val="center"/>
          </w:tcPr>
          <w:p w14:paraId="5DF41468" w14:textId="77777777" w:rsidR="006B0938" w:rsidRPr="006B0938" w:rsidRDefault="006B0938" w:rsidP="006B0938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6B0938">
              <w:rPr>
                <w:rFonts w:eastAsia="Times New Roman"/>
                <w:sz w:val="20"/>
                <w:szCs w:val="20"/>
              </w:rPr>
              <w:t>w okresie sprawozdawczym</w:t>
            </w:r>
          </w:p>
        </w:tc>
        <w:tc>
          <w:tcPr>
            <w:tcW w:w="3652" w:type="dxa"/>
            <w:gridSpan w:val="4"/>
            <w:shd w:val="clear" w:color="auto" w:fill="auto"/>
            <w:noWrap/>
            <w:vAlign w:val="center"/>
          </w:tcPr>
          <w:p w14:paraId="77BFB81D" w14:textId="77777777" w:rsidR="006B0938" w:rsidRPr="006B0938" w:rsidRDefault="006B0938" w:rsidP="006B0938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6B0938">
              <w:rPr>
                <w:rFonts w:eastAsia="Times New Roman"/>
                <w:sz w:val="20"/>
                <w:szCs w:val="20"/>
              </w:rPr>
              <w:t>w końcu okresu sprawozdawczego</w:t>
            </w:r>
          </w:p>
        </w:tc>
      </w:tr>
      <w:tr w:rsidR="006B0938" w:rsidRPr="006B0938" w14:paraId="5E1F25B0" w14:textId="77777777" w:rsidTr="000112D2">
        <w:trPr>
          <w:trHeight w:val="227"/>
          <w:jc w:val="center"/>
        </w:trPr>
        <w:tc>
          <w:tcPr>
            <w:tcW w:w="3376" w:type="dxa"/>
            <w:vMerge/>
            <w:vAlign w:val="center"/>
          </w:tcPr>
          <w:p w14:paraId="5A16C94D" w14:textId="77777777" w:rsidR="006B0938" w:rsidRPr="006B0938" w:rsidRDefault="006B0938" w:rsidP="006B0938">
            <w:pPr>
              <w:spacing w:line="240" w:lineRule="auto"/>
              <w:rPr>
                <w:rFonts w:eastAsia="Times New Roman"/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3735819D" w14:textId="77777777" w:rsidR="006B0938" w:rsidRPr="006B0938" w:rsidRDefault="006B0938" w:rsidP="006B0938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6B0938">
              <w:rPr>
                <w:rFonts w:eastAsia="Times New Roman"/>
                <w:sz w:val="20"/>
                <w:szCs w:val="20"/>
              </w:rPr>
              <w:t>razem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1ABA3A6E" w14:textId="77777777" w:rsidR="006B0938" w:rsidRPr="006B0938" w:rsidRDefault="006B0938" w:rsidP="006B0938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6B0938">
              <w:rPr>
                <w:rFonts w:eastAsia="Times New Roman"/>
                <w:sz w:val="20"/>
                <w:szCs w:val="20"/>
              </w:rPr>
              <w:t>kobiety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756051FE" w14:textId="77777777" w:rsidR="006B0938" w:rsidRPr="006B0938" w:rsidRDefault="006B0938" w:rsidP="006B0938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6B0938">
              <w:rPr>
                <w:rFonts w:eastAsia="Times New Roman"/>
                <w:sz w:val="20"/>
                <w:szCs w:val="20"/>
              </w:rPr>
              <w:t>razem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0B367AC8" w14:textId="77777777" w:rsidR="006B0938" w:rsidRPr="006B0938" w:rsidRDefault="006B0938" w:rsidP="006B0938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6B0938">
              <w:rPr>
                <w:rFonts w:eastAsia="Times New Roman"/>
                <w:sz w:val="20"/>
                <w:szCs w:val="20"/>
              </w:rPr>
              <w:t>kobiety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441107B9" w14:textId="77777777" w:rsidR="006B0938" w:rsidRPr="006B0938" w:rsidRDefault="006B0938" w:rsidP="006B0938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6B0938">
              <w:rPr>
                <w:rFonts w:eastAsia="Times New Roman"/>
                <w:sz w:val="20"/>
                <w:szCs w:val="20"/>
              </w:rPr>
              <w:t>razem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C621F78" w14:textId="77777777" w:rsidR="006B0938" w:rsidRPr="006B0938" w:rsidRDefault="006B0938" w:rsidP="006B0938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6B0938">
              <w:rPr>
                <w:rFonts w:eastAsia="Times New Roman"/>
                <w:sz w:val="20"/>
                <w:szCs w:val="20"/>
              </w:rPr>
              <w:t>kobiety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3B5E2193" w14:textId="77777777" w:rsidR="006B0938" w:rsidRPr="006B0938" w:rsidRDefault="006B0938" w:rsidP="006B0938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6B0938">
              <w:rPr>
                <w:rFonts w:eastAsia="Times New Roman"/>
                <w:sz w:val="20"/>
                <w:szCs w:val="20"/>
              </w:rPr>
              <w:t>razem</w:t>
            </w:r>
          </w:p>
        </w:tc>
        <w:tc>
          <w:tcPr>
            <w:tcW w:w="959" w:type="dxa"/>
            <w:shd w:val="clear" w:color="auto" w:fill="auto"/>
            <w:noWrap/>
            <w:vAlign w:val="center"/>
          </w:tcPr>
          <w:p w14:paraId="253ADC38" w14:textId="77777777" w:rsidR="006B0938" w:rsidRPr="006B0938" w:rsidRDefault="006B0938" w:rsidP="006B0938">
            <w:pPr>
              <w:spacing w:line="240" w:lineRule="auto"/>
              <w:jc w:val="center"/>
              <w:rPr>
                <w:rFonts w:eastAsia="Times New Roman"/>
                <w:sz w:val="20"/>
                <w:szCs w:val="20"/>
              </w:rPr>
            </w:pPr>
            <w:r w:rsidRPr="006B0938">
              <w:rPr>
                <w:rFonts w:eastAsia="Times New Roman"/>
                <w:sz w:val="20"/>
                <w:szCs w:val="20"/>
              </w:rPr>
              <w:t>kobiety</w:t>
            </w:r>
          </w:p>
        </w:tc>
      </w:tr>
      <w:tr w:rsidR="006B0938" w:rsidRPr="006B0938" w14:paraId="52FDA613" w14:textId="77777777" w:rsidTr="000112D2">
        <w:trPr>
          <w:trHeight w:val="127"/>
          <w:jc w:val="center"/>
        </w:trPr>
        <w:tc>
          <w:tcPr>
            <w:tcW w:w="3376" w:type="dxa"/>
            <w:shd w:val="clear" w:color="auto" w:fill="auto"/>
            <w:vAlign w:val="center"/>
          </w:tcPr>
          <w:p w14:paraId="6BF5A681" w14:textId="77777777" w:rsidR="006B0938" w:rsidRPr="006B0938" w:rsidRDefault="006B0938" w:rsidP="006B0938">
            <w:pPr>
              <w:spacing w:line="240" w:lineRule="auto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6B0938">
              <w:rPr>
                <w:rFonts w:eastAsia="Times New Roman"/>
                <w:b/>
                <w:color w:val="000000"/>
                <w:sz w:val="20"/>
                <w:szCs w:val="20"/>
              </w:rPr>
              <w:t xml:space="preserve">Bezrobotni ogółem 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4A018D56" w14:textId="77777777" w:rsidR="006B0938" w:rsidRPr="006B0938" w:rsidRDefault="006B0938" w:rsidP="006B0938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B0938">
              <w:rPr>
                <w:rFonts w:eastAsia="Times New Roman"/>
                <w:color w:val="000000"/>
                <w:sz w:val="20"/>
                <w:szCs w:val="20"/>
              </w:rPr>
              <w:t>34480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3897FA6E" w14:textId="77777777" w:rsidR="006B0938" w:rsidRPr="006B0938" w:rsidRDefault="006B0938" w:rsidP="006B0938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B0938">
              <w:rPr>
                <w:rFonts w:eastAsia="Times New Roman"/>
                <w:color w:val="000000"/>
                <w:sz w:val="20"/>
                <w:szCs w:val="20"/>
              </w:rPr>
              <w:t>17727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396F0DCD" w14:textId="77777777" w:rsidR="006B0938" w:rsidRPr="006B0938" w:rsidRDefault="006B0938" w:rsidP="006B0938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B0938">
              <w:rPr>
                <w:rFonts w:eastAsia="Times New Roman"/>
                <w:color w:val="000000"/>
                <w:sz w:val="20"/>
                <w:szCs w:val="20"/>
              </w:rPr>
              <w:t>17017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74714205" w14:textId="77777777" w:rsidR="006B0938" w:rsidRPr="006B0938" w:rsidRDefault="006B0938" w:rsidP="006B0938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B0938">
              <w:rPr>
                <w:rFonts w:eastAsia="Times New Roman"/>
                <w:color w:val="000000"/>
                <w:sz w:val="20"/>
                <w:szCs w:val="20"/>
              </w:rPr>
              <w:t>9660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37FE9DC6" w14:textId="77777777" w:rsidR="006B0938" w:rsidRPr="006B0938" w:rsidRDefault="006B0938" w:rsidP="006B0938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B0938">
              <w:rPr>
                <w:rFonts w:eastAsia="Times New Roman"/>
                <w:color w:val="000000"/>
                <w:sz w:val="20"/>
                <w:szCs w:val="20"/>
              </w:rPr>
              <w:t>15379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3DF77465" w14:textId="77777777" w:rsidR="006B0938" w:rsidRPr="006B0938" w:rsidRDefault="006B0938" w:rsidP="006B0938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B0938">
              <w:rPr>
                <w:rFonts w:eastAsia="Times New Roman"/>
                <w:color w:val="000000"/>
                <w:sz w:val="20"/>
                <w:szCs w:val="20"/>
              </w:rPr>
              <w:t>8371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59391AC2" w14:textId="77777777" w:rsidR="006B0938" w:rsidRPr="006B0938" w:rsidRDefault="006B0938" w:rsidP="006B0938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B0938">
              <w:rPr>
                <w:rFonts w:eastAsia="Times New Roman"/>
                <w:color w:val="000000"/>
                <w:sz w:val="20"/>
                <w:szCs w:val="20"/>
              </w:rPr>
              <w:t>2648</w:t>
            </w:r>
          </w:p>
        </w:tc>
        <w:tc>
          <w:tcPr>
            <w:tcW w:w="959" w:type="dxa"/>
            <w:vAlign w:val="center"/>
          </w:tcPr>
          <w:p w14:paraId="7EC47D08" w14:textId="77777777" w:rsidR="006B0938" w:rsidRPr="006B0938" w:rsidRDefault="006B0938" w:rsidP="006B0938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B0938">
              <w:rPr>
                <w:rFonts w:eastAsia="Times New Roman"/>
                <w:color w:val="000000"/>
                <w:sz w:val="20"/>
                <w:szCs w:val="20"/>
              </w:rPr>
              <w:t>1575</w:t>
            </w:r>
          </w:p>
        </w:tc>
      </w:tr>
      <w:tr w:rsidR="006B0938" w:rsidRPr="006B0938" w14:paraId="34242437" w14:textId="77777777" w:rsidTr="000112D2">
        <w:trPr>
          <w:trHeight w:val="227"/>
          <w:jc w:val="center"/>
        </w:trPr>
        <w:tc>
          <w:tcPr>
            <w:tcW w:w="3376" w:type="dxa"/>
            <w:shd w:val="clear" w:color="auto" w:fill="auto"/>
            <w:vAlign w:val="center"/>
          </w:tcPr>
          <w:p w14:paraId="67D8FEA4" w14:textId="4FDC72E6" w:rsidR="006B0938" w:rsidRPr="006B0938" w:rsidRDefault="006B0938" w:rsidP="006B0938">
            <w:pPr>
              <w:spacing w:line="240" w:lineRule="auto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6B0938">
              <w:rPr>
                <w:rFonts w:eastAsia="Times New Roman"/>
                <w:b/>
                <w:color w:val="000000"/>
                <w:sz w:val="20"/>
                <w:szCs w:val="20"/>
              </w:rPr>
              <w:t xml:space="preserve">Osoby w szczególnej sytuacji </w:t>
            </w:r>
            <w:r>
              <w:rPr>
                <w:rFonts w:eastAsia="Times New Roman"/>
                <w:b/>
                <w:color w:val="000000"/>
                <w:sz w:val="20"/>
                <w:szCs w:val="20"/>
              </w:rPr>
              <w:br/>
            </w:r>
            <w:r w:rsidRPr="006B0938">
              <w:rPr>
                <w:rFonts w:eastAsia="Times New Roman"/>
                <w:b/>
                <w:color w:val="000000"/>
                <w:sz w:val="20"/>
                <w:szCs w:val="20"/>
              </w:rPr>
              <w:t>na rynku pracy: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0AADCE52" w14:textId="77777777" w:rsidR="006B0938" w:rsidRPr="006B0938" w:rsidRDefault="006B0938" w:rsidP="006B0938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B0938">
              <w:rPr>
                <w:rFonts w:eastAsia="Times New Roman"/>
                <w:color w:val="000000"/>
                <w:sz w:val="20"/>
                <w:szCs w:val="20"/>
              </w:rPr>
              <w:t>26208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48D0D31D" w14:textId="77777777" w:rsidR="006B0938" w:rsidRPr="006B0938" w:rsidRDefault="006B0938" w:rsidP="006B0938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B0938">
              <w:rPr>
                <w:rFonts w:eastAsia="Times New Roman"/>
                <w:color w:val="000000"/>
                <w:sz w:val="20"/>
                <w:szCs w:val="20"/>
              </w:rPr>
              <w:t>13876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0E3FE9A3" w14:textId="77777777" w:rsidR="006B0938" w:rsidRPr="006B0938" w:rsidRDefault="006B0938" w:rsidP="006B0938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B0938">
              <w:rPr>
                <w:rFonts w:eastAsia="Times New Roman"/>
                <w:color w:val="000000"/>
                <w:sz w:val="20"/>
                <w:szCs w:val="20"/>
              </w:rPr>
              <w:t>11133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44F2CD7C" w14:textId="77777777" w:rsidR="006B0938" w:rsidRPr="006B0938" w:rsidRDefault="006B0938" w:rsidP="006B0938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B0938">
              <w:rPr>
                <w:rFonts w:eastAsia="Times New Roman"/>
                <w:color w:val="000000"/>
                <w:sz w:val="20"/>
                <w:szCs w:val="20"/>
              </w:rPr>
              <w:t>6381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31C1DB86" w14:textId="77777777" w:rsidR="006B0938" w:rsidRPr="006B0938" w:rsidRDefault="006B0938" w:rsidP="006B0938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B0938">
              <w:rPr>
                <w:rFonts w:eastAsia="Times New Roman"/>
                <w:color w:val="000000"/>
                <w:sz w:val="20"/>
                <w:szCs w:val="20"/>
              </w:rPr>
              <w:t>11710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50F7679" w14:textId="77777777" w:rsidR="006B0938" w:rsidRPr="006B0938" w:rsidRDefault="006B0938" w:rsidP="006B0938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B0938">
              <w:rPr>
                <w:rFonts w:eastAsia="Times New Roman"/>
                <w:color w:val="000000"/>
                <w:sz w:val="20"/>
                <w:szCs w:val="20"/>
              </w:rPr>
              <w:t>6519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6D40F524" w14:textId="77777777" w:rsidR="006B0938" w:rsidRPr="006B0938" w:rsidRDefault="006B0938" w:rsidP="006B0938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B0938">
              <w:rPr>
                <w:rFonts w:eastAsia="Times New Roman"/>
                <w:color w:val="000000"/>
                <w:sz w:val="20"/>
                <w:szCs w:val="20"/>
              </w:rPr>
              <w:t>1642</w:t>
            </w:r>
          </w:p>
        </w:tc>
        <w:tc>
          <w:tcPr>
            <w:tcW w:w="959" w:type="dxa"/>
            <w:vAlign w:val="center"/>
          </w:tcPr>
          <w:p w14:paraId="70096993" w14:textId="77777777" w:rsidR="006B0938" w:rsidRPr="006B0938" w:rsidRDefault="006B0938" w:rsidP="006B0938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B0938">
              <w:rPr>
                <w:rFonts w:eastAsia="Times New Roman"/>
                <w:color w:val="000000"/>
                <w:sz w:val="20"/>
                <w:szCs w:val="20"/>
              </w:rPr>
              <w:t>976</w:t>
            </w:r>
          </w:p>
        </w:tc>
      </w:tr>
      <w:tr w:rsidR="006B0938" w:rsidRPr="006B0938" w14:paraId="5C3D9332" w14:textId="77777777" w:rsidTr="000112D2">
        <w:trPr>
          <w:trHeight w:val="214"/>
          <w:jc w:val="center"/>
        </w:trPr>
        <w:tc>
          <w:tcPr>
            <w:tcW w:w="3376" w:type="dxa"/>
            <w:shd w:val="clear" w:color="auto" w:fill="auto"/>
            <w:vAlign w:val="center"/>
          </w:tcPr>
          <w:p w14:paraId="698E168A" w14:textId="77777777" w:rsidR="006B0938" w:rsidRPr="006B0938" w:rsidRDefault="006B0938" w:rsidP="006B0938">
            <w:pPr>
              <w:spacing w:line="240" w:lineRule="auto"/>
              <w:ind w:left="214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6B0938">
              <w:rPr>
                <w:rFonts w:eastAsia="Times New Roman"/>
                <w:b/>
                <w:color w:val="000000"/>
                <w:sz w:val="20"/>
                <w:szCs w:val="20"/>
              </w:rPr>
              <w:t>do 30 roku życia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0B038DB1" w14:textId="77777777" w:rsidR="006B0938" w:rsidRPr="006B0938" w:rsidRDefault="006B0938" w:rsidP="006B0938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B0938">
              <w:rPr>
                <w:rFonts w:eastAsia="Times New Roman"/>
                <w:color w:val="000000"/>
                <w:sz w:val="20"/>
                <w:szCs w:val="20"/>
              </w:rPr>
              <w:t>11268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225F85CF" w14:textId="77777777" w:rsidR="006B0938" w:rsidRPr="006B0938" w:rsidRDefault="006B0938" w:rsidP="006B0938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B0938">
              <w:rPr>
                <w:rFonts w:eastAsia="Times New Roman"/>
                <w:color w:val="000000"/>
                <w:sz w:val="20"/>
                <w:szCs w:val="20"/>
              </w:rPr>
              <w:t>6205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459D2D1E" w14:textId="77777777" w:rsidR="006B0938" w:rsidRPr="006B0938" w:rsidRDefault="006B0938" w:rsidP="006B0938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B0938">
              <w:rPr>
                <w:rFonts w:eastAsia="Times New Roman"/>
                <w:color w:val="000000"/>
                <w:sz w:val="20"/>
                <w:szCs w:val="20"/>
              </w:rPr>
              <w:t>5490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39D8A659" w14:textId="77777777" w:rsidR="006B0938" w:rsidRPr="006B0938" w:rsidRDefault="006B0938" w:rsidP="006B0938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B0938">
              <w:rPr>
                <w:rFonts w:eastAsia="Times New Roman"/>
                <w:color w:val="000000"/>
                <w:sz w:val="20"/>
                <w:szCs w:val="20"/>
              </w:rPr>
              <w:t>3140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477284FD" w14:textId="77777777" w:rsidR="006B0938" w:rsidRPr="006B0938" w:rsidRDefault="006B0938" w:rsidP="006B0938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B0938">
              <w:rPr>
                <w:rFonts w:eastAsia="Times New Roman"/>
                <w:color w:val="000000"/>
                <w:sz w:val="20"/>
                <w:szCs w:val="20"/>
              </w:rPr>
              <w:t>3435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F64C3E4" w14:textId="77777777" w:rsidR="006B0938" w:rsidRPr="006B0938" w:rsidRDefault="006B0938" w:rsidP="006B0938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B0938">
              <w:rPr>
                <w:rFonts w:eastAsia="Times New Roman"/>
                <w:color w:val="000000"/>
                <w:sz w:val="20"/>
                <w:szCs w:val="20"/>
              </w:rPr>
              <w:t>2177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27BBBD79" w14:textId="77777777" w:rsidR="006B0938" w:rsidRPr="006B0938" w:rsidRDefault="006B0938" w:rsidP="006B0938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B0938">
              <w:rPr>
                <w:rFonts w:eastAsia="Times New Roman"/>
                <w:color w:val="000000"/>
                <w:sz w:val="20"/>
                <w:szCs w:val="20"/>
              </w:rPr>
              <w:t>388</w:t>
            </w:r>
          </w:p>
        </w:tc>
        <w:tc>
          <w:tcPr>
            <w:tcW w:w="959" w:type="dxa"/>
            <w:vAlign w:val="center"/>
          </w:tcPr>
          <w:p w14:paraId="686094E9" w14:textId="77777777" w:rsidR="006B0938" w:rsidRPr="006B0938" w:rsidRDefault="006B0938" w:rsidP="006B0938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B0938">
              <w:rPr>
                <w:rFonts w:eastAsia="Times New Roman"/>
                <w:color w:val="000000"/>
                <w:sz w:val="20"/>
                <w:szCs w:val="20"/>
              </w:rPr>
              <w:t>281</w:t>
            </w:r>
          </w:p>
        </w:tc>
      </w:tr>
      <w:tr w:rsidR="006B0938" w:rsidRPr="006B0938" w14:paraId="2DC27164" w14:textId="77777777" w:rsidTr="000112D2">
        <w:trPr>
          <w:trHeight w:val="161"/>
          <w:jc w:val="center"/>
        </w:trPr>
        <w:tc>
          <w:tcPr>
            <w:tcW w:w="3376" w:type="dxa"/>
            <w:shd w:val="clear" w:color="auto" w:fill="auto"/>
            <w:vAlign w:val="center"/>
          </w:tcPr>
          <w:p w14:paraId="4144DC3A" w14:textId="77777777" w:rsidR="006B0938" w:rsidRPr="006B0938" w:rsidRDefault="006B0938" w:rsidP="006B0938">
            <w:pPr>
              <w:spacing w:line="240" w:lineRule="auto"/>
              <w:ind w:left="204" w:firstLine="283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6B0938">
              <w:rPr>
                <w:rFonts w:eastAsia="Times New Roman"/>
                <w:b/>
                <w:color w:val="000000"/>
                <w:sz w:val="20"/>
                <w:szCs w:val="20"/>
              </w:rPr>
              <w:t>w tym do 25 roku życia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09C1689A" w14:textId="77777777" w:rsidR="006B0938" w:rsidRPr="006B0938" w:rsidRDefault="006B0938" w:rsidP="006B0938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B0938">
              <w:rPr>
                <w:rFonts w:eastAsia="Times New Roman"/>
                <w:color w:val="000000"/>
                <w:sz w:val="20"/>
                <w:szCs w:val="20"/>
              </w:rPr>
              <w:t>6594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5BD69304" w14:textId="77777777" w:rsidR="006B0938" w:rsidRPr="006B0938" w:rsidRDefault="006B0938" w:rsidP="006B0938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B0938">
              <w:rPr>
                <w:rFonts w:eastAsia="Times New Roman"/>
                <w:color w:val="000000"/>
                <w:sz w:val="20"/>
                <w:szCs w:val="20"/>
              </w:rPr>
              <w:t>3439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51D2EDB3" w14:textId="77777777" w:rsidR="006B0938" w:rsidRPr="006B0938" w:rsidRDefault="006B0938" w:rsidP="006B0938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B0938">
              <w:rPr>
                <w:rFonts w:eastAsia="Times New Roman"/>
                <w:color w:val="000000"/>
                <w:sz w:val="20"/>
                <w:szCs w:val="20"/>
              </w:rPr>
              <w:t>3061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23F5BF6D" w14:textId="77777777" w:rsidR="006B0938" w:rsidRPr="006B0938" w:rsidRDefault="006B0938" w:rsidP="006B0938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B0938">
              <w:rPr>
                <w:rFonts w:eastAsia="Times New Roman"/>
                <w:color w:val="000000"/>
                <w:sz w:val="20"/>
                <w:szCs w:val="20"/>
              </w:rPr>
              <w:t>1643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25BD7272" w14:textId="77777777" w:rsidR="006B0938" w:rsidRPr="006B0938" w:rsidRDefault="006B0938" w:rsidP="006B0938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B0938">
              <w:rPr>
                <w:rFonts w:eastAsia="Times New Roman"/>
                <w:color w:val="000000"/>
                <w:sz w:val="20"/>
                <w:szCs w:val="20"/>
              </w:rPr>
              <w:t>1790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FDC3B94" w14:textId="77777777" w:rsidR="006B0938" w:rsidRPr="006B0938" w:rsidRDefault="006B0938" w:rsidP="006B0938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B0938">
              <w:rPr>
                <w:rFonts w:eastAsia="Times New Roman"/>
                <w:color w:val="000000"/>
                <w:sz w:val="20"/>
                <w:szCs w:val="20"/>
              </w:rPr>
              <w:t>1025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6EE6977F" w14:textId="77777777" w:rsidR="006B0938" w:rsidRPr="006B0938" w:rsidRDefault="006B0938" w:rsidP="006B0938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B0938">
              <w:rPr>
                <w:rFonts w:eastAsia="Times New Roman"/>
                <w:color w:val="000000"/>
                <w:sz w:val="20"/>
                <w:szCs w:val="20"/>
              </w:rPr>
              <w:t>122</w:t>
            </w:r>
          </w:p>
        </w:tc>
        <w:tc>
          <w:tcPr>
            <w:tcW w:w="959" w:type="dxa"/>
            <w:vAlign w:val="center"/>
          </w:tcPr>
          <w:p w14:paraId="1F4ED15C" w14:textId="77777777" w:rsidR="006B0938" w:rsidRPr="006B0938" w:rsidRDefault="006B0938" w:rsidP="006B0938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B0938">
              <w:rPr>
                <w:rFonts w:eastAsia="Times New Roman"/>
                <w:color w:val="000000"/>
                <w:sz w:val="20"/>
                <w:szCs w:val="20"/>
              </w:rPr>
              <w:t>86</w:t>
            </w:r>
          </w:p>
        </w:tc>
      </w:tr>
      <w:tr w:rsidR="006B0938" w:rsidRPr="006B0938" w14:paraId="7D317D95" w14:textId="77777777" w:rsidTr="000112D2">
        <w:trPr>
          <w:trHeight w:val="227"/>
          <w:jc w:val="center"/>
        </w:trPr>
        <w:tc>
          <w:tcPr>
            <w:tcW w:w="3376" w:type="dxa"/>
            <w:shd w:val="clear" w:color="auto" w:fill="auto"/>
            <w:vAlign w:val="center"/>
          </w:tcPr>
          <w:p w14:paraId="1784E14C" w14:textId="77777777" w:rsidR="006B0938" w:rsidRPr="006B0938" w:rsidRDefault="006B0938" w:rsidP="006B0938">
            <w:pPr>
              <w:spacing w:line="240" w:lineRule="auto"/>
              <w:ind w:left="214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6B0938">
              <w:rPr>
                <w:rFonts w:eastAsia="Times New Roman"/>
                <w:b/>
                <w:color w:val="000000"/>
                <w:sz w:val="20"/>
                <w:szCs w:val="20"/>
              </w:rPr>
              <w:t>długotrwale bezrobotne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5FC3DD86" w14:textId="77777777" w:rsidR="006B0938" w:rsidRPr="006B0938" w:rsidRDefault="006B0938" w:rsidP="006B0938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B0938">
              <w:rPr>
                <w:rFonts w:eastAsia="Times New Roman"/>
                <w:color w:val="000000"/>
                <w:sz w:val="20"/>
                <w:szCs w:val="20"/>
              </w:rPr>
              <w:t>6152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7816515E" w14:textId="77777777" w:rsidR="006B0938" w:rsidRPr="006B0938" w:rsidRDefault="006B0938" w:rsidP="006B0938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B0938">
              <w:rPr>
                <w:rFonts w:eastAsia="Times New Roman"/>
                <w:color w:val="000000"/>
                <w:sz w:val="20"/>
                <w:szCs w:val="20"/>
              </w:rPr>
              <w:t>3501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0B3C6E60" w14:textId="77777777" w:rsidR="006B0938" w:rsidRPr="006B0938" w:rsidRDefault="006B0938" w:rsidP="006B0938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B0938">
              <w:rPr>
                <w:rFonts w:eastAsia="Times New Roman"/>
                <w:color w:val="000000"/>
                <w:sz w:val="20"/>
                <w:szCs w:val="20"/>
              </w:rPr>
              <w:t>2418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286309A8" w14:textId="77777777" w:rsidR="006B0938" w:rsidRPr="006B0938" w:rsidRDefault="006B0938" w:rsidP="006B0938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B0938">
              <w:rPr>
                <w:rFonts w:eastAsia="Times New Roman"/>
                <w:color w:val="000000"/>
                <w:sz w:val="20"/>
                <w:szCs w:val="20"/>
              </w:rPr>
              <w:t>1626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7A762F05" w14:textId="77777777" w:rsidR="006B0938" w:rsidRPr="006B0938" w:rsidRDefault="006B0938" w:rsidP="006B0938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B0938">
              <w:rPr>
                <w:rFonts w:eastAsia="Times New Roman"/>
                <w:color w:val="000000"/>
                <w:sz w:val="20"/>
                <w:szCs w:val="20"/>
              </w:rPr>
              <w:t>5796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22F6CD7A" w14:textId="77777777" w:rsidR="006B0938" w:rsidRPr="006B0938" w:rsidRDefault="006B0938" w:rsidP="006B0938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B0938">
              <w:rPr>
                <w:rFonts w:eastAsia="Times New Roman"/>
                <w:color w:val="000000"/>
                <w:sz w:val="20"/>
                <w:szCs w:val="20"/>
              </w:rPr>
              <w:t>3405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71358221" w14:textId="77777777" w:rsidR="006B0938" w:rsidRPr="006B0938" w:rsidRDefault="006B0938" w:rsidP="006B0938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B0938">
              <w:rPr>
                <w:rFonts w:eastAsia="Times New Roman"/>
                <w:color w:val="000000"/>
                <w:sz w:val="20"/>
                <w:szCs w:val="20"/>
              </w:rPr>
              <w:t>26</w:t>
            </w:r>
          </w:p>
        </w:tc>
        <w:tc>
          <w:tcPr>
            <w:tcW w:w="959" w:type="dxa"/>
            <w:vAlign w:val="center"/>
          </w:tcPr>
          <w:p w14:paraId="2CCE30C3" w14:textId="77777777" w:rsidR="006B0938" w:rsidRPr="006B0938" w:rsidRDefault="006B0938" w:rsidP="006B0938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B0938">
              <w:rPr>
                <w:rFonts w:eastAsia="Times New Roman"/>
                <w:color w:val="000000"/>
                <w:sz w:val="20"/>
                <w:szCs w:val="20"/>
              </w:rPr>
              <w:t>20</w:t>
            </w:r>
          </w:p>
        </w:tc>
      </w:tr>
      <w:tr w:rsidR="006B0938" w:rsidRPr="006B0938" w14:paraId="513F681E" w14:textId="77777777" w:rsidTr="000112D2">
        <w:trPr>
          <w:trHeight w:val="227"/>
          <w:jc w:val="center"/>
        </w:trPr>
        <w:tc>
          <w:tcPr>
            <w:tcW w:w="3376" w:type="dxa"/>
            <w:shd w:val="clear" w:color="auto" w:fill="auto"/>
            <w:vAlign w:val="center"/>
          </w:tcPr>
          <w:p w14:paraId="6EABA7AD" w14:textId="77777777" w:rsidR="006B0938" w:rsidRPr="006B0938" w:rsidRDefault="006B0938" w:rsidP="006B0938">
            <w:pPr>
              <w:spacing w:line="240" w:lineRule="auto"/>
              <w:ind w:left="214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6B0938">
              <w:rPr>
                <w:rFonts w:eastAsia="Times New Roman"/>
                <w:b/>
                <w:color w:val="000000"/>
                <w:sz w:val="20"/>
                <w:szCs w:val="20"/>
              </w:rPr>
              <w:t>powyżej 50 roku życia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4A4C7D13" w14:textId="77777777" w:rsidR="006B0938" w:rsidRPr="006B0938" w:rsidRDefault="006B0938" w:rsidP="006B0938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B0938">
              <w:rPr>
                <w:rFonts w:eastAsia="Times New Roman"/>
                <w:color w:val="000000"/>
                <w:sz w:val="20"/>
                <w:szCs w:val="20"/>
              </w:rPr>
              <w:t>6811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73672B06" w14:textId="77777777" w:rsidR="006B0938" w:rsidRPr="006B0938" w:rsidRDefault="006B0938" w:rsidP="006B0938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B0938">
              <w:rPr>
                <w:rFonts w:eastAsia="Times New Roman"/>
                <w:color w:val="000000"/>
                <w:sz w:val="20"/>
                <w:szCs w:val="20"/>
              </w:rPr>
              <w:t>2695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57EA7F50" w14:textId="77777777" w:rsidR="006B0938" w:rsidRPr="006B0938" w:rsidRDefault="006B0938" w:rsidP="006B0938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B0938">
              <w:rPr>
                <w:rFonts w:eastAsia="Times New Roman"/>
                <w:color w:val="000000"/>
                <w:sz w:val="20"/>
                <w:szCs w:val="20"/>
              </w:rPr>
              <w:t>2865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5A22FCE6" w14:textId="77777777" w:rsidR="006B0938" w:rsidRPr="006B0938" w:rsidRDefault="006B0938" w:rsidP="006B0938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B0938">
              <w:rPr>
                <w:rFonts w:eastAsia="Times New Roman"/>
                <w:color w:val="000000"/>
                <w:sz w:val="20"/>
                <w:szCs w:val="20"/>
              </w:rPr>
              <w:t>1290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0B4CDF6C" w14:textId="77777777" w:rsidR="006B0938" w:rsidRPr="006B0938" w:rsidRDefault="006B0938" w:rsidP="006B0938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B0938">
              <w:rPr>
                <w:rFonts w:eastAsia="Times New Roman"/>
                <w:color w:val="000000"/>
                <w:sz w:val="20"/>
                <w:szCs w:val="20"/>
              </w:rPr>
              <w:t>4311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1F23D9E0" w14:textId="77777777" w:rsidR="006B0938" w:rsidRPr="006B0938" w:rsidRDefault="006B0938" w:rsidP="006B0938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B0938">
              <w:rPr>
                <w:rFonts w:eastAsia="Times New Roman"/>
                <w:color w:val="000000"/>
                <w:sz w:val="20"/>
                <w:szCs w:val="20"/>
              </w:rPr>
              <w:t>1590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3D6A1D39" w14:textId="77777777" w:rsidR="006B0938" w:rsidRPr="006B0938" w:rsidRDefault="006B0938" w:rsidP="006B0938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B0938">
              <w:rPr>
                <w:rFonts w:eastAsia="Times New Roman"/>
                <w:color w:val="000000"/>
                <w:sz w:val="20"/>
                <w:szCs w:val="20"/>
              </w:rPr>
              <w:t>899</w:t>
            </w:r>
          </w:p>
        </w:tc>
        <w:tc>
          <w:tcPr>
            <w:tcW w:w="959" w:type="dxa"/>
            <w:vAlign w:val="center"/>
          </w:tcPr>
          <w:p w14:paraId="2AEFEC0D" w14:textId="77777777" w:rsidR="006B0938" w:rsidRPr="006B0938" w:rsidRDefault="006B0938" w:rsidP="006B0938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B0938">
              <w:rPr>
                <w:rFonts w:eastAsia="Times New Roman"/>
                <w:color w:val="000000"/>
                <w:sz w:val="20"/>
                <w:szCs w:val="20"/>
              </w:rPr>
              <w:t>416</w:t>
            </w:r>
          </w:p>
        </w:tc>
      </w:tr>
      <w:tr w:rsidR="006B0938" w:rsidRPr="006B0938" w14:paraId="35F9893E" w14:textId="77777777" w:rsidTr="000112D2">
        <w:trPr>
          <w:trHeight w:val="227"/>
          <w:jc w:val="center"/>
        </w:trPr>
        <w:tc>
          <w:tcPr>
            <w:tcW w:w="3376" w:type="dxa"/>
            <w:shd w:val="clear" w:color="auto" w:fill="auto"/>
            <w:vAlign w:val="center"/>
          </w:tcPr>
          <w:p w14:paraId="088A25FC" w14:textId="5730D146" w:rsidR="006B0938" w:rsidRPr="006B0938" w:rsidRDefault="006B0938" w:rsidP="006B0938">
            <w:pPr>
              <w:spacing w:line="240" w:lineRule="auto"/>
              <w:ind w:left="214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6B0938">
              <w:rPr>
                <w:rFonts w:eastAsia="Times New Roman"/>
                <w:b/>
                <w:color w:val="000000"/>
                <w:sz w:val="20"/>
                <w:szCs w:val="20"/>
              </w:rPr>
              <w:t xml:space="preserve">korzystające ze świadczeń </w:t>
            </w:r>
            <w:r>
              <w:rPr>
                <w:rFonts w:eastAsia="Times New Roman"/>
                <w:b/>
                <w:color w:val="000000"/>
                <w:sz w:val="20"/>
                <w:szCs w:val="20"/>
              </w:rPr>
              <w:br/>
            </w:r>
            <w:r w:rsidRPr="006B0938">
              <w:rPr>
                <w:rFonts w:eastAsia="Times New Roman"/>
                <w:b/>
                <w:color w:val="000000"/>
                <w:sz w:val="20"/>
                <w:szCs w:val="20"/>
              </w:rPr>
              <w:t>z pomocy społecznej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36DFFB48" w14:textId="77777777" w:rsidR="006B0938" w:rsidRPr="006B0938" w:rsidRDefault="006B0938" w:rsidP="006B0938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B0938">
              <w:rPr>
                <w:rFonts w:eastAsia="Times New Roman"/>
                <w:color w:val="000000"/>
                <w:sz w:val="20"/>
                <w:szCs w:val="20"/>
              </w:rPr>
              <w:t>508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49B7BE9D" w14:textId="77777777" w:rsidR="006B0938" w:rsidRPr="006B0938" w:rsidRDefault="006B0938" w:rsidP="006B0938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B0938">
              <w:rPr>
                <w:rFonts w:eastAsia="Times New Roman"/>
                <w:color w:val="000000"/>
                <w:sz w:val="20"/>
                <w:szCs w:val="20"/>
              </w:rPr>
              <w:t>259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2918757D" w14:textId="77777777" w:rsidR="006B0938" w:rsidRPr="006B0938" w:rsidRDefault="006B0938" w:rsidP="006B0938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B0938">
              <w:rPr>
                <w:rFonts w:eastAsia="Times New Roman"/>
                <w:color w:val="000000"/>
                <w:sz w:val="20"/>
                <w:szCs w:val="20"/>
              </w:rPr>
              <w:t>116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2A5FF7D4" w14:textId="77777777" w:rsidR="006B0938" w:rsidRPr="006B0938" w:rsidRDefault="006B0938" w:rsidP="006B0938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B0938">
              <w:rPr>
                <w:rFonts w:eastAsia="Times New Roman"/>
                <w:color w:val="000000"/>
                <w:sz w:val="20"/>
                <w:szCs w:val="20"/>
              </w:rPr>
              <w:t>69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3EB35B6E" w14:textId="77777777" w:rsidR="006B0938" w:rsidRPr="006B0938" w:rsidRDefault="006B0938" w:rsidP="006B0938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B0938">
              <w:rPr>
                <w:rFonts w:eastAsia="Times New Roman"/>
                <w:color w:val="000000"/>
                <w:sz w:val="20"/>
                <w:szCs w:val="20"/>
              </w:rPr>
              <w:t>265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01C75585" w14:textId="77777777" w:rsidR="006B0938" w:rsidRPr="006B0938" w:rsidRDefault="006B0938" w:rsidP="006B0938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B0938">
              <w:rPr>
                <w:rFonts w:eastAsia="Times New Roman"/>
                <w:color w:val="000000"/>
                <w:sz w:val="20"/>
                <w:szCs w:val="20"/>
              </w:rPr>
              <w:t>136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57287887" w14:textId="77777777" w:rsidR="006B0938" w:rsidRPr="006B0938" w:rsidRDefault="006B0938" w:rsidP="006B0938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B0938">
              <w:rPr>
                <w:rFonts w:eastAsia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959" w:type="dxa"/>
            <w:vAlign w:val="center"/>
          </w:tcPr>
          <w:p w14:paraId="46A4A923" w14:textId="77777777" w:rsidR="006B0938" w:rsidRPr="006B0938" w:rsidRDefault="006B0938" w:rsidP="006B0938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B0938">
              <w:rPr>
                <w:rFonts w:eastAsia="Times New Roman"/>
                <w:color w:val="000000"/>
                <w:sz w:val="20"/>
                <w:szCs w:val="20"/>
              </w:rPr>
              <w:t>3</w:t>
            </w:r>
          </w:p>
        </w:tc>
      </w:tr>
      <w:tr w:rsidR="006B0938" w:rsidRPr="006B0938" w14:paraId="0C2613F2" w14:textId="77777777" w:rsidTr="000112D2">
        <w:trPr>
          <w:trHeight w:val="227"/>
          <w:jc w:val="center"/>
        </w:trPr>
        <w:tc>
          <w:tcPr>
            <w:tcW w:w="3376" w:type="dxa"/>
            <w:shd w:val="clear" w:color="auto" w:fill="auto"/>
            <w:vAlign w:val="center"/>
          </w:tcPr>
          <w:p w14:paraId="4112EE15" w14:textId="77777777" w:rsidR="006B0938" w:rsidRPr="006B0938" w:rsidRDefault="006B0938" w:rsidP="006B0938">
            <w:pPr>
              <w:spacing w:line="240" w:lineRule="auto"/>
              <w:ind w:left="214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6B0938">
              <w:rPr>
                <w:rFonts w:eastAsia="Times New Roman"/>
                <w:b/>
                <w:color w:val="000000"/>
                <w:sz w:val="20"/>
                <w:szCs w:val="20"/>
              </w:rPr>
              <w:t>posiadające co najmniej jedno dziecko do 6 roku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0E447E50" w14:textId="77777777" w:rsidR="006B0938" w:rsidRPr="006B0938" w:rsidRDefault="006B0938" w:rsidP="006B0938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B0938">
              <w:rPr>
                <w:rFonts w:eastAsia="Times New Roman"/>
                <w:color w:val="000000"/>
                <w:sz w:val="20"/>
                <w:szCs w:val="20"/>
              </w:rPr>
              <w:t>3758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74AE7F01" w14:textId="77777777" w:rsidR="006B0938" w:rsidRPr="006B0938" w:rsidRDefault="006B0938" w:rsidP="006B0938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B0938">
              <w:rPr>
                <w:rFonts w:eastAsia="Times New Roman"/>
                <w:color w:val="000000"/>
                <w:sz w:val="20"/>
                <w:szCs w:val="20"/>
              </w:rPr>
              <w:t>3075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654B2F30" w14:textId="77777777" w:rsidR="006B0938" w:rsidRPr="006B0938" w:rsidRDefault="006B0938" w:rsidP="006B0938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B0938">
              <w:rPr>
                <w:rFonts w:eastAsia="Times New Roman"/>
                <w:color w:val="000000"/>
                <w:sz w:val="20"/>
                <w:szCs w:val="20"/>
              </w:rPr>
              <w:t>1945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105E3EF3" w14:textId="77777777" w:rsidR="006B0938" w:rsidRPr="006B0938" w:rsidRDefault="006B0938" w:rsidP="006B0938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B0938">
              <w:rPr>
                <w:rFonts w:eastAsia="Times New Roman"/>
                <w:color w:val="000000"/>
                <w:sz w:val="20"/>
                <w:szCs w:val="20"/>
              </w:rPr>
              <w:t>1574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0AA1A315" w14:textId="77777777" w:rsidR="006B0938" w:rsidRPr="006B0938" w:rsidRDefault="006B0938" w:rsidP="006B0938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B0938">
              <w:rPr>
                <w:rFonts w:eastAsia="Times New Roman"/>
                <w:color w:val="000000"/>
                <w:sz w:val="20"/>
                <w:szCs w:val="20"/>
              </w:rPr>
              <w:t>2424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75FA15F2" w14:textId="77777777" w:rsidR="006B0938" w:rsidRPr="006B0938" w:rsidRDefault="006B0938" w:rsidP="006B0938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B0938">
              <w:rPr>
                <w:rFonts w:eastAsia="Times New Roman"/>
                <w:color w:val="000000"/>
                <w:sz w:val="20"/>
                <w:szCs w:val="20"/>
              </w:rPr>
              <w:t>2212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1628E365" w14:textId="77777777" w:rsidR="006B0938" w:rsidRPr="006B0938" w:rsidRDefault="006B0938" w:rsidP="006B0938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B0938">
              <w:rPr>
                <w:rFonts w:eastAsia="Times New Roman"/>
                <w:color w:val="000000"/>
                <w:sz w:val="20"/>
                <w:szCs w:val="20"/>
              </w:rPr>
              <w:t>390</w:t>
            </w:r>
          </w:p>
        </w:tc>
        <w:tc>
          <w:tcPr>
            <w:tcW w:w="959" w:type="dxa"/>
            <w:vAlign w:val="center"/>
          </w:tcPr>
          <w:p w14:paraId="39A8648C" w14:textId="77777777" w:rsidR="006B0938" w:rsidRPr="006B0938" w:rsidRDefault="006B0938" w:rsidP="006B0938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B0938">
              <w:rPr>
                <w:rFonts w:eastAsia="Times New Roman"/>
                <w:color w:val="000000"/>
                <w:sz w:val="20"/>
                <w:szCs w:val="20"/>
              </w:rPr>
              <w:t>340</w:t>
            </w:r>
          </w:p>
        </w:tc>
      </w:tr>
      <w:tr w:rsidR="006B0938" w:rsidRPr="006B0938" w14:paraId="4C484DCB" w14:textId="77777777" w:rsidTr="000112D2">
        <w:trPr>
          <w:trHeight w:val="227"/>
          <w:jc w:val="center"/>
        </w:trPr>
        <w:tc>
          <w:tcPr>
            <w:tcW w:w="3376" w:type="dxa"/>
            <w:shd w:val="clear" w:color="auto" w:fill="auto"/>
            <w:vAlign w:val="center"/>
          </w:tcPr>
          <w:p w14:paraId="2BD7F086" w14:textId="06D93D9B" w:rsidR="006B0938" w:rsidRPr="006B0938" w:rsidRDefault="006B0938" w:rsidP="006B0938">
            <w:pPr>
              <w:spacing w:line="240" w:lineRule="auto"/>
              <w:ind w:left="214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6B0938">
              <w:rPr>
                <w:rFonts w:eastAsia="Times New Roman"/>
                <w:b/>
                <w:color w:val="000000"/>
                <w:sz w:val="20"/>
                <w:szCs w:val="20"/>
              </w:rPr>
              <w:t xml:space="preserve">posiadające co najmniej jedno dziecko niepełnosprawne </w:t>
            </w:r>
            <w:r>
              <w:rPr>
                <w:rFonts w:eastAsia="Times New Roman"/>
                <w:b/>
                <w:color w:val="000000"/>
                <w:sz w:val="20"/>
                <w:szCs w:val="20"/>
              </w:rPr>
              <w:br/>
            </w:r>
            <w:r w:rsidRPr="006B0938">
              <w:rPr>
                <w:rFonts w:eastAsia="Times New Roman"/>
                <w:b/>
                <w:color w:val="000000"/>
                <w:sz w:val="20"/>
                <w:szCs w:val="20"/>
              </w:rPr>
              <w:t>do 18 roku życia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163314B5" w14:textId="77777777" w:rsidR="006B0938" w:rsidRPr="006B0938" w:rsidRDefault="006B0938" w:rsidP="006B0938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B0938">
              <w:rPr>
                <w:rFonts w:eastAsia="Times New Roman"/>
                <w:color w:val="000000"/>
                <w:sz w:val="20"/>
                <w:szCs w:val="20"/>
              </w:rPr>
              <w:t>91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40AE16EE" w14:textId="77777777" w:rsidR="006B0938" w:rsidRPr="006B0938" w:rsidRDefault="006B0938" w:rsidP="006B0938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B0938">
              <w:rPr>
                <w:rFonts w:eastAsia="Times New Roman"/>
                <w:color w:val="000000"/>
                <w:sz w:val="20"/>
                <w:szCs w:val="20"/>
              </w:rPr>
              <w:t>75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71B2849F" w14:textId="77777777" w:rsidR="006B0938" w:rsidRPr="006B0938" w:rsidRDefault="006B0938" w:rsidP="006B0938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B0938">
              <w:rPr>
                <w:rFonts w:eastAsia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6896B1A2" w14:textId="77777777" w:rsidR="006B0938" w:rsidRPr="006B0938" w:rsidRDefault="006B0938" w:rsidP="006B0938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B0938">
              <w:rPr>
                <w:rFonts w:eastAsia="Times New Roman"/>
                <w:color w:val="000000"/>
                <w:sz w:val="20"/>
                <w:szCs w:val="20"/>
              </w:rPr>
              <w:t>39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78298703" w14:textId="77777777" w:rsidR="006B0938" w:rsidRPr="006B0938" w:rsidRDefault="006B0938" w:rsidP="006B0938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B0938">
              <w:rPr>
                <w:rFonts w:eastAsia="Times New Roman"/>
                <w:color w:val="000000"/>
                <w:sz w:val="20"/>
                <w:szCs w:val="20"/>
              </w:rPr>
              <w:t>48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6C2D8542" w14:textId="77777777" w:rsidR="006B0938" w:rsidRPr="006B0938" w:rsidRDefault="006B0938" w:rsidP="006B0938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B0938">
              <w:rPr>
                <w:rFonts w:eastAsia="Times New Roman"/>
                <w:color w:val="000000"/>
                <w:sz w:val="20"/>
                <w:szCs w:val="20"/>
              </w:rPr>
              <w:t>43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295E28E4" w14:textId="77777777" w:rsidR="006B0938" w:rsidRPr="006B0938" w:rsidRDefault="006B0938" w:rsidP="006B0938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B0938">
              <w:rPr>
                <w:rFonts w:eastAsia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959" w:type="dxa"/>
            <w:vAlign w:val="center"/>
          </w:tcPr>
          <w:p w14:paraId="1C538CAB" w14:textId="77777777" w:rsidR="006B0938" w:rsidRPr="006B0938" w:rsidRDefault="006B0938" w:rsidP="006B0938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B0938">
              <w:rPr>
                <w:rFonts w:eastAsia="Times New Roman"/>
                <w:color w:val="000000"/>
                <w:sz w:val="20"/>
                <w:szCs w:val="20"/>
              </w:rPr>
              <w:t>5</w:t>
            </w:r>
          </w:p>
        </w:tc>
      </w:tr>
      <w:tr w:rsidR="006B0938" w:rsidRPr="006B0938" w14:paraId="09BB0070" w14:textId="77777777" w:rsidTr="000112D2">
        <w:trPr>
          <w:trHeight w:val="227"/>
          <w:jc w:val="center"/>
        </w:trPr>
        <w:tc>
          <w:tcPr>
            <w:tcW w:w="3376" w:type="dxa"/>
            <w:shd w:val="clear" w:color="auto" w:fill="auto"/>
            <w:vAlign w:val="center"/>
          </w:tcPr>
          <w:p w14:paraId="0CDD3E24" w14:textId="77777777" w:rsidR="006B0938" w:rsidRPr="006B0938" w:rsidRDefault="006B0938" w:rsidP="006B0938">
            <w:pPr>
              <w:spacing w:line="240" w:lineRule="auto"/>
              <w:ind w:left="214"/>
              <w:rPr>
                <w:rFonts w:eastAsia="Times New Roman"/>
                <w:b/>
                <w:color w:val="000000"/>
                <w:sz w:val="20"/>
                <w:szCs w:val="20"/>
              </w:rPr>
            </w:pPr>
            <w:r w:rsidRPr="006B0938">
              <w:rPr>
                <w:rFonts w:eastAsia="Times New Roman"/>
                <w:b/>
                <w:color w:val="000000"/>
                <w:sz w:val="20"/>
                <w:szCs w:val="20"/>
              </w:rPr>
              <w:t>niepełnosprawni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1EA592F1" w14:textId="77777777" w:rsidR="006B0938" w:rsidRPr="006B0938" w:rsidRDefault="006B0938" w:rsidP="006B0938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B0938">
              <w:rPr>
                <w:rFonts w:eastAsia="Times New Roman"/>
                <w:color w:val="000000"/>
                <w:sz w:val="20"/>
                <w:szCs w:val="20"/>
              </w:rPr>
              <w:t>2702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5102F34D" w14:textId="77777777" w:rsidR="006B0938" w:rsidRPr="006B0938" w:rsidRDefault="006B0938" w:rsidP="006B0938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B0938">
              <w:rPr>
                <w:rFonts w:eastAsia="Times New Roman"/>
                <w:color w:val="000000"/>
                <w:sz w:val="20"/>
                <w:szCs w:val="20"/>
              </w:rPr>
              <w:t>1344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793CC34F" w14:textId="77777777" w:rsidR="006B0938" w:rsidRPr="006B0938" w:rsidRDefault="006B0938" w:rsidP="006B0938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B0938">
              <w:rPr>
                <w:rFonts w:eastAsia="Times New Roman"/>
                <w:color w:val="000000"/>
                <w:sz w:val="20"/>
                <w:szCs w:val="20"/>
              </w:rPr>
              <w:t>1315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2B1DB4F2" w14:textId="77777777" w:rsidR="006B0938" w:rsidRPr="006B0938" w:rsidRDefault="006B0938" w:rsidP="006B0938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B0938">
              <w:rPr>
                <w:rFonts w:eastAsia="Times New Roman"/>
                <w:color w:val="000000"/>
                <w:sz w:val="20"/>
                <w:szCs w:val="20"/>
              </w:rPr>
              <w:t>716</w:t>
            </w:r>
          </w:p>
        </w:tc>
        <w:tc>
          <w:tcPr>
            <w:tcW w:w="851" w:type="dxa"/>
            <w:shd w:val="clear" w:color="auto" w:fill="auto"/>
            <w:noWrap/>
            <w:vAlign w:val="center"/>
          </w:tcPr>
          <w:p w14:paraId="2DB37C82" w14:textId="77777777" w:rsidR="006B0938" w:rsidRPr="006B0938" w:rsidRDefault="006B0938" w:rsidP="006B0938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B0938">
              <w:rPr>
                <w:rFonts w:eastAsia="Times New Roman"/>
                <w:color w:val="000000"/>
                <w:sz w:val="20"/>
                <w:szCs w:val="20"/>
              </w:rPr>
              <w:t>1573</w:t>
            </w:r>
          </w:p>
        </w:tc>
        <w:tc>
          <w:tcPr>
            <w:tcW w:w="992" w:type="dxa"/>
            <w:shd w:val="clear" w:color="auto" w:fill="auto"/>
            <w:noWrap/>
            <w:vAlign w:val="center"/>
          </w:tcPr>
          <w:p w14:paraId="59BC63D6" w14:textId="77777777" w:rsidR="006B0938" w:rsidRPr="006B0938" w:rsidRDefault="006B0938" w:rsidP="006B0938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B0938">
              <w:rPr>
                <w:rFonts w:eastAsia="Times New Roman"/>
                <w:color w:val="000000"/>
                <w:sz w:val="20"/>
                <w:szCs w:val="20"/>
              </w:rPr>
              <w:t>789</w:t>
            </w:r>
          </w:p>
        </w:tc>
        <w:tc>
          <w:tcPr>
            <w:tcW w:w="850" w:type="dxa"/>
            <w:shd w:val="clear" w:color="auto" w:fill="auto"/>
            <w:noWrap/>
            <w:vAlign w:val="center"/>
          </w:tcPr>
          <w:p w14:paraId="2B4EF610" w14:textId="77777777" w:rsidR="006B0938" w:rsidRPr="006B0938" w:rsidRDefault="006B0938" w:rsidP="006B0938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B0938">
              <w:rPr>
                <w:rFonts w:eastAsia="Times New Roman"/>
                <w:color w:val="000000"/>
                <w:sz w:val="20"/>
                <w:szCs w:val="20"/>
              </w:rPr>
              <w:t>301</w:t>
            </w:r>
          </w:p>
        </w:tc>
        <w:tc>
          <w:tcPr>
            <w:tcW w:w="959" w:type="dxa"/>
            <w:vAlign w:val="center"/>
          </w:tcPr>
          <w:p w14:paraId="0F429E2E" w14:textId="77777777" w:rsidR="006B0938" w:rsidRPr="006B0938" w:rsidRDefault="006B0938" w:rsidP="006B0938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6B0938">
              <w:rPr>
                <w:rFonts w:eastAsia="Times New Roman"/>
                <w:color w:val="000000"/>
                <w:sz w:val="20"/>
                <w:szCs w:val="20"/>
              </w:rPr>
              <w:t>180</w:t>
            </w:r>
          </w:p>
        </w:tc>
      </w:tr>
    </w:tbl>
    <w:p w14:paraId="418A2540" w14:textId="77777777" w:rsidR="00AA0734" w:rsidRPr="006B0938" w:rsidRDefault="00AA0734" w:rsidP="007E2217">
      <w:pPr>
        <w:spacing w:line="240" w:lineRule="auto"/>
        <w:ind w:left="284" w:hanging="284"/>
        <w:rPr>
          <w:rFonts w:eastAsia="Times New Roman"/>
          <w:b/>
          <w:color w:val="000000"/>
          <w:sz w:val="20"/>
          <w:szCs w:val="20"/>
        </w:rPr>
      </w:pPr>
    </w:p>
    <w:p w14:paraId="4FB15B14" w14:textId="77777777" w:rsidR="00AA0734" w:rsidRDefault="00AA0734" w:rsidP="007E2217">
      <w:pPr>
        <w:spacing w:line="240" w:lineRule="auto"/>
        <w:ind w:left="284" w:hanging="284"/>
        <w:rPr>
          <w:rFonts w:eastAsia="Times New Roman"/>
          <w:b/>
          <w:color w:val="000000"/>
          <w:sz w:val="16"/>
          <w:szCs w:val="16"/>
        </w:rPr>
      </w:pPr>
    </w:p>
    <w:p w14:paraId="082B40E5" w14:textId="0C6D184A" w:rsidR="00AA0734" w:rsidRPr="00444E94" w:rsidRDefault="00AA0734" w:rsidP="00AA0734">
      <w:pPr>
        <w:spacing w:line="240" w:lineRule="auto"/>
        <w:jc w:val="center"/>
        <w:rPr>
          <w:rFonts w:eastAsia="Times New Roman"/>
          <w:b/>
          <w:bCs/>
          <w:sz w:val="24"/>
          <w:szCs w:val="24"/>
        </w:rPr>
      </w:pPr>
      <w:r w:rsidRPr="00444E94">
        <w:rPr>
          <w:rFonts w:eastAsia="Times New Roman"/>
          <w:b/>
          <w:bCs/>
          <w:sz w:val="24"/>
          <w:szCs w:val="24"/>
        </w:rPr>
        <w:t>STRUKTURA BEZROBOTNYCH BĘDĄCYCH W SZCZEGÓLNEJ SYTUACJI</w:t>
      </w:r>
      <w:r w:rsidRPr="00444E94">
        <w:rPr>
          <w:rFonts w:eastAsia="Times New Roman"/>
          <w:b/>
          <w:bCs/>
          <w:sz w:val="24"/>
          <w:szCs w:val="24"/>
        </w:rPr>
        <w:br/>
        <w:t xml:space="preserve"> NA RYNKU PRACY w 2024 r.</w:t>
      </w:r>
    </w:p>
    <w:p w14:paraId="349A2166" w14:textId="77777777" w:rsidR="00AA0734" w:rsidRDefault="00AA0734" w:rsidP="007E2217">
      <w:pPr>
        <w:spacing w:line="240" w:lineRule="auto"/>
        <w:ind w:left="284" w:hanging="284"/>
        <w:rPr>
          <w:rFonts w:eastAsia="Times New Roman"/>
          <w:b/>
          <w:color w:val="000000"/>
          <w:sz w:val="16"/>
          <w:szCs w:val="16"/>
        </w:rPr>
      </w:pPr>
    </w:p>
    <w:p w14:paraId="57EE44B3" w14:textId="77777777" w:rsidR="00AA0734" w:rsidRDefault="00AA0734" w:rsidP="007E2217">
      <w:pPr>
        <w:spacing w:line="240" w:lineRule="auto"/>
        <w:ind w:left="284" w:hanging="284"/>
        <w:rPr>
          <w:rFonts w:eastAsia="Times New Roman"/>
          <w:b/>
          <w:color w:val="000000"/>
          <w:sz w:val="16"/>
          <w:szCs w:val="16"/>
        </w:rPr>
      </w:pPr>
    </w:p>
    <w:p w14:paraId="04E841E2" w14:textId="77777777" w:rsidR="00F336C4" w:rsidRPr="006B0938" w:rsidRDefault="00F336C4" w:rsidP="007E2217">
      <w:pPr>
        <w:spacing w:line="240" w:lineRule="auto"/>
        <w:ind w:left="284" w:hanging="284"/>
        <w:rPr>
          <w:rFonts w:eastAsia="Times New Roman"/>
          <w:b/>
          <w:color w:val="000000"/>
          <w:sz w:val="20"/>
          <w:szCs w:val="20"/>
        </w:rPr>
      </w:pPr>
    </w:p>
    <w:tbl>
      <w:tblPr>
        <w:tblW w:w="10559" w:type="dxa"/>
        <w:tblInd w:w="-43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95"/>
        <w:gridCol w:w="34"/>
        <w:gridCol w:w="2675"/>
        <w:gridCol w:w="842"/>
        <w:gridCol w:w="838"/>
        <w:gridCol w:w="1012"/>
        <w:gridCol w:w="954"/>
        <w:gridCol w:w="906"/>
        <w:gridCol w:w="1037"/>
        <w:gridCol w:w="805"/>
        <w:gridCol w:w="1055"/>
        <w:gridCol w:w="6"/>
      </w:tblGrid>
      <w:tr w:rsidR="00E8301C" w:rsidRPr="00C219BB" w14:paraId="54A00559" w14:textId="77777777" w:rsidTr="00E8301C">
        <w:trPr>
          <w:trHeight w:val="365"/>
        </w:trPr>
        <w:tc>
          <w:tcPr>
            <w:tcW w:w="3104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F5FEF1" w14:textId="77777777" w:rsidR="00C219BB" w:rsidRPr="00C219BB" w:rsidRDefault="00C219BB" w:rsidP="00C219BB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219B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Wyszczególnienie</w:t>
            </w:r>
          </w:p>
        </w:tc>
        <w:tc>
          <w:tcPr>
            <w:tcW w:w="168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4222F2" w14:textId="7998FAA0" w:rsidR="00C219BB" w:rsidRPr="00C219BB" w:rsidRDefault="00C219BB" w:rsidP="00E8301C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219B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 xml:space="preserve">Bezrobotni </w:t>
            </w:r>
            <w:r w:rsidRPr="00C219B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br/>
              <w:t>zarejestrowani w 2024 r.</w:t>
            </w:r>
          </w:p>
        </w:tc>
        <w:tc>
          <w:tcPr>
            <w:tcW w:w="196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4344A8" w14:textId="6EEC31C5" w:rsidR="00C219BB" w:rsidRPr="00C219BB" w:rsidRDefault="00C219BB" w:rsidP="00E8301C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219B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 xml:space="preserve">Bezrobotni, </w:t>
            </w:r>
            <w:r w:rsidR="00E8301C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br/>
            </w:r>
            <w:r w:rsidRPr="00C219B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 xml:space="preserve">którzy podjęli pracę </w:t>
            </w:r>
            <w:r w:rsidR="00E8301C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br/>
            </w:r>
            <w:r w:rsidRPr="00C219B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w 2024 r.</w:t>
            </w:r>
          </w:p>
        </w:tc>
        <w:tc>
          <w:tcPr>
            <w:tcW w:w="380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AD90FD" w14:textId="49F0862C" w:rsidR="00C219BB" w:rsidRPr="00C219BB" w:rsidRDefault="00C219BB" w:rsidP="00E8301C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219B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 xml:space="preserve">Bezrobotni zarejestrowani </w:t>
            </w:r>
            <w:r w:rsidR="00E8301C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br/>
            </w:r>
            <w:r w:rsidRPr="00C219B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w 2024 r.</w:t>
            </w:r>
          </w:p>
        </w:tc>
      </w:tr>
      <w:tr w:rsidR="00C219BB" w:rsidRPr="00C219BB" w14:paraId="2A66FBD1" w14:textId="77777777" w:rsidTr="00E8301C">
        <w:trPr>
          <w:trHeight w:val="145"/>
        </w:trPr>
        <w:tc>
          <w:tcPr>
            <w:tcW w:w="310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FA0D46" w14:textId="77777777" w:rsidR="00C219BB" w:rsidRPr="00C219BB" w:rsidRDefault="00C219BB" w:rsidP="00C219BB">
            <w:pPr>
              <w:spacing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8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DC01CF" w14:textId="77777777" w:rsidR="00C219BB" w:rsidRPr="00C219BB" w:rsidRDefault="00C219BB" w:rsidP="00E8301C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6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3E31B3" w14:textId="77777777" w:rsidR="00C219BB" w:rsidRPr="00C219BB" w:rsidRDefault="00C219BB" w:rsidP="00E8301C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9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056F27" w14:textId="77777777" w:rsidR="00C219BB" w:rsidRPr="00C219BB" w:rsidRDefault="00C219BB" w:rsidP="00E8301C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219B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ogółem</w:t>
            </w:r>
          </w:p>
        </w:tc>
        <w:tc>
          <w:tcPr>
            <w:tcW w:w="186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85FDD1" w14:textId="77777777" w:rsidR="00C219BB" w:rsidRPr="00C219BB" w:rsidRDefault="00C219BB" w:rsidP="00E8301C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219B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w tym z prawem do zasiłku</w:t>
            </w:r>
          </w:p>
        </w:tc>
      </w:tr>
      <w:tr w:rsidR="00C219BB" w:rsidRPr="00C219BB" w14:paraId="731EF8D6" w14:textId="77777777" w:rsidTr="00E8301C">
        <w:trPr>
          <w:trHeight w:val="166"/>
        </w:trPr>
        <w:tc>
          <w:tcPr>
            <w:tcW w:w="310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D73FF1" w14:textId="77777777" w:rsidR="00C219BB" w:rsidRPr="00C219BB" w:rsidRDefault="00C219BB" w:rsidP="00C219BB">
            <w:pPr>
              <w:spacing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64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BCD12D" w14:textId="77777777" w:rsidR="00C219BB" w:rsidRPr="00C219BB" w:rsidRDefault="00C219BB" w:rsidP="00E8301C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219BB">
              <w:rPr>
                <w:rFonts w:eastAsia="Times New Roman"/>
                <w:color w:val="000000"/>
                <w:sz w:val="20"/>
                <w:szCs w:val="20"/>
              </w:rPr>
              <w:t>w miesiącu sprawozdawczym</w:t>
            </w:r>
          </w:p>
        </w:tc>
        <w:tc>
          <w:tcPr>
            <w:tcW w:w="380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B16FE8" w14:textId="74F00290" w:rsidR="00C219BB" w:rsidRPr="00C219BB" w:rsidRDefault="00C219BB" w:rsidP="00E8301C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219BB">
              <w:rPr>
                <w:rFonts w:eastAsia="Times New Roman"/>
                <w:color w:val="000000"/>
                <w:sz w:val="20"/>
                <w:szCs w:val="20"/>
              </w:rPr>
              <w:t xml:space="preserve">w końcu </w:t>
            </w:r>
            <w:r w:rsidR="008B5976">
              <w:rPr>
                <w:rFonts w:eastAsia="Times New Roman"/>
                <w:color w:val="000000"/>
                <w:sz w:val="20"/>
                <w:szCs w:val="20"/>
              </w:rPr>
              <w:t>okresu</w:t>
            </w:r>
            <w:r w:rsidRPr="00C219BB">
              <w:rPr>
                <w:rFonts w:eastAsia="Times New Roman"/>
                <w:color w:val="000000"/>
                <w:sz w:val="20"/>
                <w:szCs w:val="20"/>
              </w:rPr>
              <w:t xml:space="preserve"> sprawozdawczego</w:t>
            </w:r>
          </w:p>
        </w:tc>
      </w:tr>
      <w:tr w:rsidR="00E8301C" w:rsidRPr="00C219BB" w14:paraId="24A252FC" w14:textId="77777777" w:rsidTr="00E8301C">
        <w:trPr>
          <w:gridAfter w:val="1"/>
          <w:wAfter w:w="6" w:type="dxa"/>
          <w:trHeight w:val="78"/>
        </w:trPr>
        <w:tc>
          <w:tcPr>
            <w:tcW w:w="3104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3D169E" w14:textId="77777777" w:rsidR="00C219BB" w:rsidRPr="00C219BB" w:rsidRDefault="00C219BB" w:rsidP="00C219BB">
            <w:pPr>
              <w:spacing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995C06" w14:textId="77777777" w:rsidR="00C219BB" w:rsidRPr="00C219BB" w:rsidRDefault="00C219BB" w:rsidP="00E8301C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219BB">
              <w:rPr>
                <w:rFonts w:eastAsia="Times New Roman"/>
                <w:color w:val="000000"/>
                <w:sz w:val="20"/>
                <w:szCs w:val="20"/>
              </w:rPr>
              <w:t>razem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C4DF6" w14:textId="77777777" w:rsidR="00C219BB" w:rsidRPr="00C219BB" w:rsidRDefault="00C219BB" w:rsidP="00E8301C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219BB">
              <w:rPr>
                <w:rFonts w:eastAsia="Times New Roman"/>
                <w:color w:val="000000"/>
                <w:sz w:val="20"/>
                <w:szCs w:val="20"/>
              </w:rPr>
              <w:t>kobiety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7B2E7" w14:textId="77777777" w:rsidR="00C219BB" w:rsidRPr="00C219BB" w:rsidRDefault="00C219BB" w:rsidP="00E8301C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219BB">
              <w:rPr>
                <w:rFonts w:eastAsia="Times New Roman"/>
                <w:color w:val="000000"/>
                <w:sz w:val="20"/>
                <w:szCs w:val="20"/>
              </w:rPr>
              <w:t>razem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972E46" w14:textId="77777777" w:rsidR="00C219BB" w:rsidRPr="00C219BB" w:rsidRDefault="00C219BB" w:rsidP="00E8301C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219BB">
              <w:rPr>
                <w:rFonts w:eastAsia="Times New Roman"/>
                <w:color w:val="000000"/>
                <w:sz w:val="20"/>
                <w:szCs w:val="20"/>
              </w:rPr>
              <w:t>kobiety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6EB8E" w14:textId="77777777" w:rsidR="00C219BB" w:rsidRPr="00C219BB" w:rsidRDefault="00C219BB" w:rsidP="00E8301C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219BB">
              <w:rPr>
                <w:rFonts w:eastAsia="Times New Roman"/>
                <w:color w:val="000000"/>
                <w:sz w:val="20"/>
                <w:szCs w:val="20"/>
              </w:rPr>
              <w:t>razem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75BEF" w14:textId="77777777" w:rsidR="00C219BB" w:rsidRPr="00C219BB" w:rsidRDefault="00C219BB" w:rsidP="00E8301C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219BB">
              <w:rPr>
                <w:rFonts w:eastAsia="Times New Roman"/>
                <w:color w:val="000000"/>
                <w:sz w:val="20"/>
                <w:szCs w:val="20"/>
              </w:rPr>
              <w:t>kobiety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EC640" w14:textId="77777777" w:rsidR="00C219BB" w:rsidRPr="00C219BB" w:rsidRDefault="00C219BB" w:rsidP="00E8301C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219BB">
              <w:rPr>
                <w:rFonts w:eastAsia="Times New Roman"/>
                <w:color w:val="000000"/>
                <w:sz w:val="20"/>
                <w:szCs w:val="20"/>
              </w:rPr>
              <w:t>razem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786AB5" w14:textId="77777777" w:rsidR="00C219BB" w:rsidRPr="00C219BB" w:rsidRDefault="00C219BB" w:rsidP="00E8301C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219BB">
              <w:rPr>
                <w:rFonts w:eastAsia="Times New Roman"/>
                <w:color w:val="000000"/>
                <w:sz w:val="20"/>
                <w:szCs w:val="20"/>
              </w:rPr>
              <w:t>kobiety</w:t>
            </w:r>
          </w:p>
        </w:tc>
      </w:tr>
      <w:tr w:rsidR="00E8301C" w:rsidRPr="00C219BB" w14:paraId="3D7249EE" w14:textId="77777777" w:rsidTr="00E8301C">
        <w:trPr>
          <w:gridAfter w:val="1"/>
          <w:wAfter w:w="6" w:type="dxa"/>
          <w:trHeight w:val="186"/>
        </w:trPr>
        <w:tc>
          <w:tcPr>
            <w:tcW w:w="3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564DFD" w14:textId="77777777" w:rsidR="00C219BB" w:rsidRPr="00C219BB" w:rsidRDefault="00C219BB" w:rsidP="00C219BB">
            <w:pPr>
              <w:spacing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219B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 xml:space="preserve">Bezrobotni ogółem 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FA9E7A" w14:textId="77777777" w:rsidR="00C219BB" w:rsidRPr="00C219BB" w:rsidRDefault="00C219BB" w:rsidP="00E8301C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219BB">
              <w:rPr>
                <w:rFonts w:eastAsia="Times New Roman"/>
                <w:color w:val="000000"/>
                <w:sz w:val="20"/>
                <w:szCs w:val="20"/>
              </w:rPr>
              <w:t>35657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9E97AD" w14:textId="77777777" w:rsidR="00C219BB" w:rsidRPr="00C219BB" w:rsidRDefault="00C219BB" w:rsidP="00E8301C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219BB">
              <w:rPr>
                <w:rFonts w:eastAsia="Times New Roman"/>
                <w:color w:val="000000"/>
                <w:sz w:val="20"/>
                <w:szCs w:val="20"/>
              </w:rPr>
              <w:t>17925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D7ACC" w14:textId="77777777" w:rsidR="00C219BB" w:rsidRPr="00C219BB" w:rsidRDefault="00C219BB" w:rsidP="00E8301C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219BB">
              <w:rPr>
                <w:rFonts w:eastAsia="Times New Roman"/>
                <w:color w:val="000000"/>
                <w:sz w:val="20"/>
                <w:szCs w:val="20"/>
              </w:rPr>
              <w:t>17818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CD1BA" w14:textId="77777777" w:rsidR="00C219BB" w:rsidRPr="00C219BB" w:rsidRDefault="00C219BB" w:rsidP="00E8301C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219BB">
              <w:rPr>
                <w:rFonts w:eastAsia="Times New Roman"/>
                <w:color w:val="000000"/>
                <w:sz w:val="20"/>
                <w:szCs w:val="20"/>
              </w:rPr>
              <w:t>9903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6CE45" w14:textId="0A2FCC84" w:rsidR="00C219BB" w:rsidRPr="00C219BB" w:rsidRDefault="00C219BB" w:rsidP="00E8301C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219BB">
              <w:rPr>
                <w:rFonts w:eastAsia="Times New Roman"/>
                <w:color w:val="000000"/>
                <w:sz w:val="20"/>
                <w:szCs w:val="20"/>
              </w:rPr>
              <w:t>15</w:t>
            </w:r>
            <w:r w:rsidR="008B5976">
              <w:rPr>
                <w:rFonts w:eastAsia="Times New Roman"/>
                <w:color w:val="000000"/>
                <w:sz w:val="20"/>
                <w:szCs w:val="20"/>
              </w:rPr>
              <w:t>926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741717" w14:textId="4823880B" w:rsidR="00C219BB" w:rsidRPr="00C219BB" w:rsidRDefault="00C219BB" w:rsidP="00E8301C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219BB">
              <w:rPr>
                <w:rFonts w:eastAsia="Times New Roman"/>
                <w:color w:val="000000"/>
                <w:sz w:val="20"/>
                <w:szCs w:val="20"/>
              </w:rPr>
              <w:t>848</w:t>
            </w:r>
            <w:r w:rsidR="008B5976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6A805" w14:textId="6D2013D8" w:rsidR="00C219BB" w:rsidRPr="00C219BB" w:rsidRDefault="00C219BB" w:rsidP="00E8301C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219BB">
              <w:rPr>
                <w:rFonts w:eastAsia="Times New Roman"/>
                <w:color w:val="000000"/>
                <w:sz w:val="20"/>
                <w:szCs w:val="20"/>
              </w:rPr>
              <w:t>27</w:t>
            </w:r>
            <w:r w:rsidR="008B5976">
              <w:rPr>
                <w:rFonts w:eastAsia="Times New Roman"/>
                <w:color w:val="000000"/>
                <w:sz w:val="20"/>
                <w:szCs w:val="20"/>
              </w:rPr>
              <w:t>2</w:t>
            </w:r>
            <w:r w:rsidRPr="00C219BB">
              <w:rPr>
                <w:rFonts w:eastAsia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88996A" w14:textId="689544F1" w:rsidR="00C219BB" w:rsidRPr="00C219BB" w:rsidRDefault="00C219BB" w:rsidP="00E8301C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219BB">
              <w:rPr>
                <w:rFonts w:eastAsia="Times New Roman"/>
                <w:color w:val="000000"/>
                <w:sz w:val="20"/>
                <w:szCs w:val="20"/>
              </w:rPr>
              <w:t>1</w:t>
            </w:r>
            <w:r w:rsidR="008B5976">
              <w:rPr>
                <w:rFonts w:eastAsia="Times New Roman"/>
                <w:color w:val="000000"/>
                <w:sz w:val="20"/>
                <w:szCs w:val="20"/>
              </w:rPr>
              <w:t>584</w:t>
            </w:r>
          </w:p>
        </w:tc>
      </w:tr>
      <w:tr w:rsidR="00E8301C" w:rsidRPr="00C219BB" w14:paraId="56BAB7BB" w14:textId="77777777" w:rsidTr="00E8301C">
        <w:trPr>
          <w:gridAfter w:val="1"/>
          <w:wAfter w:w="6" w:type="dxa"/>
          <w:trHeight w:val="148"/>
        </w:trPr>
        <w:tc>
          <w:tcPr>
            <w:tcW w:w="31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8B01CE" w14:textId="77777777" w:rsidR="00C219BB" w:rsidRPr="00C219BB" w:rsidRDefault="00C219BB" w:rsidP="00C219BB">
            <w:pPr>
              <w:spacing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219B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Osoby będące w szczególnej sytuacji na rynku pracy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12D94" w14:textId="77777777" w:rsidR="00C219BB" w:rsidRPr="00C219BB" w:rsidRDefault="00C219BB" w:rsidP="00E8301C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219BB">
              <w:rPr>
                <w:rFonts w:eastAsia="Times New Roman"/>
                <w:color w:val="000000"/>
                <w:sz w:val="20"/>
                <w:szCs w:val="20"/>
              </w:rPr>
              <w:t>27176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CE5644" w14:textId="77777777" w:rsidR="00C219BB" w:rsidRPr="00C219BB" w:rsidRDefault="00C219BB" w:rsidP="00E8301C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219BB">
              <w:rPr>
                <w:rFonts w:eastAsia="Times New Roman"/>
                <w:color w:val="000000"/>
                <w:sz w:val="20"/>
                <w:szCs w:val="20"/>
              </w:rPr>
              <w:t>14147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D03DD3" w14:textId="77777777" w:rsidR="00C219BB" w:rsidRPr="00C219BB" w:rsidRDefault="00C219BB" w:rsidP="00E8301C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219BB">
              <w:rPr>
                <w:rFonts w:eastAsia="Times New Roman"/>
                <w:color w:val="000000"/>
                <w:sz w:val="20"/>
                <w:szCs w:val="20"/>
              </w:rPr>
              <w:t>11516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E0C0AA" w14:textId="77777777" w:rsidR="00C219BB" w:rsidRPr="00C219BB" w:rsidRDefault="00C219BB" w:rsidP="00E8301C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219BB">
              <w:rPr>
                <w:rFonts w:eastAsia="Times New Roman"/>
                <w:color w:val="000000"/>
                <w:sz w:val="20"/>
                <w:szCs w:val="20"/>
              </w:rPr>
              <w:t>6436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4BFAA6" w14:textId="30FDD28E" w:rsidR="00C219BB" w:rsidRPr="00C219BB" w:rsidRDefault="00C219BB" w:rsidP="00E8301C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219BB">
              <w:rPr>
                <w:rFonts w:eastAsia="Times New Roman"/>
                <w:color w:val="000000"/>
                <w:sz w:val="20"/>
                <w:szCs w:val="20"/>
              </w:rPr>
              <w:t>1</w:t>
            </w:r>
            <w:r w:rsidR="008B5976">
              <w:rPr>
                <w:rFonts w:eastAsia="Times New Roman"/>
                <w:color w:val="000000"/>
                <w:sz w:val="20"/>
                <w:szCs w:val="20"/>
              </w:rPr>
              <w:t>2074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DB7153" w14:textId="0D674CAF" w:rsidR="00C219BB" w:rsidRPr="00C219BB" w:rsidRDefault="00C219BB" w:rsidP="00E8301C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219BB">
              <w:rPr>
                <w:rFonts w:eastAsia="Times New Roman"/>
                <w:color w:val="000000"/>
                <w:sz w:val="20"/>
                <w:szCs w:val="20"/>
              </w:rPr>
              <w:t>65</w:t>
            </w:r>
            <w:r w:rsidR="008B5976">
              <w:rPr>
                <w:rFonts w:eastAsia="Times New Roman"/>
                <w:color w:val="000000"/>
                <w:sz w:val="20"/>
                <w:szCs w:val="20"/>
              </w:rPr>
              <w:t>7</w:t>
            </w:r>
            <w:r w:rsidRPr="00C219BB">
              <w:rPr>
                <w:rFonts w:eastAsia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97276A" w14:textId="6B5E0118" w:rsidR="00C219BB" w:rsidRPr="00C219BB" w:rsidRDefault="00C219BB" w:rsidP="00E8301C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219BB">
              <w:rPr>
                <w:rFonts w:eastAsia="Times New Roman"/>
                <w:color w:val="000000"/>
                <w:sz w:val="20"/>
                <w:szCs w:val="20"/>
              </w:rPr>
              <w:t>17</w:t>
            </w:r>
            <w:r w:rsidR="008B5976">
              <w:rPr>
                <w:rFonts w:eastAsia="Times New Roman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FD212" w14:textId="547F2817" w:rsidR="00C219BB" w:rsidRPr="00C219BB" w:rsidRDefault="00C219BB" w:rsidP="00E8301C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219BB">
              <w:rPr>
                <w:rFonts w:eastAsia="Times New Roman"/>
                <w:color w:val="000000"/>
                <w:sz w:val="20"/>
                <w:szCs w:val="20"/>
              </w:rPr>
              <w:t>101</w:t>
            </w:r>
            <w:r w:rsidR="008B5976">
              <w:rPr>
                <w:rFonts w:eastAsia="Times New Roman"/>
                <w:color w:val="000000"/>
                <w:sz w:val="20"/>
                <w:szCs w:val="20"/>
              </w:rPr>
              <w:t>0</w:t>
            </w:r>
          </w:p>
        </w:tc>
      </w:tr>
      <w:tr w:rsidR="001D58D6" w:rsidRPr="00C219BB" w14:paraId="09E9981F" w14:textId="77777777" w:rsidTr="00E8301C">
        <w:trPr>
          <w:gridAfter w:val="1"/>
          <w:wAfter w:w="6" w:type="dxa"/>
          <w:trHeight w:val="78"/>
        </w:trPr>
        <w:tc>
          <w:tcPr>
            <w:tcW w:w="395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4276DCE" w14:textId="77777777" w:rsidR="00C219BB" w:rsidRPr="00C219BB" w:rsidRDefault="00C219BB" w:rsidP="00C219BB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219B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AC4EC2" w14:textId="77777777" w:rsidR="00C219BB" w:rsidRPr="00C219BB" w:rsidRDefault="00C219BB" w:rsidP="00C219BB">
            <w:pPr>
              <w:spacing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219B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do 30 roku życia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56108F" w14:textId="77777777" w:rsidR="00C219BB" w:rsidRPr="00C219BB" w:rsidRDefault="00C219BB" w:rsidP="00E8301C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219BB">
              <w:rPr>
                <w:rFonts w:eastAsia="Times New Roman"/>
                <w:color w:val="000000"/>
                <w:sz w:val="20"/>
                <w:szCs w:val="20"/>
              </w:rPr>
              <w:t>11713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C644F9" w14:textId="77777777" w:rsidR="00C219BB" w:rsidRPr="00C219BB" w:rsidRDefault="00C219BB" w:rsidP="00E8301C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219BB">
              <w:rPr>
                <w:rFonts w:eastAsia="Times New Roman"/>
                <w:color w:val="000000"/>
                <w:sz w:val="20"/>
                <w:szCs w:val="20"/>
              </w:rPr>
              <w:t>6264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0C43A" w14:textId="77777777" w:rsidR="00C219BB" w:rsidRPr="00C219BB" w:rsidRDefault="00C219BB" w:rsidP="00E8301C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219BB">
              <w:rPr>
                <w:rFonts w:eastAsia="Times New Roman"/>
                <w:color w:val="000000"/>
                <w:sz w:val="20"/>
                <w:szCs w:val="20"/>
              </w:rPr>
              <w:t>5647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48849" w14:textId="77777777" w:rsidR="00C219BB" w:rsidRPr="00C219BB" w:rsidRDefault="00C219BB" w:rsidP="00E8301C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219BB">
              <w:rPr>
                <w:rFonts w:eastAsia="Times New Roman"/>
                <w:color w:val="000000"/>
                <w:sz w:val="20"/>
                <w:szCs w:val="20"/>
              </w:rPr>
              <w:t>3120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6D4098" w14:textId="17CD97E8" w:rsidR="00C219BB" w:rsidRPr="00C219BB" w:rsidRDefault="00C219BB" w:rsidP="00E8301C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219BB">
              <w:rPr>
                <w:rFonts w:eastAsia="Times New Roman"/>
                <w:color w:val="000000"/>
                <w:sz w:val="20"/>
                <w:szCs w:val="20"/>
              </w:rPr>
              <w:t>35</w:t>
            </w:r>
            <w:r w:rsidR="008B5976">
              <w:rPr>
                <w:rFonts w:eastAsia="Times New Roman"/>
                <w:color w:val="000000"/>
                <w:sz w:val="20"/>
                <w:szCs w:val="20"/>
              </w:rPr>
              <w:t>85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3EC98" w14:textId="20AADE1C" w:rsidR="00C219BB" w:rsidRPr="00C219BB" w:rsidRDefault="00C219BB" w:rsidP="00E8301C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219BB">
              <w:rPr>
                <w:rFonts w:eastAsia="Times New Roman"/>
                <w:color w:val="000000"/>
                <w:sz w:val="20"/>
                <w:szCs w:val="20"/>
              </w:rPr>
              <w:t>2</w:t>
            </w:r>
            <w:r w:rsidR="008B5976">
              <w:rPr>
                <w:rFonts w:eastAsia="Times New Roman"/>
                <w:color w:val="000000"/>
                <w:sz w:val="20"/>
                <w:szCs w:val="20"/>
              </w:rPr>
              <w:t>215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A87A34" w14:textId="64BBFE47" w:rsidR="00C219BB" w:rsidRPr="00C219BB" w:rsidRDefault="00C219BB" w:rsidP="00E8301C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219BB">
              <w:rPr>
                <w:rFonts w:eastAsia="Times New Roman"/>
                <w:color w:val="000000"/>
                <w:sz w:val="20"/>
                <w:szCs w:val="20"/>
              </w:rPr>
              <w:t>40</w:t>
            </w:r>
            <w:r w:rsidR="008B5976">
              <w:rPr>
                <w:rFonts w:eastAsia="Times New 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6507D0" w14:textId="029AC802" w:rsidR="00C219BB" w:rsidRPr="00C219BB" w:rsidRDefault="00C219BB" w:rsidP="00E8301C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219BB">
              <w:rPr>
                <w:rFonts w:eastAsia="Times New Roman"/>
                <w:color w:val="000000"/>
                <w:sz w:val="20"/>
                <w:szCs w:val="20"/>
              </w:rPr>
              <w:t>2</w:t>
            </w:r>
            <w:r w:rsidR="008B5976">
              <w:rPr>
                <w:rFonts w:eastAsia="Times New Roman"/>
                <w:color w:val="000000"/>
                <w:sz w:val="20"/>
                <w:szCs w:val="20"/>
              </w:rPr>
              <w:t>57</w:t>
            </w:r>
          </w:p>
        </w:tc>
      </w:tr>
      <w:tr w:rsidR="001D58D6" w:rsidRPr="00C219BB" w14:paraId="79B15EEA" w14:textId="77777777" w:rsidTr="00E8301C">
        <w:trPr>
          <w:gridAfter w:val="1"/>
          <w:wAfter w:w="6" w:type="dxa"/>
          <w:trHeight w:val="7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617DA3C4" w14:textId="77777777" w:rsidR="00C219BB" w:rsidRPr="00C219BB" w:rsidRDefault="00C219BB" w:rsidP="00C219BB">
            <w:pPr>
              <w:spacing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219B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00937C" w14:textId="77777777" w:rsidR="00C219BB" w:rsidRPr="00C219BB" w:rsidRDefault="00C219BB" w:rsidP="00C219BB">
            <w:pPr>
              <w:spacing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219B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w tym do 25 roku życia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6CA80" w14:textId="77777777" w:rsidR="00C219BB" w:rsidRPr="00C219BB" w:rsidRDefault="00C219BB" w:rsidP="00E8301C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219BB">
              <w:rPr>
                <w:rFonts w:eastAsia="Times New Roman"/>
                <w:color w:val="000000"/>
                <w:sz w:val="20"/>
                <w:szCs w:val="20"/>
              </w:rPr>
              <w:t>7168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34ACB" w14:textId="77777777" w:rsidR="00C219BB" w:rsidRPr="00C219BB" w:rsidRDefault="00C219BB" w:rsidP="00E8301C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219BB">
              <w:rPr>
                <w:rFonts w:eastAsia="Times New Roman"/>
                <w:color w:val="000000"/>
                <w:sz w:val="20"/>
                <w:szCs w:val="20"/>
              </w:rPr>
              <w:t>3701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C933B8" w14:textId="77777777" w:rsidR="00C219BB" w:rsidRPr="00C219BB" w:rsidRDefault="00C219BB" w:rsidP="00E8301C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219BB">
              <w:rPr>
                <w:rFonts w:eastAsia="Times New Roman"/>
                <w:color w:val="000000"/>
                <w:sz w:val="20"/>
                <w:szCs w:val="20"/>
              </w:rPr>
              <w:t>3289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D22238" w14:textId="77777777" w:rsidR="00C219BB" w:rsidRPr="00C219BB" w:rsidRDefault="00C219BB" w:rsidP="00E8301C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219BB">
              <w:rPr>
                <w:rFonts w:eastAsia="Times New Roman"/>
                <w:color w:val="000000"/>
                <w:sz w:val="20"/>
                <w:szCs w:val="20"/>
              </w:rPr>
              <w:t>1747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7761F0" w14:textId="247C8A9E" w:rsidR="00C219BB" w:rsidRPr="00C219BB" w:rsidRDefault="00C219BB" w:rsidP="00E8301C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219BB">
              <w:rPr>
                <w:rFonts w:eastAsia="Times New Roman"/>
                <w:color w:val="000000"/>
                <w:sz w:val="20"/>
                <w:szCs w:val="20"/>
              </w:rPr>
              <w:t>1</w:t>
            </w:r>
            <w:r w:rsidR="008B5976">
              <w:rPr>
                <w:rFonts w:eastAsia="Times New Roman"/>
                <w:color w:val="000000"/>
                <w:sz w:val="20"/>
                <w:szCs w:val="20"/>
              </w:rPr>
              <w:t>932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F4F261" w14:textId="49119EF0" w:rsidR="00C219BB" w:rsidRPr="00C219BB" w:rsidRDefault="00C219BB" w:rsidP="00E8301C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219BB">
              <w:rPr>
                <w:rFonts w:eastAsia="Times New Roman"/>
                <w:color w:val="000000"/>
                <w:sz w:val="20"/>
                <w:szCs w:val="20"/>
              </w:rPr>
              <w:t>1</w:t>
            </w:r>
            <w:r w:rsidR="008B5976">
              <w:rPr>
                <w:rFonts w:eastAsia="Times New Roman"/>
                <w:color w:val="000000"/>
                <w:sz w:val="20"/>
                <w:szCs w:val="20"/>
              </w:rPr>
              <w:t>104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343F0" w14:textId="7F2AE39D" w:rsidR="00C219BB" w:rsidRPr="00C219BB" w:rsidRDefault="00C219BB" w:rsidP="00E8301C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219BB">
              <w:rPr>
                <w:rFonts w:eastAsia="Times New Roman"/>
                <w:color w:val="000000"/>
                <w:sz w:val="20"/>
                <w:szCs w:val="20"/>
              </w:rPr>
              <w:t>13</w:t>
            </w:r>
            <w:r w:rsidR="008B5976">
              <w:rPr>
                <w:rFonts w:eastAsia="Times New Roman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219B7" w14:textId="009EAFDD" w:rsidR="00C219BB" w:rsidRPr="00C219BB" w:rsidRDefault="008B5976" w:rsidP="00E8301C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73</w:t>
            </w:r>
          </w:p>
        </w:tc>
      </w:tr>
      <w:tr w:rsidR="001D58D6" w:rsidRPr="00C219BB" w14:paraId="74D20A49" w14:textId="77777777" w:rsidTr="00E8301C">
        <w:trPr>
          <w:gridAfter w:val="1"/>
          <w:wAfter w:w="6" w:type="dxa"/>
          <w:trHeight w:val="7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24932441" w14:textId="77777777" w:rsidR="00C219BB" w:rsidRPr="00C219BB" w:rsidRDefault="00C219BB" w:rsidP="00C219BB">
            <w:pPr>
              <w:spacing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219B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E2A529" w14:textId="77777777" w:rsidR="00C219BB" w:rsidRPr="00C219BB" w:rsidRDefault="00C219BB" w:rsidP="00C219BB">
            <w:pPr>
              <w:spacing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219B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długotrwale bezrobotne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E6DDAE" w14:textId="77777777" w:rsidR="00C219BB" w:rsidRPr="00C219BB" w:rsidRDefault="00C219BB" w:rsidP="00E8301C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219BB">
              <w:rPr>
                <w:rFonts w:eastAsia="Times New Roman"/>
                <w:color w:val="000000"/>
                <w:sz w:val="20"/>
                <w:szCs w:val="20"/>
              </w:rPr>
              <w:t>6404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D31023" w14:textId="77777777" w:rsidR="00C219BB" w:rsidRPr="00C219BB" w:rsidRDefault="00C219BB" w:rsidP="00E8301C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219BB">
              <w:rPr>
                <w:rFonts w:eastAsia="Times New Roman"/>
                <w:color w:val="000000"/>
                <w:sz w:val="20"/>
                <w:szCs w:val="20"/>
              </w:rPr>
              <w:t>3630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1EE3D6" w14:textId="77777777" w:rsidR="00C219BB" w:rsidRPr="00C219BB" w:rsidRDefault="00C219BB" w:rsidP="00E8301C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219BB">
              <w:rPr>
                <w:rFonts w:eastAsia="Times New Roman"/>
                <w:color w:val="000000"/>
                <w:sz w:val="20"/>
                <w:szCs w:val="20"/>
              </w:rPr>
              <w:t>2394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754E9" w14:textId="77777777" w:rsidR="00C219BB" w:rsidRPr="00C219BB" w:rsidRDefault="00C219BB" w:rsidP="00E8301C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219BB">
              <w:rPr>
                <w:rFonts w:eastAsia="Times New Roman"/>
                <w:color w:val="000000"/>
                <w:sz w:val="20"/>
                <w:szCs w:val="20"/>
              </w:rPr>
              <w:t>1589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12772" w14:textId="27EB8AC7" w:rsidR="00C219BB" w:rsidRPr="00C219BB" w:rsidRDefault="00C219BB" w:rsidP="00E8301C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219BB">
              <w:rPr>
                <w:rFonts w:eastAsia="Times New Roman"/>
                <w:color w:val="000000"/>
                <w:sz w:val="20"/>
                <w:szCs w:val="20"/>
              </w:rPr>
              <w:t>5</w:t>
            </w:r>
            <w:r w:rsidR="008B5976">
              <w:rPr>
                <w:rFonts w:eastAsia="Times New Roman"/>
                <w:color w:val="000000"/>
                <w:sz w:val="20"/>
                <w:szCs w:val="20"/>
              </w:rPr>
              <w:t>955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F2E7C0" w14:textId="78B84E26" w:rsidR="00C219BB" w:rsidRPr="00C219BB" w:rsidRDefault="00C219BB" w:rsidP="00E8301C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219BB">
              <w:rPr>
                <w:rFonts w:eastAsia="Times New Roman"/>
                <w:color w:val="000000"/>
                <w:sz w:val="20"/>
                <w:szCs w:val="20"/>
              </w:rPr>
              <w:t>33</w:t>
            </w:r>
            <w:r w:rsidR="008B5976">
              <w:rPr>
                <w:rFonts w:eastAsia="Times New Roman"/>
                <w:color w:val="000000"/>
                <w:sz w:val="20"/>
                <w:szCs w:val="20"/>
              </w:rPr>
              <w:t>86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B19873" w14:textId="15F0CEBE" w:rsidR="00C219BB" w:rsidRPr="00C219BB" w:rsidRDefault="008B5976" w:rsidP="00E8301C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26824" w14:textId="4A5193D6" w:rsidR="00C219BB" w:rsidRPr="00C219BB" w:rsidRDefault="00C219BB" w:rsidP="00E8301C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219BB">
              <w:rPr>
                <w:rFonts w:eastAsia="Times New Roman"/>
                <w:color w:val="000000"/>
                <w:sz w:val="20"/>
                <w:szCs w:val="20"/>
              </w:rPr>
              <w:t>2</w:t>
            </w:r>
            <w:r w:rsidR="008B5976">
              <w:rPr>
                <w:rFonts w:eastAsia="Times New Roman"/>
                <w:color w:val="000000"/>
                <w:sz w:val="20"/>
                <w:szCs w:val="20"/>
              </w:rPr>
              <w:t>5</w:t>
            </w:r>
          </w:p>
        </w:tc>
      </w:tr>
      <w:tr w:rsidR="001D58D6" w:rsidRPr="00C219BB" w14:paraId="0399EF22" w14:textId="77777777" w:rsidTr="00E8301C">
        <w:trPr>
          <w:gridAfter w:val="1"/>
          <w:wAfter w:w="6" w:type="dxa"/>
          <w:trHeight w:val="7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38E19139" w14:textId="77777777" w:rsidR="00C219BB" w:rsidRPr="00C219BB" w:rsidRDefault="00C219BB" w:rsidP="00C219BB">
            <w:pPr>
              <w:spacing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219B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8D178A" w14:textId="77777777" w:rsidR="00C219BB" w:rsidRPr="00C219BB" w:rsidRDefault="00C219BB" w:rsidP="00C219BB">
            <w:pPr>
              <w:spacing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219B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powyżej 50 roku życia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CCEF2E" w14:textId="77777777" w:rsidR="00C219BB" w:rsidRPr="00C219BB" w:rsidRDefault="00C219BB" w:rsidP="00E8301C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219BB">
              <w:rPr>
                <w:rFonts w:eastAsia="Times New Roman"/>
                <w:color w:val="000000"/>
                <w:sz w:val="20"/>
                <w:szCs w:val="20"/>
              </w:rPr>
              <w:t>6969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0C70C" w14:textId="77777777" w:rsidR="00C219BB" w:rsidRPr="00C219BB" w:rsidRDefault="00C219BB" w:rsidP="00E8301C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219BB">
              <w:rPr>
                <w:rFonts w:eastAsia="Times New Roman"/>
                <w:color w:val="000000"/>
                <w:sz w:val="20"/>
                <w:szCs w:val="20"/>
              </w:rPr>
              <w:t>2761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E103A1" w14:textId="77777777" w:rsidR="00C219BB" w:rsidRPr="00C219BB" w:rsidRDefault="00C219BB" w:rsidP="00E8301C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219BB">
              <w:rPr>
                <w:rFonts w:eastAsia="Times New Roman"/>
                <w:color w:val="000000"/>
                <w:sz w:val="20"/>
                <w:szCs w:val="20"/>
              </w:rPr>
              <w:t>3016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52376" w14:textId="77777777" w:rsidR="00C219BB" w:rsidRPr="00C219BB" w:rsidRDefault="00C219BB" w:rsidP="00E8301C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219BB">
              <w:rPr>
                <w:rFonts w:eastAsia="Times New Roman"/>
                <w:color w:val="000000"/>
                <w:sz w:val="20"/>
                <w:szCs w:val="20"/>
              </w:rPr>
              <w:t>1345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3E35E4" w14:textId="2B9F13EC" w:rsidR="00C219BB" w:rsidRPr="00C219BB" w:rsidRDefault="00C219BB" w:rsidP="00E8301C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219BB">
              <w:rPr>
                <w:rFonts w:eastAsia="Times New Roman"/>
                <w:color w:val="000000"/>
                <w:sz w:val="20"/>
                <w:szCs w:val="20"/>
              </w:rPr>
              <w:t>4</w:t>
            </w:r>
            <w:r w:rsidR="008B5976">
              <w:rPr>
                <w:rFonts w:eastAsia="Times New Roman"/>
                <w:color w:val="000000"/>
                <w:sz w:val="20"/>
                <w:szCs w:val="20"/>
              </w:rPr>
              <w:t>522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6455E" w14:textId="6D85B078" w:rsidR="00C219BB" w:rsidRPr="00C219BB" w:rsidRDefault="00C219BB" w:rsidP="00E8301C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219BB">
              <w:rPr>
                <w:rFonts w:eastAsia="Times New Roman"/>
                <w:color w:val="000000"/>
                <w:sz w:val="20"/>
                <w:szCs w:val="20"/>
              </w:rPr>
              <w:t>16</w:t>
            </w:r>
            <w:r w:rsidR="008B5976">
              <w:rPr>
                <w:rFonts w:eastAsia="Times New Roman"/>
                <w:color w:val="000000"/>
                <w:sz w:val="20"/>
                <w:szCs w:val="20"/>
              </w:rPr>
              <w:t>84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C0034F" w14:textId="469DEEDC" w:rsidR="00C219BB" w:rsidRPr="00C219BB" w:rsidRDefault="008B5976" w:rsidP="00E8301C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1013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BD794" w14:textId="4096CCFD" w:rsidR="00C219BB" w:rsidRPr="00C219BB" w:rsidRDefault="00C219BB" w:rsidP="00E8301C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219BB">
              <w:rPr>
                <w:rFonts w:eastAsia="Times New Roman"/>
                <w:color w:val="000000"/>
                <w:sz w:val="20"/>
                <w:szCs w:val="20"/>
              </w:rPr>
              <w:t>4</w:t>
            </w:r>
            <w:r w:rsidR="008B5976">
              <w:rPr>
                <w:rFonts w:eastAsia="Times New Roman"/>
                <w:color w:val="000000"/>
                <w:sz w:val="20"/>
                <w:szCs w:val="20"/>
              </w:rPr>
              <w:t>95</w:t>
            </w:r>
          </w:p>
        </w:tc>
      </w:tr>
      <w:tr w:rsidR="001D58D6" w:rsidRPr="00C219BB" w14:paraId="40AA1645" w14:textId="77777777" w:rsidTr="00E8301C">
        <w:trPr>
          <w:gridAfter w:val="1"/>
          <w:wAfter w:w="6" w:type="dxa"/>
          <w:trHeight w:val="148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43779ED4" w14:textId="77777777" w:rsidR="00C219BB" w:rsidRPr="00C219BB" w:rsidRDefault="00C219BB" w:rsidP="00C219BB">
            <w:pPr>
              <w:spacing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219B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14FCB0" w14:textId="77777777" w:rsidR="00C219BB" w:rsidRPr="00C219BB" w:rsidRDefault="00C219BB" w:rsidP="00C219BB">
            <w:pPr>
              <w:spacing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219B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korzystające ze świadczeń z pomocy społecznej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EC554" w14:textId="77777777" w:rsidR="00C219BB" w:rsidRPr="00C219BB" w:rsidRDefault="00C219BB" w:rsidP="00E8301C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219BB">
              <w:rPr>
                <w:rFonts w:eastAsia="Times New Roman"/>
                <w:color w:val="000000"/>
                <w:sz w:val="20"/>
                <w:szCs w:val="20"/>
              </w:rPr>
              <w:t>430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4F5BD" w14:textId="77777777" w:rsidR="00C219BB" w:rsidRPr="00C219BB" w:rsidRDefault="00C219BB" w:rsidP="00E8301C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219BB">
              <w:rPr>
                <w:rFonts w:eastAsia="Times New Roman"/>
                <w:color w:val="000000"/>
                <w:sz w:val="20"/>
                <w:szCs w:val="20"/>
              </w:rPr>
              <w:t>230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6445C6" w14:textId="77777777" w:rsidR="00C219BB" w:rsidRPr="00C219BB" w:rsidRDefault="00C219BB" w:rsidP="00E8301C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219BB">
              <w:rPr>
                <w:rFonts w:eastAsia="Times New Roman"/>
                <w:color w:val="000000"/>
                <w:sz w:val="20"/>
                <w:szCs w:val="20"/>
              </w:rPr>
              <w:t>106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5AF58" w14:textId="77777777" w:rsidR="00C219BB" w:rsidRPr="00C219BB" w:rsidRDefault="00C219BB" w:rsidP="00E8301C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219BB">
              <w:rPr>
                <w:rFonts w:eastAsia="Times New Roman"/>
                <w:color w:val="000000"/>
                <w:sz w:val="20"/>
                <w:szCs w:val="20"/>
              </w:rPr>
              <w:t>68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B4AAE4" w14:textId="0F5EAE5F" w:rsidR="00C219BB" w:rsidRPr="00C219BB" w:rsidRDefault="008B5976" w:rsidP="00E8301C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234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0CEAA3" w14:textId="7D16C043" w:rsidR="00C219BB" w:rsidRPr="00C219BB" w:rsidRDefault="008B5976" w:rsidP="00E8301C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121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9221B8" w14:textId="213CE0CC" w:rsidR="00C219BB" w:rsidRPr="00C219BB" w:rsidRDefault="008B5976" w:rsidP="00E8301C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9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453A7" w14:textId="154183BF" w:rsidR="00C219BB" w:rsidRPr="00C219BB" w:rsidRDefault="008B5976" w:rsidP="00E8301C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8</w:t>
            </w:r>
          </w:p>
        </w:tc>
      </w:tr>
      <w:tr w:rsidR="001D58D6" w:rsidRPr="00C219BB" w14:paraId="3AD7C529" w14:textId="77777777" w:rsidTr="00E8301C">
        <w:trPr>
          <w:gridAfter w:val="1"/>
          <w:wAfter w:w="6" w:type="dxa"/>
          <w:trHeight w:val="125"/>
        </w:trPr>
        <w:tc>
          <w:tcPr>
            <w:tcW w:w="3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58251E6C" w14:textId="77777777" w:rsidR="00C219BB" w:rsidRPr="00C219BB" w:rsidRDefault="00C219BB" w:rsidP="00C219BB">
            <w:pPr>
              <w:spacing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219B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0CE868" w14:textId="77777777" w:rsidR="00C219BB" w:rsidRPr="00C219BB" w:rsidRDefault="00C219BB" w:rsidP="00C219BB">
            <w:pPr>
              <w:spacing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219B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posiadające co najmniej jedno dziecko do 6 roku życia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CA916" w14:textId="77777777" w:rsidR="00C219BB" w:rsidRPr="00C219BB" w:rsidRDefault="00C219BB" w:rsidP="00E8301C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219BB">
              <w:rPr>
                <w:rFonts w:eastAsia="Times New Roman"/>
                <w:color w:val="000000"/>
                <w:sz w:val="20"/>
                <w:szCs w:val="20"/>
              </w:rPr>
              <w:t>3589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F7986" w14:textId="77777777" w:rsidR="00C219BB" w:rsidRPr="00C219BB" w:rsidRDefault="00C219BB" w:rsidP="00E8301C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219BB">
              <w:rPr>
                <w:rFonts w:eastAsia="Times New Roman"/>
                <w:color w:val="000000"/>
                <w:sz w:val="20"/>
                <w:szCs w:val="20"/>
              </w:rPr>
              <w:t>2909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5DCEC" w14:textId="77777777" w:rsidR="00C219BB" w:rsidRPr="00C219BB" w:rsidRDefault="00C219BB" w:rsidP="00E8301C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219BB">
              <w:rPr>
                <w:rFonts w:eastAsia="Times New Roman"/>
                <w:color w:val="000000"/>
                <w:sz w:val="20"/>
                <w:szCs w:val="20"/>
              </w:rPr>
              <w:t>1922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9425E" w14:textId="77777777" w:rsidR="00C219BB" w:rsidRPr="00C219BB" w:rsidRDefault="00C219BB" w:rsidP="00E8301C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219BB">
              <w:rPr>
                <w:rFonts w:eastAsia="Times New Roman"/>
                <w:color w:val="000000"/>
                <w:sz w:val="20"/>
                <w:szCs w:val="20"/>
              </w:rPr>
              <w:t>1535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3FB11" w14:textId="1374B650" w:rsidR="00C219BB" w:rsidRPr="00C219BB" w:rsidRDefault="00C219BB" w:rsidP="00E8301C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219BB">
              <w:rPr>
                <w:rFonts w:eastAsia="Times New Roman"/>
                <w:color w:val="000000"/>
                <w:sz w:val="20"/>
                <w:szCs w:val="20"/>
              </w:rPr>
              <w:t>2</w:t>
            </w:r>
            <w:r w:rsidR="008B5976">
              <w:rPr>
                <w:rFonts w:eastAsia="Times New Roman"/>
                <w:color w:val="000000"/>
                <w:sz w:val="20"/>
                <w:szCs w:val="20"/>
              </w:rPr>
              <w:t>203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3C319" w14:textId="50DF7678" w:rsidR="00C219BB" w:rsidRPr="00C219BB" w:rsidRDefault="00C219BB" w:rsidP="00E8301C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219BB">
              <w:rPr>
                <w:rFonts w:eastAsia="Times New Roman"/>
                <w:color w:val="000000"/>
                <w:sz w:val="20"/>
                <w:szCs w:val="20"/>
              </w:rPr>
              <w:t>2</w:t>
            </w:r>
            <w:r w:rsidR="008B5976">
              <w:rPr>
                <w:rFonts w:eastAsia="Times New Roman"/>
                <w:color w:val="000000"/>
                <w:sz w:val="20"/>
                <w:szCs w:val="20"/>
              </w:rPr>
              <w:t>027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605CBE" w14:textId="30A3732F" w:rsidR="00C219BB" w:rsidRPr="00C219BB" w:rsidRDefault="00C219BB" w:rsidP="00E8301C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219BB">
              <w:rPr>
                <w:rFonts w:eastAsia="Times New Roman"/>
                <w:color w:val="000000"/>
                <w:sz w:val="20"/>
                <w:szCs w:val="20"/>
              </w:rPr>
              <w:t>3</w:t>
            </w:r>
            <w:r w:rsidR="008B5976">
              <w:rPr>
                <w:rFonts w:eastAsia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D2A383" w14:textId="0C646902" w:rsidR="00C219BB" w:rsidRPr="00C219BB" w:rsidRDefault="008B5976" w:rsidP="00E8301C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297</w:t>
            </w:r>
          </w:p>
        </w:tc>
      </w:tr>
      <w:tr w:rsidR="00E8301C" w:rsidRPr="00C219BB" w14:paraId="23B3802A" w14:textId="77777777" w:rsidTr="00E8301C">
        <w:trPr>
          <w:gridAfter w:val="1"/>
          <w:wAfter w:w="6" w:type="dxa"/>
          <w:trHeight w:val="173"/>
        </w:trPr>
        <w:tc>
          <w:tcPr>
            <w:tcW w:w="4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02B3974E" w14:textId="77777777" w:rsidR="00C219BB" w:rsidRPr="00C219BB" w:rsidRDefault="00C219BB" w:rsidP="00C219BB">
            <w:pPr>
              <w:spacing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219B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C043E8" w14:textId="77777777" w:rsidR="00C219BB" w:rsidRPr="00C219BB" w:rsidRDefault="00C219BB" w:rsidP="00C219BB">
            <w:pPr>
              <w:spacing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219B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posiadające co najmniej jedno dziecko niepełnosprawne do 18 roku życia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9FA71" w14:textId="77777777" w:rsidR="00C219BB" w:rsidRPr="00C219BB" w:rsidRDefault="00C219BB" w:rsidP="00E8301C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219BB">
              <w:rPr>
                <w:rFonts w:eastAsia="Times New Roman"/>
                <w:color w:val="000000"/>
                <w:sz w:val="20"/>
                <w:szCs w:val="20"/>
              </w:rPr>
              <w:t>86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09A5C1" w14:textId="77777777" w:rsidR="00C219BB" w:rsidRPr="00C219BB" w:rsidRDefault="00C219BB" w:rsidP="00E8301C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219BB">
              <w:rPr>
                <w:rFonts w:eastAsia="Times New Roman"/>
                <w:color w:val="000000"/>
                <w:sz w:val="20"/>
                <w:szCs w:val="20"/>
              </w:rPr>
              <w:t>65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28BBC0" w14:textId="77777777" w:rsidR="00C219BB" w:rsidRPr="00C219BB" w:rsidRDefault="00C219BB" w:rsidP="00E8301C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219BB">
              <w:rPr>
                <w:rFonts w:eastAsia="Times New Roman"/>
                <w:color w:val="000000"/>
                <w:sz w:val="20"/>
                <w:szCs w:val="20"/>
              </w:rPr>
              <w:t>59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77808" w14:textId="77777777" w:rsidR="00C219BB" w:rsidRPr="00C219BB" w:rsidRDefault="00C219BB" w:rsidP="00E8301C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219BB">
              <w:rPr>
                <w:rFonts w:eastAsia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84CF74" w14:textId="71DE7F84" w:rsidR="00C219BB" w:rsidRPr="00C219BB" w:rsidRDefault="00123B75" w:rsidP="00E8301C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36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177B6C" w14:textId="4E63B453" w:rsidR="00C219BB" w:rsidRPr="00C219BB" w:rsidRDefault="00123B75" w:rsidP="00E8301C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25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E68F63" w14:textId="77777777" w:rsidR="00C219BB" w:rsidRPr="00C219BB" w:rsidRDefault="00C219BB" w:rsidP="00E8301C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219BB">
              <w:rPr>
                <w:rFonts w:eastAsia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7A8CD" w14:textId="26F4CB80" w:rsidR="00C219BB" w:rsidRPr="00C219BB" w:rsidRDefault="00123B75" w:rsidP="00E8301C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3</w:t>
            </w:r>
          </w:p>
        </w:tc>
      </w:tr>
      <w:tr w:rsidR="00E8301C" w:rsidRPr="00C219BB" w14:paraId="1D3BF7D6" w14:textId="77777777" w:rsidTr="00E8301C">
        <w:trPr>
          <w:gridAfter w:val="1"/>
          <w:wAfter w:w="6" w:type="dxa"/>
          <w:trHeight w:val="78"/>
        </w:trPr>
        <w:tc>
          <w:tcPr>
            <w:tcW w:w="4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bottom"/>
            <w:hideMark/>
          </w:tcPr>
          <w:p w14:paraId="38488DDF" w14:textId="77777777" w:rsidR="00C219BB" w:rsidRPr="00C219BB" w:rsidRDefault="00C219BB" w:rsidP="00C219BB">
            <w:pPr>
              <w:spacing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219B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7769D8" w14:textId="77777777" w:rsidR="00C219BB" w:rsidRPr="00C219BB" w:rsidRDefault="00C219BB" w:rsidP="00C219BB">
            <w:pPr>
              <w:spacing w:line="240" w:lineRule="auto"/>
              <w:rPr>
                <w:rFonts w:eastAsia="Times New Roman"/>
                <w:b/>
                <w:bCs/>
                <w:color w:val="000000"/>
                <w:sz w:val="20"/>
                <w:szCs w:val="20"/>
              </w:rPr>
            </w:pPr>
            <w:r w:rsidRPr="00C219BB">
              <w:rPr>
                <w:rFonts w:eastAsia="Times New Roman"/>
                <w:b/>
                <w:bCs/>
                <w:color w:val="000000"/>
                <w:sz w:val="20"/>
                <w:szCs w:val="20"/>
              </w:rPr>
              <w:t>niepełnosprawni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246866" w14:textId="77777777" w:rsidR="00C219BB" w:rsidRPr="00C219BB" w:rsidRDefault="00C219BB" w:rsidP="00E8301C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219BB">
              <w:rPr>
                <w:rFonts w:eastAsia="Times New Roman"/>
                <w:color w:val="000000"/>
                <w:sz w:val="20"/>
                <w:szCs w:val="20"/>
              </w:rPr>
              <w:t>2765</w:t>
            </w: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5DE3A" w14:textId="77777777" w:rsidR="00C219BB" w:rsidRPr="00C219BB" w:rsidRDefault="00C219BB" w:rsidP="00E8301C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219BB">
              <w:rPr>
                <w:rFonts w:eastAsia="Times New Roman"/>
                <w:color w:val="000000"/>
                <w:sz w:val="20"/>
                <w:szCs w:val="20"/>
              </w:rPr>
              <w:t>1332</w:t>
            </w:r>
          </w:p>
        </w:tc>
        <w:tc>
          <w:tcPr>
            <w:tcW w:w="10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B5AB8" w14:textId="77777777" w:rsidR="00C219BB" w:rsidRPr="00C219BB" w:rsidRDefault="00C219BB" w:rsidP="00E8301C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219BB">
              <w:rPr>
                <w:rFonts w:eastAsia="Times New Roman"/>
                <w:color w:val="000000"/>
                <w:sz w:val="20"/>
                <w:szCs w:val="20"/>
              </w:rPr>
              <w:t>1332</w:t>
            </w:r>
          </w:p>
        </w:tc>
        <w:tc>
          <w:tcPr>
            <w:tcW w:w="9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04243A" w14:textId="77777777" w:rsidR="00C219BB" w:rsidRPr="00C219BB" w:rsidRDefault="00C219BB" w:rsidP="00E8301C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219BB">
              <w:rPr>
                <w:rFonts w:eastAsia="Times New Roman"/>
                <w:color w:val="000000"/>
                <w:sz w:val="20"/>
                <w:szCs w:val="20"/>
              </w:rPr>
              <w:t>736</w:t>
            </w:r>
          </w:p>
        </w:tc>
        <w:tc>
          <w:tcPr>
            <w:tcW w:w="9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EA7AD" w14:textId="499B1D34" w:rsidR="00C219BB" w:rsidRPr="00C219BB" w:rsidRDefault="00C219BB" w:rsidP="00E8301C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219BB">
              <w:rPr>
                <w:rFonts w:eastAsia="Times New Roman"/>
                <w:color w:val="000000"/>
                <w:sz w:val="20"/>
                <w:szCs w:val="20"/>
              </w:rPr>
              <w:t>1</w:t>
            </w:r>
            <w:r w:rsidR="00123B75">
              <w:rPr>
                <w:rFonts w:eastAsia="Times New Roman"/>
                <w:color w:val="000000"/>
                <w:sz w:val="20"/>
                <w:szCs w:val="20"/>
              </w:rPr>
              <w:t>344</w:t>
            </w:r>
          </w:p>
        </w:tc>
        <w:tc>
          <w:tcPr>
            <w:tcW w:w="10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A3732F" w14:textId="02D30AC2" w:rsidR="00C219BB" w:rsidRPr="00C219BB" w:rsidRDefault="00123B75" w:rsidP="00E8301C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638</w:t>
            </w:r>
          </w:p>
        </w:tc>
        <w:tc>
          <w:tcPr>
            <w:tcW w:w="8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6BC07" w14:textId="05008C66" w:rsidR="00C219BB" w:rsidRPr="00C219BB" w:rsidRDefault="00123B75" w:rsidP="00E8301C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>
              <w:rPr>
                <w:rFonts w:eastAsia="Times New Roman"/>
                <w:color w:val="000000"/>
                <w:sz w:val="20"/>
                <w:szCs w:val="20"/>
              </w:rPr>
              <w:t>294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E80606" w14:textId="6740CB43" w:rsidR="00C219BB" w:rsidRPr="00C219BB" w:rsidRDefault="00C219BB" w:rsidP="00E8301C">
            <w:pPr>
              <w:spacing w:line="240" w:lineRule="auto"/>
              <w:jc w:val="center"/>
              <w:rPr>
                <w:rFonts w:eastAsia="Times New Roman"/>
                <w:color w:val="000000"/>
                <w:sz w:val="20"/>
                <w:szCs w:val="20"/>
              </w:rPr>
            </w:pPr>
            <w:r w:rsidRPr="00C219BB">
              <w:rPr>
                <w:rFonts w:eastAsia="Times New Roman"/>
                <w:color w:val="000000"/>
                <w:sz w:val="20"/>
                <w:szCs w:val="20"/>
              </w:rPr>
              <w:t>18</w:t>
            </w:r>
            <w:r w:rsidR="00123B75">
              <w:rPr>
                <w:rFonts w:eastAsia="Times New Roman"/>
                <w:color w:val="000000"/>
                <w:sz w:val="20"/>
                <w:szCs w:val="20"/>
              </w:rPr>
              <w:t>1</w:t>
            </w:r>
          </w:p>
        </w:tc>
      </w:tr>
    </w:tbl>
    <w:p w14:paraId="36DA4AB4" w14:textId="77777777" w:rsidR="00F336C4" w:rsidRPr="00C219BB" w:rsidRDefault="00F336C4" w:rsidP="007E2217">
      <w:pPr>
        <w:spacing w:line="240" w:lineRule="auto"/>
        <w:ind w:left="284" w:hanging="284"/>
        <w:rPr>
          <w:rFonts w:eastAsia="Times New Roman"/>
          <w:b/>
          <w:color w:val="000000"/>
          <w:sz w:val="20"/>
          <w:szCs w:val="20"/>
        </w:rPr>
      </w:pPr>
    </w:p>
    <w:p w14:paraId="524FC552" w14:textId="77777777" w:rsidR="00F336C4" w:rsidRPr="006B0938" w:rsidRDefault="00F336C4" w:rsidP="007E2217">
      <w:pPr>
        <w:spacing w:line="240" w:lineRule="auto"/>
        <w:ind w:left="284" w:hanging="284"/>
        <w:rPr>
          <w:rFonts w:eastAsia="Times New Roman"/>
          <w:b/>
          <w:color w:val="000000"/>
          <w:sz w:val="20"/>
          <w:szCs w:val="20"/>
        </w:rPr>
      </w:pPr>
    </w:p>
    <w:p w14:paraId="6D40A096" w14:textId="35CC1C3C" w:rsidR="00BF721B" w:rsidRPr="00177B0B" w:rsidRDefault="00BF721B" w:rsidP="00E57427">
      <w:pPr>
        <w:spacing w:line="240" w:lineRule="auto"/>
        <w:jc w:val="center"/>
        <w:rPr>
          <w:rFonts w:eastAsia="Times New Roman"/>
          <w:b/>
          <w:bCs/>
          <w:sz w:val="24"/>
          <w:szCs w:val="24"/>
        </w:rPr>
      </w:pPr>
      <w:r w:rsidRPr="00177B0B">
        <w:rPr>
          <w:rFonts w:eastAsia="Times New Roman"/>
          <w:b/>
          <w:bCs/>
          <w:sz w:val="24"/>
          <w:szCs w:val="24"/>
        </w:rPr>
        <w:t xml:space="preserve">BILANS WYBRANYCH KATEGORII BEZROBOTNYCH BĘDĄCYCH </w:t>
      </w:r>
      <w:r w:rsidR="00E57427" w:rsidRPr="00177B0B">
        <w:rPr>
          <w:rFonts w:eastAsia="Times New Roman"/>
          <w:b/>
          <w:bCs/>
          <w:sz w:val="24"/>
          <w:szCs w:val="24"/>
        </w:rPr>
        <w:br/>
      </w:r>
      <w:r w:rsidRPr="00177B0B">
        <w:rPr>
          <w:rFonts w:eastAsia="Times New Roman"/>
          <w:b/>
          <w:bCs/>
          <w:sz w:val="24"/>
          <w:szCs w:val="24"/>
        </w:rPr>
        <w:t>W SZCZEGÓLNEJ SYTUACJI NA RYNKU PRACY (w 202</w:t>
      </w:r>
      <w:r w:rsidR="00D545AF" w:rsidRPr="00177B0B">
        <w:rPr>
          <w:rFonts w:eastAsia="Times New Roman"/>
          <w:b/>
          <w:bCs/>
          <w:sz w:val="24"/>
          <w:szCs w:val="24"/>
        </w:rPr>
        <w:t>4</w:t>
      </w:r>
      <w:r w:rsidRPr="00177B0B">
        <w:rPr>
          <w:rFonts w:eastAsia="Times New Roman"/>
          <w:b/>
          <w:bCs/>
          <w:sz w:val="24"/>
          <w:szCs w:val="24"/>
        </w:rPr>
        <w:t xml:space="preserve"> r).</w:t>
      </w:r>
    </w:p>
    <w:p w14:paraId="1353FDDA" w14:textId="77777777" w:rsidR="00E57427" w:rsidRDefault="00E57427" w:rsidP="00BF721B">
      <w:pPr>
        <w:spacing w:line="240" w:lineRule="auto"/>
        <w:rPr>
          <w:rFonts w:eastAsia="Times New Roman"/>
          <w:sz w:val="24"/>
          <w:szCs w:val="24"/>
        </w:rPr>
      </w:pPr>
    </w:p>
    <w:tbl>
      <w:tblPr>
        <w:tblW w:w="1010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0"/>
        <w:gridCol w:w="3197"/>
        <w:gridCol w:w="833"/>
        <w:gridCol w:w="849"/>
        <w:gridCol w:w="852"/>
        <w:gridCol w:w="841"/>
        <w:gridCol w:w="854"/>
        <w:gridCol w:w="715"/>
        <w:gridCol w:w="754"/>
        <w:gridCol w:w="850"/>
      </w:tblGrid>
      <w:tr w:rsidR="00E57427" w:rsidRPr="00E57427" w14:paraId="50F7994A" w14:textId="77777777" w:rsidTr="00E57427">
        <w:trPr>
          <w:trHeight w:val="58"/>
        </w:trPr>
        <w:tc>
          <w:tcPr>
            <w:tcW w:w="355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0F335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Wyszczególnienie</w:t>
            </w:r>
          </w:p>
        </w:tc>
        <w:tc>
          <w:tcPr>
            <w:tcW w:w="6548" w:type="dxa"/>
            <w:gridSpan w:val="8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2F3455" w14:textId="452518D7" w:rsidR="00E57427" w:rsidRPr="00E57427" w:rsidRDefault="00E57427" w:rsidP="00E57427">
            <w:pPr>
              <w:spacing w:line="240" w:lineRule="auto"/>
              <w:rPr>
                <w:rFonts w:eastAsia="Times New Roman"/>
                <w:color w:val="000000"/>
                <w:sz w:val="18"/>
                <w:szCs w:val="18"/>
              </w:rPr>
            </w:pPr>
          </w:p>
        </w:tc>
      </w:tr>
      <w:tr w:rsidR="00E57427" w:rsidRPr="00E57427" w14:paraId="7AC40623" w14:textId="77777777" w:rsidTr="00E57427">
        <w:trPr>
          <w:trHeight w:val="600"/>
        </w:trPr>
        <w:tc>
          <w:tcPr>
            <w:tcW w:w="355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C081D3" w14:textId="77777777" w:rsidR="00E57427" w:rsidRPr="00E57427" w:rsidRDefault="00E57427" w:rsidP="00E57427">
            <w:pPr>
              <w:spacing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1682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1629C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do 30 roku życia</w:t>
            </w:r>
          </w:p>
        </w:tc>
        <w:tc>
          <w:tcPr>
            <w:tcW w:w="1693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09DD0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do 25 roku życia</w:t>
            </w:r>
          </w:p>
        </w:tc>
        <w:tc>
          <w:tcPr>
            <w:tcW w:w="1569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315AB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powyżej 50 roku życia</w:t>
            </w:r>
          </w:p>
        </w:tc>
        <w:tc>
          <w:tcPr>
            <w:tcW w:w="1604" w:type="dxa"/>
            <w:gridSpan w:val="2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432A8C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długotrwale bezrobotni</w:t>
            </w:r>
          </w:p>
        </w:tc>
      </w:tr>
      <w:tr w:rsidR="00E57427" w:rsidRPr="00E57427" w14:paraId="16322162" w14:textId="77777777" w:rsidTr="00E57427">
        <w:trPr>
          <w:trHeight w:val="288"/>
        </w:trPr>
        <w:tc>
          <w:tcPr>
            <w:tcW w:w="355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2C5F48" w14:textId="77777777" w:rsidR="00E57427" w:rsidRPr="00E57427" w:rsidRDefault="00E57427" w:rsidP="00E57427">
            <w:pPr>
              <w:spacing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01CA8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razem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682828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kobiety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D9592D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razem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EFA99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kobiety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20A51C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razem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6B01BB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kobiety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E459C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razem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17A6B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kobiety</w:t>
            </w:r>
          </w:p>
        </w:tc>
      </w:tr>
      <w:tr w:rsidR="00E57427" w:rsidRPr="00E57427" w14:paraId="054D0611" w14:textId="77777777" w:rsidTr="00E57427">
        <w:trPr>
          <w:trHeight w:val="456"/>
        </w:trPr>
        <w:tc>
          <w:tcPr>
            <w:tcW w:w="3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75D28" w14:textId="77777777" w:rsidR="00E57427" w:rsidRPr="00E57427" w:rsidRDefault="00E57427" w:rsidP="00E57427">
            <w:pPr>
              <w:spacing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Bezrobotni wg stanu na koniec 2023 r.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D95FC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3435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F9ED8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2177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D8415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1790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30FBA2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1025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32662C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4311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86642E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1590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BDE30D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5796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C1A63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3405</w:t>
            </w:r>
          </w:p>
        </w:tc>
      </w:tr>
      <w:tr w:rsidR="00E57427" w:rsidRPr="00E57427" w14:paraId="08B2E666" w14:textId="77777777" w:rsidTr="00E57427">
        <w:trPr>
          <w:trHeight w:val="408"/>
        </w:trPr>
        <w:tc>
          <w:tcPr>
            <w:tcW w:w="3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EE6564" w14:textId="77777777" w:rsidR="00E57427" w:rsidRPr="00E57427" w:rsidRDefault="00E57427" w:rsidP="00E57427">
            <w:pPr>
              <w:spacing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Bezrobotni zarejestrowani w 2024 roku: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49E98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11713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34F1ED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6264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320097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7168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D857C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3701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6BDB6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6969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8DCE3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2761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ECE46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6404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AC3D28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3630</w:t>
            </w:r>
          </w:p>
        </w:tc>
      </w:tr>
      <w:tr w:rsidR="00E57427" w:rsidRPr="00E57427" w14:paraId="718EDD96" w14:textId="77777777" w:rsidTr="00E57427">
        <w:trPr>
          <w:trHeight w:val="324"/>
        </w:trPr>
        <w:tc>
          <w:tcPr>
            <w:tcW w:w="3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3D99BD" w14:textId="77777777" w:rsidR="00E57427" w:rsidRPr="00E57427" w:rsidRDefault="00E57427" w:rsidP="00E57427">
            <w:pPr>
              <w:spacing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po raz pierwszy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3FDAD4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4965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BAB176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2548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6C96B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3760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9E7A3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1881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9822EB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633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806EE2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277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2AA1F4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x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93DCEB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x</w:t>
            </w:r>
          </w:p>
        </w:tc>
      </w:tr>
      <w:tr w:rsidR="00E57427" w:rsidRPr="00E57427" w14:paraId="015AFF9A" w14:textId="77777777" w:rsidTr="00E57427">
        <w:trPr>
          <w:trHeight w:val="300"/>
        </w:trPr>
        <w:tc>
          <w:tcPr>
            <w:tcW w:w="3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7C8DE" w14:textId="77777777" w:rsidR="00E57427" w:rsidRPr="00E57427" w:rsidRDefault="00E57427" w:rsidP="00E57427">
            <w:pPr>
              <w:spacing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po raz kolejny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41AC6A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6748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02817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3716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EBC11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3408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D1BD7A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1820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EE157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6336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78F5C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2484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3A492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6404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0D6150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3630</w:t>
            </w:r>
          </w:p>
        </w:tc>
      </w:tr>
      <w:tr w:rsidR="00E57427" w:rsidRPr="00E57427" w14:paraId="57C0E80F" w14:textId="77777777" w:rsidTr="00E57427">
        <w:trPr>
          <w:trHeight w:val="324"/>
        </w:trPr>
        <w:tc>
          <w:tcPr>
            <w:tcW w:w="3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0C59A4" w14:textId="77777777" w:rsidR="00E57427" w:rsidRPr="00E57427" w:rsidRDefault="00E57427" w:rsidP="00E57427">
            <w:pPr>
              <w:spacing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po pracach interwencyjnych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D79FE0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D3BAA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86BE79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46205E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548C17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F354F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CE135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86900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5</w:t>
            </w:r>
          </w:p>
        </w:tc>
      </w:tr>
      <w:tr w:rsidR="00E57427" w:rsidRPr="00E57427" w14:paraId="0DA1E2E5" w14:textId="77777777" w:rsidTr="00E57427">
        <w:trPr>
          <w:trHeight w:val="288"/>
        </w:trPr>
        <w:tc>
          <w:tcPr>
            <w:tcW w:w="3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37718" w14:textId="77777777" w:rsidR="00E57427" w:rsidRPr="00E57427" w:rsidRDefault="00E57427" w:rsidP="00E57427">
            <w:pPr>
              <w:spacing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po robotach publicznych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C9FEC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9FF029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CD1D0C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0527E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96C70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45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1D529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6B62E2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BD3B8B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11</w:t>
            </w:r>
          </w:p>
        </w:tc>
      </w:tr>
      <w:tr w:rsidR="00E57427" w:rsidRPr="00E57427" w14:paraId="4A96C452" w14:textId="77777777" w:rsidTr="00E57427">
        <w:trPr>
          <w:trHeight w:val="288"/>
        </w:trPr>
        <w:tc>
          <w:tcPr>
            <w:tcW w:w="3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8A22CB" w14:textId="77777777" w:rsidR="00E57427" w:rsidRPr="00E57427" w:rsidRDefault="00E57427" w:rsidP="00E57427">
            <w:pPr>
              <w:spacing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po stażu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570AE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986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A0A01F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618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BA818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665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DC6A99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404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F24D2A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147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873F71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77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999D35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234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0B4D9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181</w:t>
            </w:r>
          </w:p>
        </w:tc>
      </w:tr>
      <w:tr w:rsidR="00E57427" w:rsidRPr="00E57427" w14:paraId="77CC0D84" w14:textId="77777777" w:rsidTr="00E57427">
        <w:trPr>
          <w:trHeight w:val="516"/>
        </w:trPr>
        <w:tc>
          <w:tcPr>
            <w:tcW w:w="3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64F50" w14:textId="3B9D1822" w:rsidR="00E57427" w:rsidRPr="00E57427" w:rsidRDefault="00E57427" w:rsidP="00E57427">
            <w:pPr>
              <w:spacing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po odbyciu przygotowania zawodowego dorosłych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4D7B84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884D6B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0EF33E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963E2E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DC4E71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A15D3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E41226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99151E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</w:tr>
      <w:tr w:rsidR="00E57427" w:rsidRPr="00E57427" w14:paraId="0FD36FAB" w14:textId="77777777" w:rsidTr="00E57427">
        <w:trPr>
          <w:trHeight w:val="288"/>
        </w:trPr>
        <w:tc>
          <w:tcPr>
            <w:tcW w:w="3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2F7730" w14:textId="77777777" w:rsidR="00E57427" w:rsidRPr="00E57427" w:rsidRDefault="00E57427" w:rsidP="00E57427">
            <w:pPr>
              <w:spacing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po szkoleniu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C5E8E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343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43991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156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E12A31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194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C94AE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88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80D337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58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3D67F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8A72C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101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1FF13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57</w:t>
            </w:r>
          </w:p>
        </w:tc>
      </w:tr>
      <w:tr w:rsidR="00E57427" w:rsidRPr="00E57427" w14:paraId="042E2F8B" w14:textId="77777777" w:rsidTr="00E57427">
        <w:trPr>
          <w:trHeight w:val="348"/>
        </w:trPr>
        <w:tc>
          <w:tcPr>
            <w:tcW w:w="3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6FBEF3" w14:textId="77777777" w:rsidR="00E57427" w:rsidRPr="00E57427" w:rsidRDefault="00E57427" w:rsidP="00E57427">
            <w:pPr>
              <w:spacing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po pracach społecznie użytecznych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FD433A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8BE78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FD67D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54628A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54F59D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313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5F6BB0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70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32F1B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391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22F56E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135</w:t>
            </w:r>
          </w:p>
        </w:tc>
      </w:tr>
      <w:tr w:rsidR="00E57427" w:rsidRPr="00E57427" w14:paraId="32B6F9A0" w14:textId="77777777" w:rsidTr="00E57427">
        <w:trPr>
          <w:trHeight w:val="492"/>
        </w:trPr>
        <w:tc>
          <w:tcPr>
            <w:tcW w:w="3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28BE8" w14:textId="77777777" w:rsidR="00E57427" w:rsidRPr="00E57427" w:rsidRDefault="00E57427" w:rsidP="00E57427">
            <w:pPr>
              <w:spacing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Osoby wyłączone z ewidencji bezrobotnych w 2024 r. z  powodu: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1E4E1F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11208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7EB6F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5987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FB195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6725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C53B5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3432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341188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6758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9172E3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2667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F13833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6245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5A5D0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3649</w:t>
            </w:r>
          </w:p>
        </w:tc>
      </w:tr>
      <w:tr w:rsidR="00E57427" w:rsidRPr="00E57427" w14:paraId="595A136C" w14:textId="77777777" w:rsidTr="00E57427">
        <w:trPr>
          <w:trHeight w:val="312"/>
        </w:trPr>
        <w:tc>
          <w:tcPr>
            <w:tcW w:w="3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933988" w14:textId="77777777" w:rsidR="00E57427" w:rsidRPr="00E57427" w:rsidRDefault="00E57427" w:rsidP="00E57427">
            <w:pPr>
              <w:spacing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podjęcia pracy, z tego: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12D80C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5647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6FC55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3120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B16A7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3289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0F355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1747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E40EF3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3016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E388C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1345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C3C81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2394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A2569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1589</w:t>
            </w:r>
          </w:p>
        </w:tc>
      </w:tr>
      <w:tr w:rsidR="00E57427" w:rsidRPr="00E57427" w14:paraId="4FFE9F6E" w14:textId="77777777" w:rsidTr="00E57427">
        <w:trPr>
          <w:trHeight w:val="300"/>
        </w:trPr>
        <w:tc>
          <w:tcPr>
            <w:tcW w:w="3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A7EDD3" w14:textId="77777777" w:rsidR="00E57427" w:rsidRPr="00E57427" w:rsidRDefault="00E57427" w:rsidP="00E57427">
            <w:pPr>
              <w:spacing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niesubsydiowanej, w tym: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B9E75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4495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DAAA13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2504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B5DE4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2690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0DB623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1434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15367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2429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96577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1128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67846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2006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0DA97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1376</w:t>
            </w:r>
          </w:p>
        </w:tc>
      </w:tr>
      <w:tr w:rsidR="00E57427" w:rsidRPr="00E57427" w14:paraId="24E98033" w14:textId="77777777" w:rsidTr="00E57427">
        <w:trPr>
          <w:trHeight w:val="312"/>
        </w:trPr>
        <w:tc>
          <w:tcPr>
            <w:tcW w:w="360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6373139" w14:textId="7A0913F6" w:rsidR="00E57427" w:rsidRPr="00E57427" w:rsidRDefault="00E57427" w:rsidP="00E57427">
            <w:pPr>
              <w:spacing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6857FC" w14:textId="77777777" w:rsidR="00E57427" w:rsidRPr="00E57427" w:rsidRDefault="00E57427" w:rsidP="00E57427">
            <w:pPr>
              <w:spacing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podjęcie działalności gospodarczej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043730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155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601B4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64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3C4B5A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64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3AA5D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21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B9690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81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DBF7EA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C2B189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21B355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40</w:t>
            </w:r>
          </w:p>
        </w:tc>
      </w:tr>
      <w:tr w:rsidR="00E57427" w:rsidRPr="00E57427" w14:paraId="1F061FF1" w14:textId="77777777" w:rsidTr="00E57427">
        <w:trPr>
          <w:trHeight w:val="300"/>
        </w:trPr>
        <w:tc>
          <w:tcPr>
            <w:tcW w:w="3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E7E079" w14:textId="77777777" w:rsidR="00E57427" w:rsidRPr="00E57427" w:rsidRDefault="00E57427" w:rsidP="00E57427">
            <w:pPr>
              <w:spacing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9B416C" w14:textId="77777777" w:rsidR="00E57427" w:rsidRPr="00E57427" w:rsidRDefault="00E57427" w:rsidP="00E57427">
            <w:pPr>
              <w:spacing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 xml:space="preserve">  pracy sezonowej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29A04E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80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F7A288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47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231F37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51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71325C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5C1CC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46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0888CC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21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74E435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63A6E3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30</w:t>
            </w:r>
          </w:p>
        </w:tc>
      </w:tr>
      <w:tr w:rsidR="00E57427" w:rsidRPr="00E57427" w14:paraId="3E7122D1" w14:textId="77777777" w:rsidTr="00E57427">
        <w:trPr>
          <w:trHeight w:val="312"/>
        </w:trPr>
        <w:tc>
          <w:tcPr>
            <w:tcW w:w="3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43359" w14:textId="77777777" w:rsidR="00E57427" w:rsidRPr="00E57427" w:rsidRDefault="00E57427" w:rsidP="00E57427">
            <w:pPr>
              <w:spacing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 xml:space="preserve">subsydiowanej, z tego w ramach: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32AC28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1152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0357AB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616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470C7F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599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B721A7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313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2E261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587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036D7F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217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8C54D6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388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F7C51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213</w:t>
            </w:r>
          </w:p>
        </w:tc>
      </w:tr>
      <w:tr w:rsidR="00E57427" w:rsidRPr="00E57427" w14:paraId="66FFEBB2" w14:textId="77777777" w:rsidTr="00E57427">
        <w:trPr>
          <w:trHeight w:val="300"/>
        </w:trPr>
        <w:tc>
          <w:tcPr>
            <w:tcW w:w="3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5517B47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 </w:t>
            </w:r>
          </w:p>
        </w:tc>
        <w:tc>
          <w:tcPr>
            <w:tcW w:w="3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313FA" w14:textId="77777777" w:rsidR="00E57427" w:rsidRPr="00E57427" w:rsidRDefault="00E57427" w:rsidP="00E57427">
            <w:pPr>
              <w:spacing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prac interwencyjnych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525F13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283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61C1E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164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177ED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171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28E71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93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F92F7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149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F5E8C6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69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EF9BA4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105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32C6C2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62</w:t>
            </w:r>
          </w:p>
        </w:tc>
      </w:tr>
      <w:tr w:rsidR="00E57427" w:rsidRPr="00E57427" w14:paraId="4A0A8D77" w14:textId="77777777" w:rsidTr="00E57427">
        <w:trPr>
          <w:trHeight w:val="288"/>
        </w:trPr>
        <w:tc>
          <w:tcPr>
            <w:tcW w:w="3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02092C" w14:textId="77777777" w:rsidR="00E57427" w:rsidRPr="00E57427" w:rsidRDefault="00E57427" w:rsidP="00E57427">
            <w:pPr>
              <w:spacing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2699FB" w14:textId="77777777" w:rsidR="00E57427" w:rsidRPr="00E57427" w:rsidRDefault="00E57427" w:rsidP="00E57427">
            <w:pPr>
              <w:spacing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robót publicznych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EDE01D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84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BB6A2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48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A4955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43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C0B9C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162F52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175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239DA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51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22A9A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F91796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42</w:t>
            </w:r>
          </w:p>
        </w:tc>
      </w:tr>
      <w:tr w:rsidR="00E57427" w:rsidRPr="00E57427" w14:paraId="11400020" w14:textId="77777777" w:rsidTr="00E57427">
        <w:trPr>
          <w:trHeight w:val="288"/>
        </w:trPr>
        <w:tc>
          <w:tcPr>
            <w:tcW w:w="3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E1DC02" w14:textId="77777777" w:rsidR="00E57427" w:rsidRPr="00E57427" w:rsidRDefault="00E57427" w:rsidP="00E57427">
            <w:pPr>
              <w:spacing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C20109" w14:textId="77777777" w:rsidR="00E57427" w:rsidRPr="00E57427" w:rsidRDefault="00E57427" w:rsidP="00E57427">
            <w:pPr>
              <w:spacing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podjęcia działalności gospodarczej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AE749C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375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BC634F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202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A90FC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171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8F1BC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85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E7922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49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3A0443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C2625E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74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49CCC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43</w:t>
            </w:r>
          </w:p>
        </w:tc>
      </w:tr>
      <w:tr w:rsidR="00E57427" w:rsidRPr="00E57427" w14:paraId="626276F3" w14:textId="77777777" w:rsidTr="00E57427">
        <w:trPr>
          <w:trHeight w:val="276"/>
        </w:trPr>
        <w:tc>
          <w:tcPr>
            <w:tcW w:w="3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518013" w14:textId="77777777" w:rsidR="00E57427" w:rsidRPr="00E57427" w:rsidRDefault="00E57427" w:rsidP="00E57427">
            <w:pPr>
              <w:spacing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AB386F" w14:textId="77777777" w:rsidR="00E57427" w:rsidRPr="00E57427" w:rsidRDefault="00E57427" w:rsidP="00E57427">
            <w:pPr>
              <w:spacing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w tym w ramach bonu na zasiedlenie: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0EADE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F19BF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6B78B8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31DDC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D53DE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x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A74869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x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91B90A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7486C2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</w:tr>
      <w:tr w:rsidR="00E57427" w:rsidRPr="00E57427" w14:paraId="1A1B4F04" w14:textId="77777777" w:rsidTr="00E57427">
        <w:trPr>
          <w:trHeight w:val="468"/>
        </w:trPr>
        <w:tc>
          <w:tcPr>
            <w:tcW w:w="3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7A2423" w14:textId="77777777" w:rsidR="00E57427" w:rsidRPr="00E57427" w:rsidRDefault="00E57427" w:rsidP="00E57427">
            <w:pPr>
              <w:spacing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C94714" w14:textId="77777777" w:rsidR="00E57427" w:rsidRPr="00E57427" w:rsidRDefault="00E57427" w:rsidP="00E57427">
            <w:pPr>
              <w:spacing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podjęcia pracy w ramach refundacji kosztów zatrudnienia bezrobotnego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B8A78D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155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0AB87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C15C0B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99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F4F188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37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2B896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51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D02597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19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3ED632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ABE273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15</w:t>
            </w:r>
          </w:p>
        </w:tc>
      </w:tr>
      <w:tr w:rsidR="00E57427" w:rsidRPr="00E57427" w14:paraId="73299436" w14:textId="77777777" w:rsidTr="00E57427">
        <w:trPr>
          <w:trHeight w:val="672"/>
        </w:trPr>
        <w:tc>
          <w:tcPr>
            <w:tcW w:w="3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B2FBE2" w14:textId="77777777" w:rsidR="00E57427" w:rsidRPr="00E57427" w:rsidRDefault="00E57427" w:rsidP="00E57427">
            <w:pPr>
              <w:spacing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75E61F" w14:textId="77777777" w:rsidR="00E57427" w:rsidRPr="00E57427" w:rsidRDefault="00E57427" w:rsidP="00E57427">
            <w:pPr>
              <w:spacing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podjęcia pracy poza miejscem zamieszkania w ramach bonu na zasiedlenie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09DEA6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199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F404D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107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429F93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82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F0CB94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52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BECC4C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x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B07027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x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CB5B69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EC3C8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2</w:t>
            </w:r>
          </w:p>
        </w:tc>
      </w:tr>
      <w:tr w:rsidR="00E57427" w:rsidRPr="00E57427" w14:paraId="57B5328D" w14:textId="77777777" w:rsidTr="00E57427">
        <w:trPr>
          <w:trHeight w:val="492"/>
        </w:trPr>
        <w:tc>
          <w:tcPr>
            <w:tcW w:w="3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27E38A" w14:textId="77777777" w:rsidR="00E57427" w:rsidRPr="00E57427" w:rsidRDefault="00E57427" w:rsidP="00E57427">
            <w:pPr>
              <w:spacing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50EBCB" w14:textId="77777777" w:rsidR="00E57427" w:rsidRPr="00E57427" w:rsidRDefault="00E57427" w:rsidP="00E57427">
            <w:pPr>
              <w:spacing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podjęcia pracy w ramach bonu zatrudnieniowego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72893D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07AF5E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DF8A8E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34886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91F57B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x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31705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x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170285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86AC7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</w:tr>
      <w:tr w:rsidR="00E57427" w:rsidRPr="00E57427" w14:paraId="190DCF10" w14:textId="77777777" w:rsidTr="00E57427">
        <w:trPr>
          <w:trHeight w:val="480"/>
        </w:trPr>
        <w:tc>
          <w:tcPr>
            <w:tcW w:w="3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613864" w14:textId="77777777" w:rsidR="00E57427" w:rsidRPr="00E57427" w:rsidRDefault="00E57427" w:rsidP="00E57427">
            <w:pPr>
              <w:spacing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D471E" w14:textId="77777777" w:rsidR="00E57427" w:rsidRPr="00E57427" w:rsidRDefault="00E57427" w:rsidP="00E57427">
            <w:pPr>
              <w:spacing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podjęcia pracy w ramach świadczenia aktywizacyjnego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5E2E39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0494E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8EDE8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BBC71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908C1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19573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F459A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3E0334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</w:tr>
      <w:tr w:rsidR="00E57427" w:rsidRPr="00E57427" w14:paraId="7F1BF413" w14:textId="77777777" w:rsidTr="0072677C">
        <w:trPr>
          <w:trHeight w:val="552"/>
        </w:trPr>
        <w:tc>
          <w:tcPr>
            <w:tcW w:w="3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CD653D" w14:textId="77777777" w:rsidR="00E57427" w:rsidRPr="00E57427" w:rsidRDefault="00E57427" w:rsidP="00E57427">
            <w:pPr>
              <w:spacing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B1B97C" w14:textId="77777777" w:rsidR="00E57427" w:rsidRPr="00E57427" w:rsidRDefault="00E57427" w:rsidP="00E57427">
            <w:pPr>
              <w:spacing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podjęcia pracy w ramach grantu na utworzenie stanowiska pracy zdalnej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5D291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BDCB8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1F42BB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4FC924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42F50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F7E39B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E39F74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68FF6E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</w:tr>
      <w:tr w:rsidR="00E57427" w:rsidRPr="00E57427" w14:paraId="1D38F30C" w14:textId="77777777" w:rsidTr="0072677C">
        <w:trPr>
          <w:trHeight w:val="504"/>
        </w:trPr>
        <w:tc>
          <w:tcPr>
            <w:tcW w:w="3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6F8A4A" w14:textId="77777777" w:rsidR="00E57427" w:rsidRPr="00E57427" w:rsidRDefault="00E57427" w:rsidP="00E57427">
            <w:pPr>
              <w:spacing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192FCB" w14:textId="77777777" w:rsidR="00E57427" w:rsidRPr="00E57427" w:rsidRDefault="00E57427" w:rsidP="00E57427">
            <w:pPr>
              <w:spacing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podjęcia pracy w ramach refundacji składek na ubezpieczenia społeczne</w:t>
            </w: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4B62C7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193294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B619C7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7C21C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AE6557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x</w:t>
            </w:r>
          </w:p>
        </w:tc>
        <w:tc>
          <w:tcPr>
            <w:tcW w:w="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72AB27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x</w:t>
            </w:r>
          </w:p>
        </w:tc>
        <w:tc>
          <w:tcPr>
            <w:tcW w:w="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1CA40D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E58FF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</w:tr>
      <w:tr w:rsidR="00E57427" w:rsidRPr="00E57427" w14:paraId="2384F258" w14:textId="77777777" w:rsidTr="0072677C">
        <w:trPr>
          <w:trHeight w:val="936"/>
        </w:trPr>
        <w:tc>
          <w:tcPr>
            <w:tcW w:w="3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D0E6FB" w14:textId="77777777" w:rsidR="00E57427" w:rsidRPr="00E57427" w:rsidRDefault="00E57427" w:rsidP="00E57427">
            <w:pPr>
              <w:spacing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9F9EE" w14:textId="77777777" w:rsidR="00E57427" w:rsidRPr="00E57427" w:rsidRDefault="00E57427" w:rsidP="00E57427">
            <w:pPr>
              <w:spacing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podjęcia pracy w ramach dofinansowania wynagrodzenia za zatrudnienie skierowanego bezrobotnego powyżej 50 roku życia</w:t>
            </w:r>
          </w:p>
        </w:tc>
        <w:tc>
          <w:tcPr>
            <w:tcW w:w="8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361BFD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x</w:t>
            </w:r>
          </w:p>
        </w:tc>
        <w:tc>
          <w:tcPr>
            <w:tcW w:w="8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DCB4C4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x</w:t>
            </w:r>
          </w:p>
        </w:tc>
        <w:tc>
          <w:tcPr>
            <w:tcW w:w="8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FA6C9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x</w:t>
            </w:r>
          </w:p>
        </w:tc>
        <w:tc>
          <w:tcPr>
            <w:tcW w:w="8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7E2FDA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x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EBF4C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7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D9F3F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7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32F85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D2D011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</w:tr>
      <w:tr w:rsidR="00E57427" w:rsidRPr="00E57427" w14:paraId="5959E04A" w14:textId="77777777" w:rsidTr="00E57427">
        <w:trPr>
          <w:trHeight w:val="288"/>
        </w:trPr>
        <w:tc>
          <w:tcPr>
            <w:tcW w:w="3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51EF76" w14:textId="77777777" w:rsidR="00E57427" w:rsidRPr="00E57427" w:rsidRDefault="00E57427" w:rsidP="00E57427">
            <w:pPr>
              <w:spacing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319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C655F" w14:textId="77777777" w:rsidR="00E57427" w:rsidRPr="00E57427" w:rsidRDefault="00E57427" w:rsidP="00E57427">
            <w:pPr>
              <w:spacing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inne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9CFBE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56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938AE1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35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43D84B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33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CD8725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19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65E60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143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1F4ABD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52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3018A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84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ECC8C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49</w:t>
            </w:r>
          </w:p>
        </w:tc>
      </w:tr>
      <w:tr w:rsidR="00E57427" w:rsidRPr="00E57427" w14:paraId="385BC8E9" w14:textId="77777777" w:rsidTr="00E57427">
        <w:trPr>
          <w:trHeight w:val="312"/>
        </w:trPr>
        <w:tc>
          <w:tcPr>
            <w:tcW w:w="3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E5105" w14:textId="77777777" w:rsidR="00E57427" w:rsidRPr="00E57427" w:rsidRDefault="00E57427" w:rsidP="00E57427">
            <w:pPr>
              <w:spacing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rozpoczęcia szkolenia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771A5D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334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B2AB1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157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19806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194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920236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91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B97E6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56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F3AEE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49747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C37F7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55</w:t>
            </w:r>
          </w:p>
        </w:tc>
      </w:tr>
      <w:tr w:rsidR="00E57427" w:rsidRPr="00E57427" w14:paraId="1CA60A83" w14:textId="77777777" w:rsidTr="00E57427">
        <w:trPr>
          <w:trHeight w:val="288"/>
        </w:trPr>
        <w:tc>
          <w:tcPr>
            <w:tcW w:w="3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765BE" w14:textId="77777777" w:rsidR="00E57427" w:rsidRPr="00E57427" w:rsidRDefault="00E57427" w:rsidP="00E57427">
            <w:pPr>
              <w:spacing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 xml:space="preserve">   w tym w ramach bonu szkoleniowego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6EE5C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97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30C13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43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307C6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2E0CB9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19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AEE39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x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1D274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x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738C7F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E1D49B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3</w:t>
            </w:r>
          </w:p>
        </w:tc>
      </w:tr>
      <w:tr w:rsidR="00E57427" w:rsidRPr="00E57427" w14:paraId="30244036" w14:textId="77777777" w:rsidTr="00E57427">
        <w:trPr>
          <w:trHeight w:val="288"/>
        </w:trPr>
        <w:tc>
          <w:tcPr>
            <w:tcW w:w="3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E1304" w14:textId="77777777" w:rsidR="00E57427" w:rsidRPr="00E57427" w:rsidRDefault="00E57427" w:rsidP="00E57427">
            <w:pPr>
              <w:spacing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rozpoczęcia stażu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5C489C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1143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5A5F6F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721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0C3290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785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CA749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484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AA87B7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165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255C69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95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6F552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323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E2813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247</w:t>
            </w:r>
          </w:p>
        </w:tc>
      </w:tr>
      <w:tr w:rsidR="00E57427" w:rsidRPr="00E57427" w14:paraId="7C764F6D" w14:textId="77777777" w:rsidTr="00E57427">
        <w:trPr>
          <w:trHeight w:val="276"/>
        </w:trPr>
        <w:tc>
          <w:tcPr>
            <w:tcW w:w="3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C03340" w14:textId="77777777" w:rsidR="00E57427" w:rsidRPr="00E57427" w:rsidRDefault="00E57427" w:rsidP="00E57427">
            <w:pPr>
              <w:spacing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 xml:space="preserve">   w tym w ramach bonu stażowego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7B2412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3B043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2DDF7E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3C6DB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0908E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x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C67EFD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x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27CDD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CF2AA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</w:tr>
      <w:tr w:rsidR="00E57427" w:rsidRPr="00E57427" w14:paraId="0C7BD942" w14:textId="77777777" w:rsidTr="00E57427">
        <w:trPr>
          <w:trHeight w:val="516"/>
        </w:trPr>
        <w:tc>
          <w:tcPr>
            <w:tcW w:w="3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D20979" w14:textId="77777777" w:rsidR="00E57427" w:rsidRPr="00E57427" w:rsidRDefault="00E57427" w:rsidP="00E57427">
            <w:pPr>
              <w:spacing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rozpoczęcia przygotowania zawodowego dorosłych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250FB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987D9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D616E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F8B61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3300F3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835BB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21D67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EC36C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</w:tr>
      <w:tr w:rsidR="00E57427" w:rsidRPr="00E57427" w14:paraId="3D40583A" w14:textId="77777777" w:rsidTr="00E57427">
        <w:trPr>
          <w:trHeight w:val="432"/>
        </w:trPr>
        <w:tc>
          <w:tcPr>
            <w:tcW w:w="3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4A7659" w14:textId="77777777" w:rsidR="00E57427" w:rsidRPr="00E57427" w:rsidRDefault="00E57427" w:rsidP="00E57427">
            <w:pPr>
              <w:spacing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rozpoczęcia prac społecznie użytecznych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ADEBD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33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2FF185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5154B5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B71FB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075F0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334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9442B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74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38E023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387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FB9999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131</w:t>
            </w:r>
          </w:p>
        </w:tc>
      </w:tr>
      <w:tr w:rsidR="00E57427" w:rsidRPr="00E57427" w14:paraId="21E9ED88" w14:textId="77777777" w:rsidTr="00E57427">
        <w:trPr>
          <w:trHeight w:val="240"/>
        </w:trPr>
        <w:tc>
          <w:tcPr>
            <w:tcW w:w="3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57425" w14:textId="77777777" w:rsidR="00E57427" w:rsidRPr="00E57427" w:rsidRDefault="00E57427" w:rsidP="00E57427">
            <w:pPr>
              <w:spacing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 xml:space="preserve">    w tym w ramach PAI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5AFCB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5DE5B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601A34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DA323B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C5C64C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550250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69372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37B31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</w:tr>
      <w:tr w:rsidR="00E57427" w:rsidRPr="00E57427" w14:paraId="3CF83770" w14:textId="77777777" w:rsidTr="00E57427">
        <w:trPr>
          <w:trHeight w:val="732"/>
        </w:trPr>
        <w:tc>
          <w:tcPr>
            <w:tcW w:w="3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A2F02" w14:textId="77777777" w:rsidR="00E57427" w:rsidRPr="00E57427" w:rsidRDefault="00E57427" w:rsidP="00E57427">
            <w:pPr>
              <w:spacing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skierowania do agencji zatrudnienia w ramach zlecania działań aktywizacyjnych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FA26D6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0A1AE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37640F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650BD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452D5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FA65B5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1CB0A9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2306A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</w:tr>
      <w:tr w:rsidR="00E57427" w:rsidRPr="00E57427" w14:paraId="403B5471" w14:textId="77777777" w:rsidTr="00E57427">
        <w:trPr>
          <w:trHeight w:val="948"/>
        </w:trPr>
        <w:tc>
          <w:tcPr>
            <w:tcW w:w="3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390DE" w14:textId="77777777" w:rsidR="00E57427" w:rsidRPr="00E57427" w:rsidRDefault="00E57427" w:rsidP="00E57427">
            <w:pPr>
              <w:spacing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odmowy bez uzasadnionej przyczyny przyjęcia propozycji odpowiedniej pracy lub innej formy pomocy, w tym w ramach PAI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94B93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183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4FF5A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85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4D4F9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111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B190E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45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CFFF1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3BE8A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39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1B190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131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B5BDB2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70</w:t>
            </w:r>
          </w:p>
        </w:tc>
      </w:tr>
      <w:tr w:rsidR="00E57427" w:rsidRPr="00E57427" w14:paraId="531C7925" w14:textId="77777777" w:rsidTr="00E57427">
        <w:trPr>
          <w:trHeight w:val="384"/>
        </w:trPr>
        <w:tc>
          <w:tcPr>
            <w:tcW w:w="3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2359C7" w14:textId="77777777" w:rsidR="00E57427" w:rsidRPr="00E57427" w:rsidRDefault="00E57427" w:rsidP="00E57427">
            <w:pPr>
              <w:spacing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niepotwierdzenia gotowości do pracy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80241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2712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B6515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1211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1BEED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1681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A6844E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711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2E8812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1157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26C4F3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287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E70C6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1209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9353F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664</w:t>
            </w:r>
          </w:p>
        </w:tc>
      </w:tr>
      <w:tr w:rsidR="00E57427" w:rsidRPr="00E57427" w14:paraId="47123182" w14:textId="77777777" w:rsidTr="00E57427">
        <w:trPr>
          <w:trHeight w:val="492"/>
        </w:trPr>
        <w:tc>
          <w:tcPr>
            <w:tcW w:w="3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605052" w14:textId="77777777" w:rsidR="00E57427" w:rsidRPr="00E57427" w:rsidRDefault="00E57427" w:rsidP="00E57427">
            <w:pPr>
              <w:spacing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dobrowolnej rezygnacji ze statusu bezrobotnego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F5FF07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653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593F2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406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49940A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340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C1177A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196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E86FA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511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7CEEA0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293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DB46BE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696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5BFF7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471</w:t>
            </w:r>
          </w:p>
        </w:tc>
      </w:tr>
      <w:tr w:rsidR="00E57427" w:rsidRPr="00E57427" w14:paraId="5496004C" w14:textId="77777777" w:rsidTr="00E57427">
        <w:trPr>
          <w:trHeight w:val="288"/>
        </w:trPr>
        <w:tc>
          <w:tcPr>
            <w:tcW w:w="3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022CB5" w14:textId="77777777" w:rsidR="00E57427" w:rsidRPr="00E57427" w:rsidRDefault="00E57427" w:rsidP="00E57427">
            <w:pPr>
              <w:spacing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podjęcia nauki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9E57D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56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6595B1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39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CAAB9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48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E6C20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33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A6D733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9A959E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AC34A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2AF25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3</w:t>
            </w:r>
          </w:p>
        </w:tc>
      </w:tr>
      <w:tr w:rsidR="00E57427" w:rsidRPr="00E57427" w14:paraId="2E08AC07" w14:textId="77777777" w:rsidTr="00E57427">
        <w:trPr>
          <w:trHeight w:val="288"/>
        </w:trPr>
        <w:tc>
          <w:tcPr>
            <w:tcW w:w="3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9645FE" w14:textId="77777777" w:rsidR="00E57427" w:rsidRPr="00E57427" w:rsidRDefault="00E57427" w:rsidP="00E57427">
            <w:pPr>
              <w:spacing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osiągnięcia wieku emerytalnego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07E7B5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x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50DAB5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x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2FDF6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x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35A6A7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x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4717CE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429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690A16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167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4B612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262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9C6B3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83</w:t>
            </w:r>
          </w:p>
        </w:tc>
      </w:tr>
      <w:tr w:rsidR="00E57427" w:rsidRPr="00E57427" w14:paraId="1FEA284D" w14:textId="77777777" w:rsidTr="00E57427">
        <w:trPr>
          <w:trHeight w:val="480"/>
        </w:trPr>
        <w:tc>
          <w:tcPr>
            <w:tcW w:w="3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BC4AB5" w14:textId="77777777" w:rsidR="00E57427" w:rsidRPr="00E57427" w:rsidRDefault="00E57427" w:rsidP="00E57427">
            <w:pPr>
              <w:spacing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nabycia praw emerytalnych lub rentowych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AC424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3705E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4AB771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6C361B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46B4C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126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51301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41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709BF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DABF2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17</w:t>
            </w:r>
          </w:p>
        </w:tc>
      </w:tr>
      <w:tr w:rsidR="00E57427" w:rsidRPr="00E57427" w14:paraId="0DDB3590" w14:textId="77777777" w:rsidTr="00E57427">
        <w:trPr>
          <w:trHeight w:val="480"/>
        </w:trPr>
        <w:tc>
          <w:tcPr>
            <w:tcW w:w="3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8CD17" w14:textId="77777777" w:rsidR="00E57427" w:rsidRPr="00E57427" w:rsidRDefault="00E57427" w:rsidP="00E57427">
            <w:pPr>
              <w:spacing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nabycia praw do świadczenia przedemerytalnego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0D142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x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8AC05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x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1BE387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x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F4963A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x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3DD01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118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B23019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75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EC2CE4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2D968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1</w:t>
            </w:r>
          </w:p>
        </w:tc>
      </w:tr>
      <w:tr w:rsidR="00E57427" w:rsidRPr="00E57427" w14:paraId="4DD23A8F" w14:textId="77777777" w:rsidTr="00E57427">
        <w:trPr>
          <w:trHeight w:val="288"/>
        </w:trPr>
        <w:tc>
          <w:tcPr>
            <w:tcW w:w="3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A2936E" w14:textId="77777777" w:rsidR="00E57427" w:rsidRPr="00E57427" w:rsidRDefault="00E57427" w:rsidP="00E57427">
            <w:pPr>
              <w:spacing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innych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FEACB1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432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33D1F3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224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0A3457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251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6B802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113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4E0CBA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720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4B19E7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235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2DA70F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702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6EB2E8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318</w:t>
            </w:r>
          </w:p>
        </w:tc>
      </w:tr>
      <w:tr w:rsidR="00E57427" w:rsidRPr="00E57427" w14:paraId="26725E71" w14:textId="77777777" w:rsidTr="00E57427">
        <w:trPr>
          <w:trHeight w:val="696"/>
        </w:trPr>
        <w:tc>
          <w:tcPr>
            <w:tcW w:w="3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D5658" w14:textId="77777777" w:rsidR="00E57427" w:rsidRPr="00E57427" w:rsidRDefault="00E57427" w:rsidP="00E57427">
            <w:pPr>
              <w:spacing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 xml:space="preserve">Bezrobotni, którzy w 2024 roku utracili status osoby będącej w szczególnej sytuacji na rynku pracy 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863201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355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392782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239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AD6339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301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42FA4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190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46751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x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C65DF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x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CCE83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x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B61C3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x</w:t>
            </w:r>
          </w:p>
        </w:tc>
      </w:tr>
      <w:tr w:rsidR="00E57427" w:rsidRPr="00E57427" w14:paraId="059441D3" w14:textId="77777777" w:rsidTr="00E57427">
        <w:trPr>
          <w:trHeight w:val="528"/>
        </w:trPr>
        <w:tc>
          <w:tcPr>
            <w:tcW w:w="3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9DDE69" w14:textId="77777777" w:rsidR="00E57427" w:rsidRPr="00E57427" w:rsidRDefault="00E57427" w:rsidP="00E57427">
            <w:pPr>
              <w:spacing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>Bezrobotni według stanu na koniec 2024 r.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6A0EF4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3585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C71F2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2215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C1972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1932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8FDA8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1104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80EAB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4522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77AAE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1684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A46C5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5955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9BA13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3386</w:t>
            </w:r>
          </w:p>
        </w:tc>
      </w:tr>
      <w:tr w:rsidR="00E57427" w:rsidRPr="00E57427" w14:paraId="0DB14788" w14:textId="77777777" w:rsidTr="00E57427">
        <w:trPr>
          <w:trHeight w:val="288"/>
        </w:trPr>
        <w:tc>
          <w:tcPr>
            <w:tcW w:w="35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DE3BE" w14:textId="77777777" w:rsidR="00E57427" w:rsidRPr="00E57427" w:rsidRDefault="00E57427" w:rsidP="00E57427">
            <w:pPr>
              <w:spacing w:line="240" w:lineRule="auto"/>
              <w:rPr>
                <w:rFonts w:eastAsia="Times New Roman"/>
                <w:b/>
                <w:bCs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b/>
                <w:bCs/>
                <w:color w:val="000000"/>
                <w:sz w:val="18"/>
                <w:szCs w:val="18"/>
              </w:rPr>
              <w:t xml:space="preserve">  w tym zarejestrowani po raz pierwszy</w:t>
            </w:r>
          </w:p>
        </w:tc>
        <w:tc>
          <w:tcPr>
            <w:tcW w:w="8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6AA51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1464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C0CB67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863</w:t>
            </w:r>
          </w:p>
        </w:tc>
        <w:tc>
          <w:tcPr>
            <w:tcW w:w="8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48106D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1037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AAEF8D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574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4D8C8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383</w:t>
            </w:r>
          </w:p>
        </w:tc>
        <w:tc>
          <w:tcPr>
            <w:tcW w:w="7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D1AFD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153</w:t>
            </w:r>
          </w:p>
        </w:tc>
        <w:tc>
          <w:tcPr>
            <w:tcW w:w="7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14DCD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585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28EE8" w14:textId="77777777" w:rsidR="00E57427" w:rsidRPr="00E57427" w:rsidRDefault="00E57427" w:rsidP="00E57427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E57427">
              <w:rPr>
                <w:rFonts w:eastAsia="Times New Roman"/>
                <w:color w:val="000000"/>
                <w:sz w:val="18"/>
                <w:szCs w:val="18"/>
              </w:rPr>
              <w:t>431</w:t>
            </w:r>
          </w:p>
        </w:tc>
      </w:tr>
    </w:tbl>
    <w:p w14:paraId="2B753EF2" w14:textId="77777777" w:rsidR="00E57427" w:rsidRPr="00E57427" w:rsidRDefault="00E57427" w:rsidP="00BF721B">
      <w:pPr>
        <w:spacing w:line="240" w:lineRule="auto"/>
        <w:rPr>
          <w:rFonts w:eastAsia="Times New Roman"/>
          <w:sz w:val="18"/>
          <w:szCs w:val="18"/>
        </w:rPr>
      </w:pPr>
    </w:p>
    <w:p w14:paraId="359EBABC" w14:textId="77777777" w:rsidR="00E57427" w:rsidRDefault="00E57427" w:rsidP="00BF721B">
      <w:pPr>
        <w:spacing w:line="240" w:lineRule="auto"/>
        <w:rPr>
          <w:rFonts w:eastAsia="Times New Roman"/>
          <w:sz w:val="24"/>
          <w:szCs w:val="24"/>
        </w:rPr>
      </w:pPr>
    </w:p>
    <w:p w14:paraId="1E67CD0B" w14:textId="77777777" w:rsidR="00E57427" w:rsidRDefault="00E57427" w:rsidP="00BF721B">
      <w:pPr>
        <w:spacing w:line="240" w:lineRule="auto"/>
        <w:rPr>
          <w:rFonts w:eastAsia="Times New Roman"/>
          <w:sz w:val="24"/>
          <w:szCs w:val="24"/>
        </w:rPr>
      </w:pPr>
    </w:p>
    <w:p w14:paraId="0A4F44FD" w14:textId="77777777" w:rsidR="00E57427" w:rsidRDefault="00E57427" w:rsidP="00BF721B">
      <w:pPr>
        <w:spacing w:line="240" w:lineRule="auto"/>
        <w:rPr>
          <w:rFonts w:eastAsia="Times New Roman"/>
          <w:sz w:val="24"/>
          <w:szCs w:val="24"/>
        </w:rPr>
      </w:pPr>
    </w:p>
    <w:p w14:paraId="58E118C6" w14:textId="77777777" w:rsidR="00E57427" w:rsidRDefault="00E57427" w:rsidP="00BF721B">
      <w:pPr>
        <w:spacing w:line="240" w:lineRule="auto"/>
        <w:rPr>
          <w:rFonts w:eastAsia="Times New Roman"/>
          <w:sz w:val="24"/>
          <w:szCs w:val="24"/>
        </w:rPr>
      </w:pPr>
    </w:p>
    <w:p w14:paraId="2B41240C" w14:textId="77777777" w:rsidR="00E57427" w:rsidRPr="00BF721B" w:rsidRDefault="00E57427" w:rsidP="00BF721B">
      <w:pPr>
        <w:spacing w:line="240" w:lineRule="auto"/>
        <w:rPr>
          <w:rFonts w:eastAsia="Times New Roman"/>
          <w:sz w:val="24"/>
          <w:szCs w:val="24"/>
        </w:rPr>
      </w:pPr>
    </w:p>
    <w:p w14:paraId="16DA1CED" w14:textId="77777777" w:rsidR="00BF721B" w:rsidRPr="00BF721B" w:rsidRDefault="00BF721B" w:rsidP="00BF721B">
      <w:pPr>
        <w:spacing w:line="360" w:lineRule="auto"/>
        <w:jc w:val="both"/>
        <w:rPr>
          <w:rFonts w:eastAsia="Times New Roman" w:cs="Times New Roman"/>
          <w:sz w:val="24"/>
          <w:szCs w:val="20"/>
        </w:rPr>
      </w:pPr>
    </w:p>
    <w:p w14:paraId="4894648C" w14:textId="77777777" w:rsidR="00BF721B" w:rsidRPr="00BF721B" w:rsidRDefault="00BF721B" w:rsidP="00BF721B">
      <w:pPr>
        <w:spacing w:line="360" w:lineRule="auto"/>
        <w:jc w:val="both"/>
        <w:rPr>
          <w:rFonts w:eastAsia="Times New Roman" w:cs="Times New Roman"/>
          <w:sz w:val="24"/>
          <w:szCs w:val="20"/>
        </w:rPr>
      </w:pPr>
    </w:p>
    <w:p w14:paraId="7FE22E64" w14:textId="77777777" w:rsidR="00BF721B" w:rsidRPr="00BF721B" w:rsidRDefault="00BF721B" w:rsidP="00BF721B">
      <w:pPr>
        <w:spacing w:line="360" w:lineRule="auto"/>
        <w:jc w:val="both"/>
        <w:rPr>
          <w:rFonts w:eastAsia="Times New Roman" w:cs="Times New Roman"/>
          <w:sz w:val="24"/>
          <w:szCs w:val="20"/>
        </w:rPr>
      </w:pPr>
    </w:p>
    <w:p w14:paraId="231AA2DF" w14:textId="77777777" w:rsidR="00BF721B" w:rsidRPr="00BF721B" w:rsidRDefault="00BF721B" w:rsidP="00BF721B">
      <w:pPr>
        <w:spacing w:line="360" w:lineRule="auto"/>
        <w:jc w:val="both"/>
        <w:rPr>
          <w:rFonts w:eastAsia="Times New Roman" w:cs="Times New Roman"/>
          <w:sz w:val="24"/>
          <w:szCs w:val="20"/>
        </w:rPr>
      </w:pPr>
    </w:p>
    <w:p w14:paraId="2F05F34F" w14:textId="7AA15C9B" w:rsidR="0091394E" w:rsidRPr="00177B0B" w:rsidRDefault="00BF721B" w:rsidP="00177B0B">
      <w:pPr>
        <w:spacing w:line="360" w:lineRule="auto"/>
        <w:jc w:val="center"/>
        <w:rPr>
          <w:rFonts w:eastAsia="Times New Roman" w:cs="Times New Roman"/>
          <w:b/>
          <w:bCs/>
          <w:sz w:val="24"/>
          <w:szCs w:val="20"/>
        </w:rPr>
      </w:pPr>
      <w:r w:rsidRPr="00177B0B">
        <w:rPr>
          <w:rFonts w:eastAsia="Times New Roman" w:cs="Times New Roman"/>
          <w:b/>
          <w:bCs/>
          <w:sz w:val="24"/>
          <w:szCs w:val="20"/>
        </w:rPr>
        <w:lastRenderedPageBreak/>
        <w:t>OSOBY WŁĄCZONE DO EWIDENCJI OSÓB NIEPEŁNOSPRAWNYCH (w 202</w:t>
      </w:r>
      <w:r w:rsidR="00D545AF" w:rsidRPr="00177B0B">
        <w:rPr>
          <w:rFonts w:eastAsia="Times New Roman" w:cs="Times New Roman"/>
          <w:b/>
          <w:bCs/>
          <w:sz w:val="24"/>
          <w:szCs w:val="20"/>
        </w:rPr>
        <w:t>4</w:t>
      </w:r>
      <w:r w:rsidRPr="00177B0B">
        <w:rPr>
          <w:rFonts w:eastAsia="Times New Roman" w:cs="Times New Roman"/>
          <w:b/>
          <w:bCs/>
          <w:sz w:val="24"/>
          <w:szCs w:val="20"/>
        </w:rPr>
        <w:t xml:space="preserve"> r.)</w:t>
      </w:r>
    </w:p>
    <w:tbl>
      <w:tblPr>
        <w:tblpPr w:leftFromText="141" w:rightFromText="141" w:vertAnchor="page" w:horzAnchor="margin" w:tblpXSpec="center" w:tblpY="1694"/>
        <w:tblW w:w="1133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5"/>
        <w:gridCol w:w="369"/>
        <w:gridCol w:w="3119"/>
        <w:gridCol w:w="425"/>
        <w:gridCol w:w="709"/>
        <w:gridCol w:w="850"/>
        <w:gridCol w:w="1887"/>
        <w:gridCol w:w="806"/>
        <w:gridCol w:w="851"/>
        <w:gridCol w:w="1984"/>
      </w:tblGrid>
      <w:tr w:rsidR="00E43AFA" w:rsidRPr="0091394E" w14:paraId="48AFB002" w14:textId="77777777" w:rsidTr="000112D2">
        <w:trPr>
          <w:trHeight w:val="257"/>
        </w:trPr>
        <w:tc>
          <w:tcPr>
            <w:tcW w:w="424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0ECE83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91394E">
              <w:rPr>
                <w:rFonts w:eastAsia="Times New Roman"/>
                <w:b/>
                <w:bCs/>
                <w:sz w:val="18"/>
                <w:szCs w:val="18"/>
              </w:rPr>
              <w:t>Wyszczególnienie</w:t>
            </w:r>
          </w:p>
        </w:tc>
        <w:tc>
          <w:tcPr>
            <w:tcW w:w="344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534CE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91394E">
              <w:rPr>
                <w:rFonts w:eastAsia="Times New Roman"/>
                <w:b/>
                <w:bCs/>
                <w:sz w:val="18"/>
                <w:szCs w:val="18"/>
              </w:rPr>
              <w:t>Bezrobotni</w:t>
            </w:r>
          </w:p>
        </w:tc>
        <w:tc>
          <w:tcPr>
            <w:tcW w:w="364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7AC0A" w14:textId="4ED8DCCA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91394E">
              <w:rPr>
                <w:rFonts w:eastAsia="Times New Roman"/>
                <w:b/>
                <w:bCs/>
                <w:sz w:val="18"/>
                <w:szCs w:val="18"/>
              </w:rPr>
              <w:t xml:space="preserve">Poszukujący pracy niepozostający </w:t>
            </w:r>
            <w:r w:rsidR="00AA0BC0">
              <w:rPr>
                <w:rFonts w:eastAsia="Times New Roman"/>
                <w:b/>
                <w:bCs/>
                <w:sz w:val="18"/>
                <w:szCs w:val="18"/>
              </w:rPr>
              <w:br/>
            </w:r>
            <w:r w:rsidRPr="0091394E">
              <w:rPr>
                <w:rFonts w:eastAsia="Times New Roman"/>
                <w:b/>
                <w:bCs/>
                <w:sz w:val="18"/>
                <w:szCs w:val="18"/>
              </w:rPr>
              <w:t>w zatrudnieniu</w:t>
            </w:r>
          </w:p>
        </w:tc>
      </w:tr>
      <w:tr w:rsidR="00AA0BC0" w:rsidRPr="0091394E" w14:paraId="495E4A9B" w14:textId="77777777" w:rsidTr="000112D2">
        <w:trPr>
          <w:trHeight w:val="925"/>
        </w:trPr>
        <w:tc>
          <w:tcPr>
            <w:tcW w:w="424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00154B" w14:textId="77777777" w:rsidR="0091394E" w:rsidRPr="0091394E" w:rsidRDefault="0091394E" w:rsidP="0091394E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DAC8B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91394E">
              <w:rPr>
                <w:rFonts w:eastAsia="Times New Roman"/>
                <w:b/>
                <w:bCs/>
                <w:sz w:val="18"/>
                <w:szCs w:val="18"/>
              </w:rPr>
              <w:t>razem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114994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91394E">
              <w:rPr>
                <w:rFonts w:eastAsia="Times New Roman"/>
                <w:b/>
                <w:bCs/>
                <w:sz w:val="18"/>
                <w:szCs w:val="18"/>
              </w:rPr>
              <w:t>kobiety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0A0FD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91394E">
              <w:rPr>
                <w:rFonts w:eastAsia="Times New Roman"/>
                <w:b/>
                <w:bCs/>
                <w:sz w:val="18"/>
                <w:szCs w:val="18"/>
              </w:rPr>
              <w:t>ze znacznym lub umiarkowanym stopniem niepełnosprawności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CC4CE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91394E">
              <w:rPr>
                <w:rFonts w:eastAsia="Times New Roman"/>
                <w:b/>
                <w:bCs/>
                <w:sz w:val="18"/>
                <w:szCs w:val="18"/>
              </w:rPr>
              <w:t>razem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6E3D6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91394E">
              <w:rPr>
                <w:rFonts w:eastAsia="Times New Roman"/>
                <w:b/>
                <w:bCs/>
                <w:sz w:val="18"/>
                <w:szCs w:val="18"/>
              </w:rPr>
              <w:t>kobiety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F49C8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91394E">
              <w:rPr>
                <w:rFonts w:eastAsia="Times New Roman"/>
                <w:b/>
                <w:bCs/>
                <w:sz w:val="18"/>
                <w:szCs w:val="18"/>
              </w:rPr>
              <w:t>ze znacznym lub umiarkowanym stopniem niepełnosprawności</w:t>
            </w:r>
          </w:p>
        </w:tc>
      </w:tr>
      <w:tr w:rsidR="00AA0BC0" w:rsidRPr="0091394E" w14:paraId="19EF8E12" w14:textId="77777777" w:rsidTr="000112D2">
        <w:trPr>
          <w:trHeight w:val="257"/>
        </w:trPr>
        <w:tc>
          <w:tcPr>
            <w:tcW w:w="424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14:paraId="41610B0E" w14:textId="77777777" w:rsidR="0091394E" w:rsidRPr="0091394E" w:rsidRDefault="0091394E" w:rsidP="0091394E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F1DD65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74634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2</w:t>
            </w:r>
          </w:p>
        </w:tc>
        <w:tc>
          <w:tcPr>
            <w:tcW w:w="188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D22EB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3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145AC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AA914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5</w:t>
            </w: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55D0D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6</w:t>
            </w:r>
          </w:p>
        </w:tc>
      </w:tr>
      <w:tr w:rsidR="00AA0BC0" w:rsidRPr="0091394E" w14:paraId="403BFC86" w14:textId="77777777" w:rsidTr="000112D2">
        <w:trPr>
          <w:trHeight w:val="257"/>
        </w:trPr>
        <w:tc>
          <w:tcPr>
            <w:tcW w:w="382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2A13EB" w14:textId="77777777" w:rsidR="0091394E" w:rsidRPr="0091394E" w:rsidRDefault="0091394E" w:rsidP="0091394E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  <w:r w:rsidRPr="0091394E">
              <w:rPr>
                <w:rFonts w:eastAsia="Times New Roman"/>
                <w:b/>
                <w:bCs/>
                <w:sz w:val="18"/>
                <w:szCs w:val="18"/>
              </w:rPr>
              <w:t>Osoby włączone do ewidencji osób niepełnosprawnych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4AEDDE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01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45323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2781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46385D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1344</w:t>
            </w:r>
          </w:p>
        </w:tc>
        <w:tc>
          <w:tcPr>
            <w:tcW w:w="1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D08AC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1607</w:t>
            </w:r>
          </w:p>
        </w:tc>
        <w:tc>
          <w:tcPr>
            <w:tcW w:w="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293DD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84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9F55E8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43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F9034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75</w:t>
            </w:r>
          </w:p>
        </w:tc>
      </w:tr>
      <w:tr w:rsidR="00AA0BC0" w:rsidRPr="0091394E" w14:paraId="076F350D" w14:textId="77777777" w:rsidTr="000112D2">
        <w:trPr>
          <w:trHeight w:val="257"/>
        </w:trPr>
        <w:tc>
          <w:tcPr>
            <w:tcW w:w="33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</w:tcPr>
          <w:p w14:paraId="58536E28" w14:textId="54D39E75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348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5C754" w14:textId="09FB7980" w:rsidR="0091394E" w:rsidRPr="0091394E" w:rsidRDefault="0091394E" w:rsidP="0091394E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  <w:r w:rsidRPr="0091394E">
              <w:rPr>
                <w:rFonts w:eastAsia="Times New Roman"/>
                <w:b/>
                <w:bCs/>
                <w:sz w:val="18"/>
                <w:szCs w:val="18"/>
              </w:rPr>
              <w:t xml:space="preserve">uwzględnieni w sprawozdaniu </w:t>
            </w:r>
            <w:r w:rsidR="00AA0BC0">
              <w:rPr>
                <w:rFonts w:eastAsia="Times New Roman"/>
                <w:b/>
                <w:bCs/>
                <w:sz w:val="18"/>
                <w:szCs w:val="18"/>
              </w:rPr>
              <w:br/>
            </w:r>
            <w:r w:rsidRPr="0091394E">
              <w:rPr>
                <w:rFonts w:eastAsia="Times New Roman"/>
                <w:b/>
                <w:bCs/>
                <w:sz w:val="18"/>
                <w:szCs w:val="18"/>
              </w:rPr>
              <w:t>MRiPS-01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ACB057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02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F5D6BD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2765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C0866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1332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1AEE92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1607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F35BF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84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DD102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43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7ED80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75</w:t>
            </w:r>
          </w:p>
        </w:tc>
      </w:tr>
      <w:tr w:rsidR="00AA0BC0" w:rsidRPr="0091394E" w14:paraId="284BBCE1" w14:textId="77777777" w:rsidTr="000112D2">
        <w:trPr>
          <w:trHeight w:val="257"/>
        </w:trPr>
        <w:tc>
          <w:tcPr>
            <w:tcW w:w="3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52D644" w14:textId="77777777" w:rsidR="0091394E" w:rsidRPr="0091394E" w:rsidRDefault="0091394E" w:rsidP="0091394E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34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F2BE6E" w14:textId="77777777" w:rsidR="0091394E" w:rsidRPr="0091394E" w:rsidRDefault="0091394E" w:rsidP="0091394E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  <w:r w:rsidRPr="0091394E">
              <w:rPr>
                <w:rFonts w:eastAsia="Times New Roman"/>
                <w:b/>
                <w:bCs/>
                <w:sz w:val="18"/>
                <w:szCs w:val="18"/>
              </w:rPr>
              <w:t>zarejestrowani po raz kolejny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F803FA1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03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5C9C6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2480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A72F0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1199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8625D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1413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26951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61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F38F9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31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95556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54</w:t>
            </w:r>
          </w:p>
        </w:tc>
      </w:tr>
      <w:tr w:rsidR="00AA0BC0" w:rsidRPr="0091394E" w14:paraId="5779A883" w14:textId="77777777" w:rsidTr="000112D2">
        <w:trPr>
          <w:trHeight w:val="257"/>
        </w:trPr>
        <w:tc>
          <w:tcPr>
            <w:tcW w:w="3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C99C84B" w14:textId="77777777" w:rsidR="0091394E" w:rsidRPr="0091394E" w:rsidRDefault="0091394E" w:rsidP="0091394E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34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5ED2B" w14:textId="77777777" w:rsidR="0091394E" w:rsidRPr="0091394E" w:rsidRDefault="0091394E" w:rsidP="00AA0BC0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  <w:r w:rsidRPr="0091394E">
              <w:rPr>
                <w:rFonts w:eastAsia="Times New Roman"/>
                <w:b/>
                <w:bCs/>
                <w:sz w:val="18"/>
                <w:szCs w:val="18"/>
              </w:rPr>
              <w:t>w tym po raz kolejny jako osoba niepełnosprawna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2885148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04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2F5A5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1588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B6A784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757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52E00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904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26E92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44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8B632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25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29062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38</w:t>
            </w:r>
          </w:p>
        </w:tc>
      </w:tr>
      <w:tr w:rsidR="00AA0BC0" w:rsidRPr="0091394E" w14:paraId="25B6B82B" w14:textId="77777777" w:rsidTr="000112D2">
        <w:trPr>
          <w:trHeight w:val="257"/>
        </w:trPr>
        <w:tc>
          <w:tcPr>
            <w:tcW w:w="3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1428A2C" w14:textId="77777777" w:rsidR="0091394E" w:rsidRPr="0091394E" w:rsidRDefault="0091394E" w:rsidP="0091394E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34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BBA476" w14:textId="77777777" w:rsidR="0091394E" w:rsidRPr="0091394E" w:rsidRDefault="0091394E" w:rsidP="0091394E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  <w:r w:rsidRPr="0091394E">
              <w:rPr>
                <w:rFonts w:eastAsia="Times New Roman"/>
                <w:b/>
                <w:bCs/>
                <w:sz w:val="18"/>
                <w:szCs w:val="18"/>
              </w:rPr>
              <w:t>długotrwale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A0FAB0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05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BE1825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451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0EDA1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214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8F714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220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B9FF1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43CD0C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1E1FCD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1</w:t>
            </w:r>
          </w:p>
        </w:tc>
      </w:tr>
      <w:tr w:rsidR="00AA0BC0" w:rsidRPr="0091394E" w14:paraId="26A868F7" w14:textId="77777777" w:rsidTr="000112D2">
        <w:trPr>
          <w:trHeight w:val="257"/>
        </w:trPr>
        <w:tc>
          <w:tcPr>
            <w:tcW w:w="3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DC4020A" w14:textId="77777777" w:rsidR="0091394E" w:rsidRPr="0091394E" w:rsidRDefault="0091394E" w:rsidP="0091394E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34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8F3139" w14:textId="77777777" w:rsidR="0091394E" w:rsidRPr="0091394E" w:rsidRDefault="0091394E" w:rsidP="0091394E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  <w:r w:rsidRPr="0091394E">
              <w:rPr>
                <w:rFonts w:eastAsia="Times New Roman"/>
                <w:b/>
                <w:bCs/>
                <w:sz w:val="18"/>
                <w:szCs w:val="18"/>
              </w:rPr>
              <w:t>poprzednio pracujący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600749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06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46279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2601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42859C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1275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CA0B6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1485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E6DAA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61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41DCDD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30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2D66A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53</w:t>
            </w:r>
          </w:p>
        </w:tc>
      </w:tr>
      <w:tr w:rsidR="00AA0BC0" w:rsidRPr="0091394E" w14:paraId="5CA045A6" w14:textId="77777777" w:rsidTr="000112D2">
        <w:trPr>
          <w:trHeight w:val="257"/>
        </w:trPr>
        <w:tc>
          <w:tcPr>
            <w:tcW w:w="3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5CF9802" w14:textId="77777777" w:rsidR="0091394E" w:rsidRPr="0091394E" w:rsidRDefault="0091394E" w:rsidP="0091394E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075B1F" w14:textId="709B1EDA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3F784C" w14:textId="77777777" w:rsidR="0091394E" w:rsidRPr="0091394E" w:rsidRDefault="0091394E" w:rsidP="0091394E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  <w:r w:rsidRPr="0091394E">
              <w:rPr>
                <w:rFonts w:eastAsia="Times New Roman"/>
                <w:b/>
                <w:bCs/>
                <w:sz w:val="18"/>
                <w:szCs w:val="18"/>
              </w:rPr>
              <w:t>do momentu zarejestrowania się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F6D2C0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07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FF31C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1592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E271A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845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EF78B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1000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B8D4E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89BE9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11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22AC9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22</w:t>
            </w:r>
          </w:p>
        </w:tc>
      </w:tr>
      <w:tr w:rsidR="00AA0BC0" w:rsidRPr="0091394E" w14:paraId="5A0BA385" w14:textId="77777777" w:rsidTr="000112D2">
        <w:trPr>
          <w:trHeight w:val="257"/>
        </w:trPr>
        <w:tc>
          <w:tcPr>
            <w:tcW w:w="3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9CC8F9" w14:textId="77777777" w:rsidR="0091394E" w:rsidRPr="0091394E" w:rsidRDefault="0091394E" w:rsidP="0091394E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D6BFDE" w14:textId="77777777" w:rsidR="0091394E" w:rsidRPr="0091394E" w:rsidRDefault="0091394E" w:rsidP="0091394E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B5F19" w14:textId="77777777" w:rsidR="0091394E" w:rsidRPr="0091394E" w:rsidRDefault="0091394E" w:rsidP="00AA0BC0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  <w:r w:rsidRPr="0091394E">
              <w:rPr>
                <w:rFonts w:eastAsia="Times New Roman"/>
                <w:b/>
                <w:bCs/>
                <w:sz w:val="18"/>
                <w:szCs w:val="18"/>
              </w:rPr>
              <w:t>z wiersza 07 w zakładzie pracy chronionej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CC0571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08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9A534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3A971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7F698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BF4F2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0A594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D0B6A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0</w:t>
            </w:r>
          </w:p>
        </w:tc>
      </w:tr>
      <w:tr w:rsidR="00AA0BC0" w:rsidRPr="0091394E" w14:paraId="05066F67" w14:textId="77777777" w:rsidTr="000112D2">
        <w:trPr>
          <w:trHeight w:val="257"/>
        </w:trPr>
        <w:tc>
          <w:tcPr>
            <w:tcW w:w="3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B8D0022" w14:textId="77777777" w:rsidR="0091394E" w:rsidRPr="0091394E" w:rsidRDefault="0091394E" w:rsidP="0091394E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4AD186" w14:textId="77777777" w:rsidR="0091394E" w:rsidRPr="0091394E" w:rsidRDefault="0091394E" w:rsidP="0091394E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54CBDC" w14:textId="77777777" w:rsidR="0091394E" w:rsidRPr="0091394E" w:rsidRDefault="0091394E" w:rsidP="0091394E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  <w:r w:rsidRPr="0091394E">
              <w:rPr>
                <w:rFonts w:eastAsia="Times New Roman"/>
                <w:b/>
                <w:bCs/>
                <w:sz w:val="18"/>
                <w:szCs w:val="18"/>
              </w:rPr>
              <w:t>zwolnieni z przyczyn dotyczących zakładu pracy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01D8A05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09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4A626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161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6F2D1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98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E352A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101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A3BB1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0A7F3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80D64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4</w:t>
            </w:r>
          </w:p>
        </w:tc>
      </w:tr>
      <w:tr w:rsidR="00AA0BC0" w:rsidRPr="0091394E" w14:paraId="77B949BD" w14:textId="77777777" w:rsidTr="000112D2">
        <w:trPr>
          <w:trHeight w:val="257"/>
        </w:trPr>
        <w:tc>
          <w:tcPr>
            <w:tcW w:w="3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2EC6D20" w14:textId="77777777" w:rsidR="0091394E" w:rsidRPr="0091394E" w:rsidRDefault="0091394E" w:rsidP="0091394E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34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2352FF" w14:textId="77777777" w:rsidR="0091394E" w:rsidRPr="0091394E" w:rsidRDefault="0091394E" w:rsidP="0091394E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  <w:r w:rsidRPr="0091394E">
              <w:rPr>
                <w:rFonts w:eastAsia="Times New Roman"/>
                <w:b/>
                <w:bCs/>
                <w:sz w:val="18"/>
                <w:szCs w:val="18"/>
              </w:rPr>
              <w:t>zamieszkali na wsi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33C978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10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4C959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894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D437C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408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2B1F4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511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1C989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15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D7C30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21B2C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15</w:t>
            </w:r>
          </w:p>
        </w:tc>
      </w:tr>
      <w:tr w:rsidR="00AA0BC0" w:rsidRPr="0091394E" w14:paraId="73AA700E" w14:textId="77777777" w:rsidTr="000112D2">
        <w:trPr>
          <w:trHeight w:val="257"/>
        </w:trPr>
        <w:tc>
          <w:tcPr>
            <w:tcW w:w="3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A4EC0F0" w14:textId="77777777" w:rsidR="0091394E" w:rsidRPr="0091394E" w:rsidRDefault="0091394E" w:rsidP="0091394E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34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4C729B" w14:textId="77777777" w:rsidR="0091394E" w:rsidRPr="0091394E" w:rsidRDefault="0091394E" w:rsidP="00AA0BC0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  <w:r w:rsidRPr="0091394E">
              <w:rPr>
                <w:rFonts w:eastAsia="Times New Roman"/>
                <w:b/>
                <w:bCs/>
                <w:sz w:val="18"/>
                <w:szCs w:val="18"/>
              </w:rPr>
              <w:t>w tym posiadający gospodarstwo rolne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1D57FB9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11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1A6C3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7566B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AF699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34079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D2338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CFD32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0</w:t>
            </w:r>
          </w:p>
        </w:tc>
      </w:tr>
      <w:tr w:rsidR="00AA0BC0" w:rsidRPr="0091394E" w14:paraId="73EFC5DE" w14:textId="77777777" w:rsidTr="000112D2">
        <w:trPr>
          <w:trHeight w:val="257"/>
        </w:trPr>
        <w:tc>
          <w:tcPr>
            <w:tcW w:w="3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99C3E4" w14:textId="77777777" w:rsidR="0091394E" w:rsidRPr="0091394E" w:rsidRDefault="0091394E" w:rsidP="0091394E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34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FCF6F0" w14:textId="77777777" w:rsidR="0091394E" w:rsidRPr="0091394E" w:rsidRDefault="0091394E" w:rsidP="0091394E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  <w:r w:rsidRPr="0091394E">
              <w:rPr>
                <w:rFonts w:eastAsia="Times New Roman"/>
                <w:b/>
                <w:bCs/>
                <w:sz w:val="18"/>
                <w:szCs w:val="18"/>
              </w:rPr>
              <w:t>do 30. roku życia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9A51CB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12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0B534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423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491A2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182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03FCE6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296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9BF92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18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730D6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951B1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15</w:t>
            </w:r>
          </w:p>
        </w:tc>
      </w:tr>
      <w:tr w:rsidR="00AA0BC0" w:rsidRPr="0091394E" w14:paraId="0E47F3E2" w14:textId="77777777" w:rsidTr="000112D2">
        <w:trPr>
          <w:trHeight w:val="257"/>
        </w:trPr>
        <w:tc>
          <w:tcPr>
            <w:tcW w:w="3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086DC4B" w14:textId="77777777" w:rsidR="0091394E" w:rsidRPr="0091394E" w:rsidRDefault="0091394E" w:rsidP="0091394E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34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BE12D2" w14:textId="77777777" w:rsidR="0091394E" w:rsidRPr="0091394E" w:rsidRDefault="0091394E" w:rsidP="00AA0BC0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  <w:r w:rsidRPr="0091394E">
              <w:rPr>
                <w:rFonts w:eastAsia="Times New Roman"/>
                <w:b/>
                <w:bCs/>
                <w:sz w:val="18"/>
                <w:szCs w:val="18"/>
              </w:rPr>
              <w:t>w tym do 25. roku życia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E4D981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13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91430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250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845AF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104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663904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180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644C3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8E5DA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69D28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6</w:t>
            </w:r>
          </w:p>
        </w:tc>
      </w:tr>
      <w:tr w:rsidR="00AA0BC0" w:rsidRPr="0091394E" w14:paraId="5CD5BB1D" w14:textId="77777777" w:rsidTr="000112D2">
        <w:trPr>
          <w:trHeight w:val="257"/>
        </w:trPr>
        <w:tc>
          <w:tcPr>
            <w:tcW w:w="3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963CB63" w14:textId="77777777" w:rsidR="0091394E" w:rsidRPr="0091394E" w:rsidRDefault="0091394E" w:rsidP="0091394E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34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E8E34" w14:textId="77777777" w:rsidR="0091394E" w:rsidRPr="0091394E" w:rsidRDefault="0091394E" w:rsidP="0091394E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  <w:r w:rsidRPr="0091394E">
              <w:rPr>
                <w:rFonts w:eastAsia="Times New Roman"/>
                <w:b/>
                <w:bCs/>
                <w:sz w:val="18"/>
                <w:szCs w:val="18"/>
              </w:rPr>
              <w:t>powyżej 50. roku życia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221079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14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DEB28B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1110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46E5D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471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AC6E5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594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D0241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C40E5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525D64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19</w:t>
            </w:r>
          </w:p>
        </w:tc>
      </w:tr>
      <w:tr w:rsidR="00AA0BC0" w:rsidRPr="0091394E" w14:paraId="12B013C4" w14:textId="77777777" w:rsidTr="000112D2">
        <w:trPr>
          <w:trHeight w:val="257"/>
        </w:trPr>
        <w:tc>
          <w:tcPr>
            <w:tcW w:w="3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E78360F" w14:textId="77777777" w:rsidR="0091394E" w:rsidRPr="0091394E" w:rsidRDefault="0091394E" w:rsidP="0091394E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34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E8DDB" w14:textId="77777777" w:rsidR="0091394E" w:rsidRPr="0091394E" w:rsidRDefault="0091394E" w:rsidP="0091394E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  <w:r w:rsidRPr="0091394E">
              <w:rPr>
                <w:rFonts w:eastAsia="Times New Roman"/>
                <w:b/>
                <w:bCs/>
                <w:sz w:val="18"/>
                <w:szCs w:val="18"/>
              </w:rPr>
              <w:t>z wykształceniem co najmniej średnim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54CB13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15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FF5A71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1164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3D5FEA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700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57D0F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741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EB7540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47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DF90F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28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88200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42</w:t>
            </w:r>
          </w:p>
        </w:tc>
      </w:tr>
      <w:tr w:rsidR="00AA0BC0" w:rsidRPr="0091394E" w14:paraId="7B252A03" w14:textId="77777777" w:rsidTr="000112D2">
        <w:trPr>
          <w:trHeight w:val="257"/>
        </w:trPr>
        <w:tc>
          <w:tcPr>
            <w:tcW w:w="3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F310E9" w14:textId="77777777" w:rsidR="0091394E" w:rsidRPr="0091394E" w:rsidRDefault="0091394E" w:rsidP="0091394E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34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C71CB" w14:textId="77777777" w:rsidR="0091394E" w:rsidRPr="0091394E" w:rsidRDefault="0091394E" w:rsidP="0091394E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  <w:r w:rsidRPr="0091394E">
              <w:rPr>
                <w:rFonts w:eastAsia="Times New Roman"/>
                <w:b/>
                <w:bCs/>
                <w:sz w:val="18"/>
                <w:szCs w:val="18"/>
              </w:rPr>
              <w:t>po szkole specjalnej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064699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16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CF2ADB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59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BF424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23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1E817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31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17A1F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E6C0D8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80E02E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3</w:t>
            </w:r>
          </w:p>
        </w:tc>
      </w:tr>
      <w:tr w:rsidR="00AA0BC0" w:rsidRPr="0091394E" w14:paraId="05C278DE" w14:textId="77777777" w:rsidTr="000112D2">
        <w:trPr>
          <w:trHeight w:val="257"/>
        </w:trPr>
        <w:tc>
          <w:tcPr>
            <w:tcW w:w="3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BC9A51B" w14:textId="77777777" w:rsidR="0091394E" w:rsidRPr="0091394E" w:rsidRDefault="0091394E" w:rsidP="0091394E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34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FEBED" w14:textId="77777777" w:rsidR="0091394E" w:rsidRPr="0091394E" w:rsidRDefault="0091394E" w:rsidP="0091394E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  <w:r w:rsidRPr="0091394E">
              <w:rPr>
                <w:rFonts w:eastAsia="Times New Roman"/>
                <w:b/>
                <w:bCs/>
                <w:sz w:val="18"/>
                <w:szCs w:val="18"/>
              </w:rPr>
              <w:t>bez kwalifikacji zawodowych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9ACB41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17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41C28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626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9166D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300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E4E7B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375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659A53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E5398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9C836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15</w:t>
            </w:r>
          </w:p>
        </w:tc>
      </w:tr>
      <w:tr w:rsidR="00AA0BC0" w:rsidRPr="0091394E" w14:paraId="106ACD50" w14:textId="77777777" w:rsidTr="000112D2">
        <w:trPr>
          <w:trHeight w:val="257"/>
        </w:trPr>
        <w:tc>
          <w:tcPr>
            <w:tcW w:w="3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A38770" w14:textId="77777777" w:rsidR="0091394E" w:rsidRPr="0091394E" w:rsidRDefault="0091394E" w:rsidP="0091394E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34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F7C4C" w14:textId="77777777" w:rsidR="0091394E" w:rsidRPr="0091394E" w:rsidRDefault="0091394E" w:rsidP="0091394E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  <w:r w:rsidRPr="0091394E">
              <w:rPr>
                <w:rFonts w:eastAsia="Times New Roman"/>
                <w:b/>
                <w:bCs/>
                <w:sz w:val="18"/>
                <w:szCs w:val="18"/>
              </w:rPr>
              <w:t>bez doświadczenia zawodowego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A05AAE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18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3B4C8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291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B21E5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120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FFB60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205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B59A8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31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B5C51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18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18AE9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28</w:t>
            </w:r>
          </w:p>
        </w:tc>
      </w:tr>
      <w:tr w:rsidR="00AA0BC0" w:rsidRPr="0091394E" w14:paraId="668E628E" w14:textId="77777777" w:rsidTr="000112D2">
        <w:trPr>
          <w:trHeight w:val="257"/>
        </w:trPr>
        <w:tc>
          <w:tcPr>
            <w:tcW w:w="3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C53202B" w14:textId="77777777" w:rsidR="0091394E" w:rsidRPr="0091394E" w:rsidRDefault="0091394E" w:rsidP="0091394E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34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0614F8" w14:textId="77777777" w:rsidR="0091394E" w:rsidRPr="0091394E" w:rsidRDefault="0091394E" w:rsidP="0091394E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  <w:r w:rsidRPr="0091394E">
              <w:rPr>
                <w:rFonts w:eastAsia="Times New Roman"/>
                <w:b/>
                <w:bCs/>
                <w:sz w:val="18"/>
                <w:szCs w:val="18"/>
              </w:rPr>
              <w:t>po stażu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5F57F8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19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E91D3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99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CFF21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66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466A9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61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33AC9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2FF3E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6DFA3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4</w:t>
            </w:r>
          </w:p>
        </w:tc>
      </w:tr>
      <w:tr w:rsidR="00AA0BC0" w:rsidRPr="0091394E" w14:paraId="68089862" w14:textId="77777777" w:rsidTr="000112D2">
        <w:trPr>
          <w:trHeight w:val="257"/>
        </w:trPr>
        <w:tc>
          <w:tcPr>
            <w:tcW w:w="3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F67C29D" w14:textId="77777777" w:rsidR="0091394E" w:rsidRPr="0091394E" w:rsidRDefault="0091394E" w:rsidP="0091394E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34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A209DB" w14:textId="77777777" w:rsidR="0091394E" w:rsidRPr="0091394E" w:rsidRDefault="0091394E" w:rsidP="0091394E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  <w:r w:rsidRPr="0091394E">
              <w:rPr>
                <w:rFonts w:eastAsia="Times New Roman"/>
                <w:b/>
                <w:bCs/>
                <w:sz w:val="18"/>
                <w:szCs w:val="18"/>
              </w:rPr>
              <w:t>po pracach interwencyjnych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60E41C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20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BDFF0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AC4E5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2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03C57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4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7A374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768EC7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048E1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0</w:t>
            </w:r>
          </w:p>
        </w:tc>
      </w:tr>
      <w:tr w:rsidR="00AA0BC0" w:rsidRPr="0091394E" w14:paraId="71789EF8" w14:textId="77777777" w:rsidTr="000112D2">
        <w:trPr>
          <w:trHeight w:val="257"/>
        </w:trPr>
        <w:tc>
          <w:tcPr>
            <w:tcW w:w="3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CCACDBB" w14:textId="77777777" w:rsidR="0091394E" w:rsidRPr="0091394E" w:rsidRDefault="0091394E" w:rsidP="0091394E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34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434883" w14:textId="77777777" w:rsidR="0091394E" w:rsidRPr="0091394E" w:rsidRDefault="0091394E" w:rsidP="0091394E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  <w:r w:rsidRPr="0091394E">
              <w:rPr>
                <w:rFonts w:eastAsia="Times New Roman"/>
                <w:b/>
                <w:bCs/>
                <w:sz w:val="18"/>
                <w:szCs w:val="18"/>
              </w:rPr>
              <w:t>po robotach publicznych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F41B1AA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21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9AC22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13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D8B57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4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74D2A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9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825D1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F8970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F83E3D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0</w:t>
            </w:r>
          </w:p>
        </w:tc>
      </w:tr>
      <w:tr w:rsidR="00AA0BC0" w:rsidRPr="0091394E" w14:paraId="03FA5819" w14:textId="77777777" w:rsidTr="000112D2">
        <w:trPr>
          <w:trHeight w:val="257"/>
        </w:trPr>
        <w:tc>
          <w:tcPr>
            <w:tcW w:w="3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B779731" w14:textId="77777777" w:rsidR="0091394E" w:rsidRPr="0091394E" w:rsidRDefault="0091394E" w:rsidP="0091394E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34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EFF975" w14:textId="77777777" w:rsidR="0091394E" w:rsidRPr="0091394E" w:rsidRDefault="0091394E" w:rsidP="0091394E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  <w:r w:rsidRPr="0091394E">
              <w:rPr>
                <w:rFonts w:eastAsia="Times New Roman"/>
                <w:b/>
                <w:bCs/>
                <w:sz w:val="18"/>
                <w:szCs w:val="18"/>
              </w:rPr>
              <w:t>po odbyciu przygotowania zawodowego dorosłych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241E25C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22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5A9C9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F26A2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A11E9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DD144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1EB54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EDE1C0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0</w:t>
            </w:r>
          </w:p>
        </w:tc>
      </w:tr>
      <w:tr w:rsidR="00AA0BC0" w:rsidRPr="0091394E" w14:paraId="5ED5BD8D" w14:textId="77777777" w:rsidTr="000112D2">
        <w:trPr>
          <w:trHeight w:val="257"/>
        </w:trPr>
        <w:tc>
          <w:tcPr>
            <w:tcW w:w="3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612664A" w14:textId="77777777" w:rsidR="0091394E" w:rsidRPr="0091394E" w:rsidRDefault="0091394E" w:rsidP="0091394E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34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EAE8FD" w14:textId="77777777" w:rsidR="0091394E" w:rsidRPr="0091394E" w:rsidRDefault="0091394E" w:rsidP="0091394E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  <w:r w:rsidRPr="0091394E">
              <w:rPr>
                <w:rFonts w:eastAsia="Times New Roman"/>
                <w:b/>
                <w:bCs/>
                <w:sz w:val="18"/>
                <w:szCs w:val="18"/>
              </w:rPr>
              <w:t>po szkoleniu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0F93663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23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A82CD7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33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CCE269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13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6B9BA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20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FD768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78B84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045E1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0</w:t>
            </w:r>
          </w:p>
        </w:tc>
      </w:tr>
      <w:tr w:rsidR="00AA0BC0" w:rsidRPr="0091394E" w14:paraId="713D59D7" w14:textId="77777777" w:rsidTr="000112D2">
        <w:trPr>
          <w:trHeight w:val="257"/>
        </w:trPr>
        <w:tc>
          <w:tcPr>
            <w:tcW w:w="3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8D5AAE1" w14:textId="77777777" w:rsidR="0091394E" w:rsidRPr="0091394E" w:rsidRDefault="0091394E" w:rsidP="0091394E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34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095FB7" w14:textId="77777777" w:rsidR="0091394E" w:rsidRPr="0091394E" w:rsidRDefault="0091394E" w:rsidP="0091394E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  <w:r w:rsidRPr="0091394E">
              <w:rPr>
                <w:rFonts w:eastAsia="Times New Roman"/>
                <w:b/>
                <w:bCs/>
                <w:sz w:val="18"/>
                <w:szCs w:val="18"/>
              </w:rPr>
              <w:t>po pracach społecznie użytecznych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A9D17D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24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6725D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45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E3E56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14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A604D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11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1AAD5BF1" w14:textId="77777777" w:rsidR="0091394E" w:rsidRPr="0002110F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02110F">
              <w:rPr>
                <w:rFonts w:eastAsia="Times New Roman"/>
                <w:sz w:val="18"/>
                <w:szCs w:val="18"/>
              </w:rPr>
              <w:t>X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7ACEAAC" w14:textId="77777777" w:rsidR="0091394E" w:rsidRPr="0002110F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02110F">
              <w:rPr>
                <w:rFonts w:eastAsia="Times New Roman"/>
                <w:sz w:val="18"/>
                <w:szCs w:val="18"/>
              </w:rPr>
              <w:t>X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FB36BDB" w14:textId="77777777" w:rsidR="0091394E" w:rsidRPr="0002110F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02110F">
              <w:rPr>
                <w:rFonts w:eastAsia="Times New Roman"/>
                <w:sz w:val="18"/>
                <w:szCs w:val="18"/>
              </w:rPr>
              <w:t>X</w:t>
            </w:r>
          </w:p>
        </w:tc>
      </w:tr>
      <w:tr w:rsidR="00AA0BC0" w:rsidRPr="0091394E" w14:paraId="231D3412" w14:textId="77777777" w:rsidTr="000112D2">
        <w:trPr>
          <w:trHeight w:val="257"/>
        </w:trPr>
        <w:tc>
          <w:tcPr>
            <w:tcW w:w="3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9AC9087" w14:textId="77777777" w:rsidR="0091394E" w:rsidRPr="0091394E" w:rsidRDefault="0091394E" w:rsidP="0091394E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34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317BF6" w14:textId="77777777" w:rsidR="0091394E" w:rsidRPr="0091394E" w:rsidRDefault="0091394E" w:rsidP="0091394E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  <w:r w:rsidRPr="0091394E">
              <w:rPr>
                <w:rFonts w:eastAsia="Times New Roman"/>
                <w:b/>
                <w:bCs/>
                <w:sz w:val="18"/>
                <w:szCs w:val="18"/>
              </w:rPr>
              <w:t>osoby w okresie do 12 miesięcy od dnia ukończenia nauki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6D5BF1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25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D02A4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80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B4278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36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1B6DB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59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D0D16A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EB20A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0FE00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4</w:t>
            </w:r>
          </w:p>
        </w:tc>
      </w:tr>
      <w:tr w:rsidR="00AA0BC0" w:rsidRPr="0091394E" w14:paraId="2FD5D67F" w14:textId="77777777" w:rsidTr="000112D2">
        <w:trPr>
          <w:trHeight w:val="257"/>
        </w:trPr>
        <w:tc>
          <w:tcPr>
            <w:tcW w:w="3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26369DC" w14:textId="77777777" w:rsidR="0091394E" w:rsidRPr="0091394E" w:rsidRDefault="0091394E" w:rsidP="0091394E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E0F62A" w14:textId="245366BB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50698D" w14:textId="77777777" w:rsidR="0091394E" w:rsidRPr="0091394E" w:rsidRDefault="0091394E" w:rsidP="0091394E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  <w:r w:rsidRPr="0091394E">
              <w:rPr>
                <w:rFonts w:eastAsia="Times New Roman"/>
                <w:b/>
                <w:bCs/>
                <w:sz w:val="18"/>
                <w:szCs w:val="18"/>
              </w:rPr>
              <w:t>z wykształceniem co najmniej średnim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EDF3DB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26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0E3C9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52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F7DF1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27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F8448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37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29033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2F0C3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B2276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4</w:t>
            </w:r>
          </w:p>
        </w:tc>
      </w:tr>
      <w:tr w:rsidR="00AA0BC0" w:rsidRPr="0091394E" w14:paraId="09D32FCD" w14:textId="77777777" w:rsidTr="000112D2">
        <w:trPr>
          <w:trHeight w:val="257"/>
        </w:trPr>
        <w:tc>
          <w:tcPr>
            <w:tcW w:w="3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9928082" w14:textId="77777777" w:rsidR="0091394E" w:rsidRPr="0091394E" w:rsidRDefault="0091394E" w:rsidP="0091394E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58C1CF" w14:textId="77777777" w:rsidR="0091394E" w:rsidRPr="0091394E" w:rsidRDefault="0091394E" w:rsidP="0091394E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00016" w14:textId="77777777" w:rsidR="0091394E" w:rsidRPr="0091394E" w:rsidRDefault="0091394E" w:rsidP="0091394E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  <w:r w:rsidRPr="0091394E">
              <w:rPr>
                <w:rFonts w:eastAsia="Times New Roman"/>
                <w:b/>
                <w:bCs/>
                <w:sz w:val="18"/>
                <w:szCs w:val="18"/>
              </w:rPr>
              <w:t>po szkole specjalnej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CE01653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27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528D3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BE2BF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686C9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6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DBF36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D4D90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556A14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0</w:t>
            </w:r>
          </w:p>
        </w:tc>
      </w:tr>
      <w:tr w:rsidR="00AA0BC0" w:rsidRPr="0091394E" w14:paraId="5A3D0D3D" w14:textId="77777777" w:rsidTr="000112D2">
        <w:trPr>
          <w:trHeight w:val="257"/>
        </w:trPr>
        <w:tc>
          <w:tcPr>
            <w:tcW w:w="3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5DD773C" w14:textId="77777777" w:rsidR="0091394E" w:rsidRPr="0091394E" w:rsidRDefault="0091394E" w:rsidP="0091394E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33EF46" w14:textId="77777777" w:rsidR="0091394E" w:rsidRPr="0091394E" w:rsidRDefault="0091394E" w:rsidP="0091394E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F05EF" w14:textId="77777777" w:rsidR="0091394E" w:rsidRPr="0091394E" w:rsidRDefault="0091394E" w:rsidP="0091394E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  <w:r w:rsidRPr="0091394E">
              <w:rPr>
                <w:rFonts w:eastAsia="Times New Roman"/>
                <w:b/>
                <w:bCs/>
                <w:sz w:val="18"/>
                <w:szCs w:val="18"/>
              </w:rPr>
              <w:t>po szkoleniu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434976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28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661113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A049B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1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F8E24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1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CE121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597F7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33A490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0</w:t>
            </w:r>
          </w:p>
        </w:tc>
      </w:tr>
      <w:tr w:rsidR="00AA0BC0" w:rsidRPr="0091394E" w14:paraId="1631D0F2" w14:textId="77777777" w:rsidTr="000112D2">
        <w:trPr>
          <w:trHeight w:val="257"/>
        </w:trPr>
        <w:tc>
          <w:tcPr>
            <w:tcW w:w="3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331D0B2" w14:textId="77777777" w:rsidR="0091394E" w:rsidRPr="0091394E" w:rsidRDefault="0091394E" w:rsidP="0091394E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3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204050" w14:textId="77777777" w:rsidR="0091394E" w:rsidRPr="0091394E" w:rsidRDefault="0091394E" w:rsidP="0091394E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01C72" w14:textId="77777777" w:rsidR="0091394E" w:rsidRPr="0091394E" w:rsidRDefault="0091394E" w:rsidP="0091394E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  <w:r w:rsidRPr="0091394E">
              <w:rPr>
                <w:rFonts w:eastAsia="Times New Roman"/>
                <w:b/>
                <w:bCs/>
                <w:sz w:val="18"/>
                <w:szCs w:val="18"/>
              </w:rPr>
              <w:t>po stażu</w:t>
            </w:r>
          </w:p>
        </w:tc>
        <w:tc>
          <w:tcPr>
            <w:tcW w:w="4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602405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29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2AF27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6551D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2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C3398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3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42402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6601C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1BD8E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0</w:t>
            </w:r>
          </w:p>
        </w:tc>
      </w:tr>
      <w:tr w:rsidR="00AA0BC0" w:rsidRPr="0091394E" w14:paraId="28600814" w14:textId="77777777" w:rsidTr="000112D2">
        <w:trPr>
          <w:trHeight w:val="257"/>
        </w:trPr>
        <w:tc>
          <w:tcPr>
            <w:tcW w:w="3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0299E05" w14:textId="77777777" w:rsidR="0091394E" w:rsidRPr="0091394E" w:rsidRDefault="0091394E" w:rsidP="0091394E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34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9FF1F2" w14:textId="77777777" w:rsidR="0091394E" w:rsidRPr="0091394E" w:rsidRDefault="0091394E" w:rsidP="0091394E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  <w:r w:rsidRPr="0091394E">
              <w:rPr>
                <w:rFonts w:eastAsia="Times New Roman"/>
                <w:b/>
                <w:bCs/>
                <w:sz w:val="18"/>
                <w:szCs w:val="18"/>
              </w:rPr>
              <w:t>pobierający świadczenie rentowe z tytułu niezdolności do pracy (bez w. 31 i 32)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E11995F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30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59DCA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324C6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D6AA54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12FA8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26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E2363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10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06143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26</w:t>
            </w:r>
          </w:p>
        </w:tc>
      </w:tr>
      <w:tr w:rsidR="00AA0BC0" w:rsidRPr="0091394E" w14:paraId="74AE17A5" w14:textId="77777777" w:rsidTr="000112D2">
        <w:trPr>
          <w:trHeight w:val="257"/>
        </w:trPr>
        <w:tc>
          <w:tcPr>
            <w:tcW w:w="3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0722BEB6" w14:textId="77777777" w:rsidR="0091394E" w:rsidRPr="0091394E" w:rsidRDefault="0091394E" w:rsidP="0091394E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34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AFE9E" w14:textId="77777777" w:rsidR="0091394E" w:rsidRPr="0091394E" w:rsidRDefault="0091394E" w:rsidP="0091394E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  <w:r w:rsidRPr="0091394E">
              <w:rPr>
                <w:rFonts w:eastAsia="Times New Roman"/>
                <w:b/>
                <w:bCs/>
                <w:sz w:val="18"/>
                <w:szCs w:val="18"/>
              </w:rPr>
              <w:t>osoby, którym przyznano rentę szkoleniową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A06DD92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31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F12A4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AE6EF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EA3200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CCEF1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BBC15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9B44E0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0</w:t>
            </w:r>
          </w:p>
        </w:tc>
      </w:tr>
      <w:tr w:rsidR="00AA0BC0" w:rsidRPr="0091394E" w14:paraId="07B3C450" w14:textId="77777777" w:rsidTr="000112D2">
        <w:trPr>
          <w:trHeight w:val="257"/>
        </w:trPr>
        <w:tc>
          <w:tcPr>
            <w:tcW w:w="3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55CDFFB7" w14:textId="77777777" w:rsidR="0091394E" w:rsidRPr="0091394E" w:rsidRDefault="0091394E" w:rsidP="0091394E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34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7E32D" w14:textId="77777777" w:rsidR="0091394E" w:rsidRPr="0091394E" w:rsidRDefault="0091394E" w:rsidP="0091394E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  <w:r w:rsidRPr="0091394E">
              <w:rPr>
                <w:rFonts w:eastAsia="Times New Roman"/>
                <w:b/>
                <w:bCs/>
                <w:sz w:val="18"/>
                <w:szCs w:val="18"/>
              </w:rPr>
              <w:t>pobierający rentę socjalną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7330B11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32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3C5D38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12993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4CC8A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77F55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CB85E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18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9DBD8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21</w:t>
            </w:r>
          </w:p>
        </w:tc>
      </w:tr>
      <w:tr w:rsidR="00AA0BC0" w:rsidRPr="0091394E" w14:paraId="5B721EFF" w14:textId="77777777" w:rsidTr="000112D2">
        <w:trPr>
          <w:trHeight w:val="257"/>
        </w:trPr>
        <w:tc>
          <w:tcPr>
            <w:tcW w:w="3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67EF88C" w14:textId="77777777" w:rsidR="0091394E" w:rsidRPr="0091394E" w:rsidRDefault="0091394E" w:rsidP="0091394E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34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1D147" w14:textId="77777777" w:rsidR="0091394E" w:rsidRPr="0091394E" w:rsidRDefault="0091394E" w:rsidP="0091394E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  <w:r w:rsidRPr="0091394E">
              <w:rPr>
                <w:rFonts w:eastAsia="Times New Roman"/>
                <w:b/>
                <w:bCs/>
                <w:sz w:val="18"/>
                <w:szCs w:val="18"/>
              </w:rPr>
              <w:t>posiadający co najmniej jedno dziecko do 6. roku życia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6965008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33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9286F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138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108E2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116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EA8C8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75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3DE2F7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8DD33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A9B3C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0</w:t>
            </w:r>
          </w:p>
        </w:tc>
      </w:tr>
      <w:tr w:rsidR="00AA0BC0" w:rsidRPr="0091394E" w14:paraId="0C1F5C2D" w14:textId="77777777" w:rsidTr="000112D2">
        <w:trPr>
          <w:trHeight w:val="257"/>
        </w:trPr>
        <w:tc>
          <w:tcPr>
            <w:tcW w:w="3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441BF115" w14:textId="77777777" w:rsidR="0091394E" w:rsidRPr="0091394E" w:rsidRDefault="0091394E" w:rsidP="0091394E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34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FC814D" w14:textId="77777777" w:rsidR="0091394E" w:rsidRPr="0091394E" w:rsidRDefault="0091394E" w:rsidP="0091394E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  <w:r w:rsidRPr="0091394E">
              <w:rPr>
                <w:rFonts w:eastAsia="Times New Roman"/>
                <w:b/>
                <w:bCs/>
                <w:sz w:val="18"/>
                <w:szCs w:val="18"/>
              </w:rPr>
              <w:t>posiadający co najmniej jedno dziecko niepełnosprawne do 18. roku życia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95C89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FCD75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9EB9B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8</w:t>
            </w:r>
          </w:p>
        </w:tc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05495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6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97F3E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34052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47589D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0</w:t>
            </w:r>
          </w:p>
        </w:tc>
      </w:tr>
      <w:tr w:rsidR="00AA0BC0" w:rsidRPr="0091394E" w14:paraId="38AEAAFC" w14:textId="77777777" w:rsidTr="000112D2">
        <w:trPr>
          <w:trHeight w:val="257"/>
        </w:trPr>
        <w:tc>
          <w:tcPr>
            <w:tcW w:w="3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A1FD55C" w14:textId="77777777" w:rsidR="0091394E" w:rsidRPr="0091394E" w:rsidRDefault="0091394E" w:rsidP="0091394E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34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8E7F1" w14:textId="77777777" w:rsidR="0091394E" w:rsidRPr="0091394E" w:rsidRDefault="0091394E" w:rsidP="0091394E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  <w:r w:rsidRPr="0091394E">
              <w:rPr>
                <w:rFonts w:eastAsia="Times New Roman"/>
                <w:b/>
                <w:bCs/>
                <w:sz w:val="18"/>
                <w:szCs w:val="18"/>
              </w:rPr>
              <w:t>po zakończeniu realizacji kontraktu socjalnego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1F6C0E5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35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301CF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29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93C43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15</w:t>
            </w:r>
          </w:p>
        </w:tc>
        <w:tc>
          <w:tcPr>
            <w:tcW w:w="1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9BCEB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13</w:t>
            </w:r>
          </w:p>
        </w:tc>
        <w:tc>
          <w:tcPr>
            <w:tcW w:w="8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15066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62868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8DEF8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0</w:t>
            </w:r>
          </w:p>
        </w:tc>
      </w:tr>
      <w:tr w:rsidR="00AA0BC0" w:rsidRPr="0091394E" w14:paraId="4B4BB8F3" w14:textId="77777777" w:rsidTr="000112D2">
        <w:trPr>
          <w:trHeight w:val="257"/>
        </w:trPr>
        <w:tc>
          <w:tcPr>
            <w:tcW w:w="33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FE245B0" w14:textId="77777777" w:rsidR="0091394E" w:rsidRPr="0091394E" w:rsidRDefault="0091394E" w:rsidP="0091394E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34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836FF" w14:textId="77777777" w:rsidR="0091394E" w:rsidRPr="0091394E" w:rsidRDefault="0091394E" w:rsidP="0091394E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  <w:r w:rsidRPr="0091394E">
              <w:rPr>
                <w:rFonts w:eastAsia="Times New Roman"/>
                <w:b/>
                <w:bCs/>
                <w:sz w:val="18"/>
                <w:szCs w:val="18"/>
              </w:rPr>
              <w:t>prowadzący działalność gospodarczą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82A81B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36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7FAFD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473F5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152C0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053EF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0DCE7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76507" w14:textId="77777777" w:rsidR="0091394E" w:rsidRPr="0091394E" w:rsidRDefault="0091394E" w:rsidP="0091394E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91394E">
              <w:rPr>
                <w:rFonts w:eastAsia="Times New Roman"/>
                <w:sz w:val="18"/>
                <w:szCs w:val="18"/>
              </w:rPr>
              <w:t>0</w:t>
            </w:r>
          </w:p>
        </w:tc>
      </w:tr>
    </w:tbl>
    <w:p w14:paraId="3888EF1C" w14:textId="77777777" w:rsidR="0091394E" w:rsidRDefault="0091394E" w:rsidP="0091394E">
      <w:pPr>
        <w:spacing w:line="360" w:lineRule="auto"/>
        <w:jc w:val="both"/>
        <w:rPr>
          <w:rFonts w:eastAsia="Times New Roman" w:cs="Times New Roman"/>
          <w:sz w:val="24"/>
          <w:szCs w:val="20"/>
        </w:rPr>
      </w:pPr>
    </w:p>
    <w:p w14:paraId="7B0F80FA" w14:textId="77777777" w:rsidR="0091394E" w:rsidRDefault="0091394E" w:rsidP="00BF721B">
      <w:pPr>
        <w:spacing w:line="360" w:lineRule="auto"/>
        <w:jc w:val="both"/>
        <w:rPr>
          <w:rFonts w:eastAsia="Times New Roman" w:cs="Times New Roman"/>
          <w:sz w:val="24"/>
          <w:szCs w:val="20"/>
        </w:rPr>
      </w:pPr>
    </w:p>
    <w:p w14:paraId="08822C7B" w14:textId="77777777" w:rsidR="0091394E" w:rsidRDefault="0091394E" w:rsidP="00BF721B">
      <w:pPr>
        <w:spacing w:line="360" w:lineRule="auto"/>
        <w:jc w:val="both"/>
        <w:rPr>
          <w:rFonts w:eastAsia="Times New Roman" w:cs="Times New Roman"/>
          <w:sz w:val="24"/>
          <w:szCs w:val="20"/>
        </w:rPr>
      </w:pPr>
    </w:p>
    <w:p w14:paraId="3412DA8E" w14:textId="77777777" w:rsidR="0091394E" w:rsidRPr="001008B2" w:rsidRDefault="0091394E" w:rsidP="00BF721B">
      <w:pPr>
        <w:spacing w:line="360" w:lineRule="auto"/>
        <w:jc w:val="both"/>
        <w:rPr>
          <w:rFonts w:eastAsia="Times New Roman" w:cs="Times New Roman"/>
          <w:sz w:val="24"/>
          <w:szCs w:val="20"/>
        </w:rPr>
      </w:pPr>
    </w:p>
    <w:p w14:paraId="329324AE" w14:textId="77777777" w:rsidR="00BF721B" w:rsidRPr="005D58A9" w:rsidRDefault="00BF721B" w:rsidP="00BF721B">
      <w:pPr>
        <w:spacing w:line="360" w:lineRule="auto"/>
        <w:jc w:val="both"/>
        <w:rPr>
          <w:rFonts w:eastAsia="Times New Roman" w:cs="Times New Roman"/>
          <w:color w:val="FF0000"/>
          <w:sz w:val="24"/>
          <w:szCs w:val="20"/>
        </w:rPr>
      </w:pPr>
    </w:p>
    <w:p w14:paraId="51F3059F" w14:textId="77777777" w:rsidR="00BF721B" w:rsidRPr="005D58A9" w:rsidRDefault="00BF721B" w:rsidP="00BF721B">
      <w:pPr>
        <w:spacing w:line="360" w:lineRule="auto"/>
        <w:jc w:val="both"/>
        <w:rPr>
          <w:rFonts w:eastAsia="Times New Roman" w:cs="Times New Roman"/>
          <w:color w:val="FF0000"/>
          <w:sz w:val="24"/>
          <w:szCs w:val="20"/>
        </w:rPr>
      </w:pPr>
    </w:p>
    <w:p w14:paraId="732B7981" w14:textId="77777777" w:rsidR="00BF721B" w:rsidRPr="005D58A9" w:rsidRDefault="00BF721B" w:rsidP="00BF721B">
      <w:pPr>
        <w:spacing w:line="360" w:lineRule="auto"/>
        <w:jc w:val="both"/>
        <w:rPr>
          <w:rFonts w:eastAsia="Times New Roman" w:cs="Times New Roman"/>
          <w:color w:val="FF0000"/>
          <w:sz w:val="24"/>
          <w:szCs w:val="20"/>
        </w:rPr>
      </w:pPr>
    </w:p>
    <w:p w14:paraId="65E13469" w14:textId="77777777" w:rsidR="00BF721B" w:rsidRPr="005D58A9" w:rsidRDefault="00BF721B" w:rsidP="00BF721B">
      <w:pPr>
        <w:spacing w:line="360" w:lineRule="auto"/>
        <w:jc w:val="both"/>
        <w:rPr>
          <w:rFonts w:eastAsia="Times New Roman" w:cs="Times New Roman"/>
          <w:color w:val="FF0000"/>
          <w:sz w:val="24"/>
          <w:szCs w:val="20"/>
        </w:rPr>
      </w:pPr>
    </w:p>
    <w:p w14:paraId="0BA48560" w14:textId="77777777" w:rsidR="00BF721B" w:rsidRPr="005D58A9" w:rsidRDefault="00BF721B" w:rsidP="00BF721B">
      <w:pPr>
        <w:spacing w:line="360" w:lineRule="auto"/>
        <w:jc w:val="both"/>
        <w:rPr>
          <w:rFonts w:eastAsia="Times New Roman" w:cs="Times New Roman"/>
          <w:color w:val="FF0000"/>
          <w:sz w:val="24"/>
          <w:szCs w:val="20"/>
        </w:rPr>
      </w:pPr>
    </w:p>
    <w:p w14:paraId="419D7690" w14:textId="77777777" w:rsidR="00BF721B" w:rsidRPr="005D58A9" w:rsidRDefault="00BF721B" w:rsidP="00BF721B">
      <w:pPr>
        <w:spacing w:line="360" w:lineRule="auto"/>
        <w:jc w:val="both"/>
        <w:rPr>
          <w:rFonts w:eastAsia="Times New Roman" w:cs="Times New Roman"/>
          <w:color w:val="FF0000"/>
          <w:sz w:val="24"/>
          <w:szCs w:val="20"/>
        </w:rPr>
      </w:pPr>
    </w:p>
    <w:p w14:paraId="50DA3F1D" w14:textId="77777777" w:rsidR="00BF721B" w:rsidRPr="005D58A9" w:rsidRDefault="00BF721B" w:rsidP="00BF721B">
      <w:pPr>
        <w:spacing w:line="360" w:lineRule="auto"/>
        <w:jc w:val="both"/>
        <w:rPr>
          <w:rFonts w:eastAsia="Times New Roman" w:cs="Times New Roman"/>
          <w:color w:val="FF0000"/>
          <w:sz w:val="24"/>
          <w:szCs w:val="20"/>
        </w:rPr>
      </w:pPr>
    </w:p>
    <w:p w14:paraId="5FB41C57" w14:textId="77777777" w:rsidR="00BF721B" w:rsidRPr="005D58A9" w:rsidRDefault="00BF721B" w:rsidP="00BF721B">
      <w:pPr>
        <w:spacing w:line="360" w:lineRule="auto"/>
        <w:jc w:val="both"/>
        <w:rPr>
          <w:rFonts w:eastAsia="Times New Roman" w:cs="Times New Roman"/>
          <w:color w:val="FF0000"/>
          <w:sz w:val="24"/>
          <w:szCs w:val="20"/>
        </w:rPr>
      </w:pPr>
    </w:p>
    <w:p w14:paraId="1BB02986" w14:textId="77777777" w:rsidR="00BF721B" w:rsidRPr="005D58A9" w:rsidRDefault="00BF721B" w:rsidP="00BF721B">
      <w:pPr>
        <w:spacing w:line="360" w:lineRule="auto"/>
        <w:jc w:val="both"/>
        <w:rPr>
          <w:rFonts w:eastAsia="Times New Roman" w:cs="Times New Roman"/>
          <w:color w:val="FF0000"/>
          <w:sz w:val="24"/>
          <w:szCs w:val="20"/>
        </w:rPr>
      </w:pPr>
    </w:p>
    <w:p w14:paraId="5035AD14" w14:textId="77777777" w:rsidR="00BF721B" w:rsidRPr="005D58A9" w:rsidRDefault="00BF721B" w:rsidP="00BF721B">
      <w:pPr>
        <w:spacing w:line="360" w:lineRule="auto"/>
        <w:jc w:val="both"/>
        <w:rPr>
          <w:rFonts w:eastAsia="Times New Roman" w:cs="Times New Roman"/>
          <w:color w:val="FF0000"/>
          <w:sz w:val="24"/>
          <w:szCs w:val="20"/>
        </w:rPr>
      </w:pPr>
    </w:p>
    <w:p w14:paraId="363DC955" w14:textId="77777777" w:rsidR="00BF721B" w:rsidRPr="005D58A9" w:rsidRDefault="00BF721B" w:rsidP="00BF721B">
      <w:pPr>
        <w:spacing w:line="360" w:lineRule="auto"/>
        <w:jc w:val="both"/>
        <w:rPr>
          <w:rFonts w:eastAsia="Times New Roman" w:cs="Times New Roman"/>
          <w:color w:val="FF0000"/>
          <w:sz w:val="24"/>
          <w:szCs w:val="20"/>
        </w:rPr>
      </w:pPr>
    </w:p>
    <w:p w14:paraId="7B619F63" w14:textId="77777777" w:rsidR="00BF721B" w:rsidRPr="005D58A9" w:rsidRDefault="00BF721B" w:rsidP="00BF721B">
      <w:pPr>
        <w:spacing w:line="360" w:lineRule="auto"/>
        <w:jc w:val="both"/>
        <w:rPr>
          <w:rFonts w:eastAsia="Times New Roman" w:cs="Times New Roman"/>
          <w:color w:val="FF0000"/>
          <w:sz w:val="24"/>
          <w:szCs w:val="20"/>
        </w:rPr>
      </w:pPr>
    </w:p>
    <w:p w14:paraId="6B2C8D2D" w14:textId="77777777" w:rsidR="00BF721B" w:rsidRPr="005D58A9" w:rsidRDefault="00BF721B" w:rsidP="00BF721B">
      <w:pPr>
        <w:spacing w:line="360" w:lineRule="auto"/>
        <w:jc w:val="both"/>
        <w:rPr>
          <w:rFonts w:eastAsia="Times New Roman" w:cs="Times New Roman"/>
          <w:color w:val="FF0000"/>
          <w:sz w:val="24"/>
          <w:szCs w:val="20"/>
        </w:rPr>
      </w:pPr>
    </w:p>
    <w:p w14:paraId="2730ED10" w14:textId="77777777" w:rsidR="00BF721B" w:rsidRPr="005D58A9" w:rsidRDefault="00BF721B" w:rsidP="00BF721B">
      <w:pPr>
        <w:spacing w:line="360" w:lineRule="auto"/>
        <w:jc w:val="both"/>
        <w:rPr>
          <w:rFonts w:eastAsia="Times New Roman" w:cs="Times New Roman"/>
          <w:color w:val="FF0000"/>
          <w:sz w:val="24"/>
          <w:szCs w:val="20"/>
        </w:rPr>
      </w:pPr>
    </w:p>
    <w:p w14:paraId="1B034014" w14:textId="77777777" w:rsidR="00BF721B" w:rsidRPr="005D58A9" w:rsidRDefault="00BF721B" w:rsidP="00BF721B">
      <w:pPr>
        <w:spacing w:line="360" w:lineRule="auto"/>
        <w:jc w:val="both"/>
        <w:rPr>
          <w:rFonts w:eastAsia="Times New Roman" w:cs="Times New Roman"/>
          <w:color w:val="FF0000"/>
          <w:sz w:val="24"/>
          <w:szCs w:val="20"/>
        </w:rPr>
      </w:pPr>
    </w:p>
    <w:p w14:paraId="66BDFAC2" w14:textId="77777777" w:rsidR="00BF721B" w:rsidRPr="005D58A9" w:rsidRDefault="00BF721B" w:rsidP="00BF721B">
      <w:pPr>
        <w:spacing w:line="360" w:lineRule="auto"/>
        <w:jc w:val="both"/>
        <w:rPr>
          <w:rFonts w:eastAsia="Times New Roman" w:cs="Times New Roman"/>
          <w:color w:val="FF0000"/>
          <w:sz w:val="24"/>
          <w:szCs w:val="20"/>
        </w:rPr>
      </w:pPr>
    </w:p>
    <w:p w14:paraId="2149C6DC" w14:textId="77777777" w:rsidR="00BF721B" w:rsidRPr="005D58A9" w:rsidRDefault="00BF721B" w:rsidP="00BF721B">
      <w:pPr>
        <w:spacing w:line="360" w:lineRule="auto"/>
        <w:jc w:val="both"/>
        <w:rPr>
          <w:rFonts w:eastAsia="Times New Roman" w:cs="Times New Roman"/>
          <w:color w:val="FF0000"/>
          <w:sz w:val="24"/>
          <w:szCs w:val="20"/>
        </w:rPr>
      </w:pPr>
    </w:p>
    <w:p w14:paraId="265EAC5B" w14:textId="77777777" w:rsidR="00BF721B" w:rsidRPr="005D58A9" w:rsidRDefault="00BF721B" w:rsidP="00BF721B">
      <w:pPr>
        <w:spacing w:line="360" w:lineRule="auto"/>
        <w:jc w:val="both"/>
        <w:rPr>
          <w:rFonts w:eastAsia="Times New Roman" w:cs="Times New Roman"/>
          <w:color w:val="FF0000"/>
          <w:sz w:val="24"/>
          <w:szCs w:val="20"/>
        </w:rPr>
      </w:pPr>
    </w:p>
    <w:p w14:paraId="1906EF03" w14:textId="77777777" w:rsidR="00BF721B" w:rsidRPr="005D58A9" w:rsidRDefault="00BF721B" w:rsidP="00BF721B">
      <w:pPr>
        <w:spacing w:line="360" w:lineRule="auto"/>
        <w:jc w:val="both"/>
        <w:rPr>
          <w:rFonts w:eastAsia="Times New Roman" w:cs="Times New Roman"/>
          <w:color w:val="FF0000"/>
          <w:sz w:val="24"/>
          <w:szCs w:val="20"/>
        </w:rPr>
      </w:pPr>
    </w:p>
    <w:p w14:paraId="3A0BF24C" w14:textId="77777777" w:rsidR="00BF721B" w:rsidRPr="005D58A9" w:rsidRDefault="00BF721B" w:rsidP="00BF721B">
      <w:pPr>
        <w:spacing w:line="360" w:lineRule="auto"/>
        <w:jc w:val="both"/>
        <w:rPr>
          <w:rFonts w:eastAsia="Times New Roman" w:cs="Times New Roman"/>
          <w:color w:val="FF0000"/>
          <w:sz w:val="24"/>
          <w:szCs w:val="20"/>
        </w:rPr>
      </w:pPr>
    </w:p>
    <w:p w14:paraId="775B2DE4" w14:textId="77777777" w:rsidR="00BF721B" w:rsidRPr="005D58A9" w:rsidRDefault="00BF721B" w:rsidP="00BF721B">
      <w:pPr>
        <w:spacing w:line="360" w:lineRule="auto"/>
        <w:jc w:val="both"/>
        <w:rPr>
          <w:rFonts w:eastAsia="Times New Roman" w:cs="Times New Roman"/>
          <w:color w:val="FF0000"/>
          <w:sz w:val="24"/>
          <w:szCs w:val="20"/>
        </w:rPr>
      </w:pPr>
    </w:p>
    <w:p w14:paraId="7FFC6D53" w14:textId="77777777" w:rsidR="00BF721B" w:rsidRPr="005D58A9" w:rsidRDefault="00BF721B" w:rsidP="00BF721B">
      <w:pPr>
        <w:spacing w:line="360" w:lineRule="auto"/>
        <w:jc w:val="both"/>
        <w:rPr>
          <w:rFonts w:eastAsia="Times New Roman" w:cs="Times New Roman"/>
          <w:color w:val="FF0000"/>
          <w:sz w:val="24"/>
          <w:szCs w:val="20"/>
        </w:rPr>
      </w:pPr>
    </w:p>
    <w:p w14:paraId="11FAFFC4" w14:textId="77777777" w:rsidR="00BF721B" w:rsidRPr="005D58A9" w:rsidRDefault="00BF721B" w:rsidP="00BF721B">
      <w:pPr>
        <w:spacing w:line="360" w:lineRule="auto"/>
        <w:jc w:val="both"/>
        <w:rPr>
          <w:rFonts w:eastAsia="Times New Roman" w:cs="Times New Roman"/>
          <w:color w:val="FF0000"/>
          <w:sz w:val="24"/>
          <w:szCs w:val="20"/>
        </w:rPr>
        <w:sectPr w:rsidR="00BF721B" w:rsidRPr="005D58A9" w:rsidSect="00BF721B">
          <w:footerReference w:type="default" r:id="rId28"/>
          <w:footerReference w:type="first" r:id="rId29"/>
          <w:pgSz w:w="12240" w:h="15840"/>
          <w:pgMar w:top="1134" w:right="1361" w:bottom="1134" w:left="1247" w:header="709" w:footer="709" w:gutter="0"/>
          <w:cols w:space="708"/>
          <w:titlePg/>
        </w:sectPr>
      </w:pPr>
    </w:p>
    <w:p w14:paraId="6532CA5B" w14:textId="0FEA1DAB" w:rsidR="00BF721B" w:rsidRPr="00177B0B" w:rsidRDefault="00BF721B" w:rsidP="006B483A">
      <w:pPr>
        <w:spacing w:line="360" w:lineRule="auto"/>
        <w:jc w:val="center"/>
        <w:rPr>
          <w:rFonts w:eastAsia="Times New Roman" w:cs="Times New Roman"/>
          <w:b/>
          <w:bCs/>
          <w:sz w:val="24"/>
          <w:szCs w:val="20"/>
        </w:rPr>
      </w:pPr>
      <w:r w:rsidRPr="00177B0B">
        <w:rPr>
          <w:rFonts w:eastAsia="Times New Roman" w:cs="Times New Roman"/>
          <w:b/>
          <w:bCs/>
          <w:sz w:val="24"/>
          <w:szCs w:val="20"/>
        </w:rPr>
        <w:lastRenderedPageBreak/>
        <w:t>OSOBY WYŁĄCZONE Z EWIDENCJI OSÓB NIEPEŁNOSPRAWNYCH (w 202</w:t>
      </w:r>
      <w:r w:rsidR="00D545AF" w:rsidRPr="00177B0B">
        <w:rPr>
          <w:rFonts w:eastAsia="Times New Roman" w:cs="Times New Roman"/>
          <w:b/>
          <w:bCs/>
          <w:sz w:val="24"/>
          <w:szCs w:val="20"/>
        </w:rPr>
        <w:t>4</w:t>
      </w:r>
      <w:r w:rsidRPr="00177B0B">
        <w:rPr>
          <w:rFonts w:eastAsia="Times New Roman" w:cs="Times New Roman"/>
          <w:b/>
          <w:bCs/>
          <w:sz w:val="24"/>
          <w:szCs w:val="20"/>
        </w:rPr>
        <w:t xml:space="preserve"> r.)</w:t>
      </w:r>
    </w:p>
    <w:p w14:paraId="5AB87FD1" w14:textId="77777777" w:rsidR="006B483A" w:rsidRDefault="006B483A" w:rsidP="00BF721B">
      <w:pPr>
        <w:spacing w:line="360" w:lineRule="auto"/>
        <w:jc w:val="both"/>
        <w:rPr>
          <w:rFonts w:eastAsia="Times New Roman" w:cs="Times New Roman"/>
          <w:color w:val="FF0000"/>
          <w:sz w:val="24"/>
          <w:szCs w:val="20"/>
        </w:rPr>
      </w:pPr>
    </w:p>
    <w:tbl>
      <w:tblPr>
        <w:tblW w:w="139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9"/>
        <w:gridCol w:w="419"/>
        <w:gridCol w:w="575"/>
        <w:gridCol w:w="2210"/>
        <w:gridCol w:w="341"/>
        <w:gridCol w:w="567"/>
        <w:gridCol w:w="567"/>
        <w:gridCol w:w="567"/>
        <w:gridCol w:w="567"/>
        <w:gridCol w:w="709"/>
        <w:gridCol w:w="567"/>
        <w:gridCol w:w="567"/>
        <w:gridCol w:w="425"/>
        <w:gridCol w:w="567"/>
        <w:gridCol w:w="567"/>
        <w:gridCol w:w="426"/>
        <w:gridCol w:w="425"/>
        <w:gridCol w:w="425"/>
        <w:gridCol w:w="567"/>
        <w:gridCol w:w="425"/>
        <w:gridCol w:w="426"/>
        <w:gridCol w:w="468"/>
        <w:gridCol w:w="382"/>
        <w:gridCol w:w="425"/>
        <w:gridCol w:w="389"/>
        <w:gridCol w:w="6"/>
      </w:tblGrid>
      <w:tr w:rsidR="006B483A" w:rsidRPr="006B483A" w14:paraId="48A97559" w14:textId="77777777" w:rsidTr="002D7809">
        <w:trPr>
          <w:trHeight w:val="258"/>
        </w:trPr>
        <w:tc>
          <w:tcPr>
            <w:tcW w:w="3964" w:type="dxa"/>
            <w:gridSpan w:val="5"/>
            <w:vMerge w:val="restart"/>
            <w:shd w:val="clear" w:color="auto" w:fill="auto"/>
            <w:noWrap/>
            <w:vAlign w:val="center"/>
            <w:hideMark/>
          </w:tcPr>
          <w:p w14:paraId="1BC0E974" w14:textId="77777777" w:rsidR="006B483A" w:rsidRPr="006B483A" w:rsidRDefault="006B483A" w:rsidP="006B483A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6B483A">
              <w:rPr>
                <w:rFonts w:eastAsia="Times New Roman"/>
                <w:b/>
                <w:bCs/>
                <w:sz w:val="18"/>
                <w:szCs w:val="18"/>
              </w:rPr>
              <w:t>wyszczególnienie</w:t>
            </w:r>
          </w:p>
        </w:tc>
        <w:tc>
          <w:tcPr>
            <w:tcW w:w="5670" w:type="dxa"/>
            <w:gridSpan w:val="10"/>
            <w:shd w:val="clear" w:color="auto" w:fill="auto"/>
            <w:noWrap/>
            <w:vAlign w:val="center"/>
            <w:hideMark/>
          </w:tcPr>
          <w:p w14:paraId="52C8D5BD" w14:textId="77777777" w:rsidR="006B483A" w:rsidRPr="006B483A" w:rsidRDefault="006B483A" w:rsidP="006B483A">
            <w:pPr>
              <w:spacing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</w:rPr>
            </w:pPr>
            <w:r w:rsidRPr="006B483A">
              <w:rPr>
                <w:rFonts w:eastAsia="Times New Roman"/>
                <w:b/>
                <w:bCs/>
                <w:sz w:val="16"/>
                <w:szCs w:val="16"/>
              </w:rPr>
              <w:t>bezrobotni</w:t>
            </w:r>
          </w:p>
        </w:tc>
        <w:tc>
          <w:tcPr>
            <w:tcW w:w="4364" w:type="dxa"/>
            <w:gridSpan w:val="11"/>
            <w:shd w:val="clear" w:color="auto" w:fill="auto"/>
            <w:noWrap/>
            <w:vAlign w:val="center"/>
            <w:hideMark/>
          </w:tcPr>
          <w:p w14:paraId="7DBCA240" w14:textId="77777777" w:rsidR="006B483A" w:rsidRPr="006B483A" w:rsidRDefault="006B483A" w:rsidP="006B483A">
            <w:pPr>
              <w:spacing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</w:rPr>
            </w:pPr>
            <w:r w:rsidRPr="006B483A">
              <w:rPr>
                <w:rFonts w:eastAsia="Times New Roman"/>
                <w:b/>
                <w:bCs/>
                <w:sz w:val="16"/>
                <w:szCs w:val="16"/>
              </w:rPr>
              <w:t>poszukujący pracy i niepozostający w zatrudnieniu</w:t>
            </w:r>
          </w:p>
        </w:tc>
      </w:tr>
      <w:tr w:rsidR="002D7809" w:rsidRPr="006B483A" w14:paraId="1A6EA784" w14:textId="77777777" w:rsidTr="002D7809">
        <w:trPr>
          <w:trHeight w:val="309"/>
        </w:trPr>
        <w:tc>
          <w:tcPr>
            <w:tcW w:w="3964" w:type="dxa"/>
            <w:gridSpan w:val="5"/>
            <w:vMerge/>
            <w:vAlign w:val="center"/>
            <w:hideMark/>
          </w:tcPr>
          <w:p w14:paraId="2807BA2A" w14:textId="77777777" w:rsidR="006B483A" w:rsidRPr="006B483A" w:rsidRDefault="006B483A" w:rsidP="006B483A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vMerge w:val="restart"/>
            <w:shd w:val="clear" w:color="auto" w:fill="auto"/>
            <w:noWrap/>
            <w:textDirection w:val="btLr"/>
            <w:vAlign w:val="center"/>
            <w:hideMark/>
          </w:tcPr>
          <w:p w14:paraId="4B7DA723" w14:textId="77777777" w:rsidR="006B483A" w:rsidRPr="006B483A" w:rsidRDefault="006B483A" w:rsidP="006B483A">
            <w:pPr>
              <w:spacing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</w:rPr>
            </w:pPr>
            <w:r w:rsidRPr="006B483A">
              <w:rPr>
                <w:rFonts w:eastAsia="Times New Roman"/>
                <w:b/>
                <w:bCs/>
                <w:sz w:val="16"/>
                <w:szCs w:val="16"/>
              </w:rPr>
              <w:t>ogółem</w:t>
            </w:r>
          </w:p>
        </w:tc>
        <w:tc>
          <w:tcPr>
            <w:tcW w:w="5103" w:type="dxa"/>
            <w:gridSpan w:val="9"/>
            <w:shd w:val="clear" w:color="auto" w:fill="auto"/>
            <w:noWrap/>
            <w:vAlign w:val="center"/>
            <w:hideMark/>
          </w:tcPr>
          <w:p w14:paraId="2E81C74D" w14:textId="77777777" w:rsidR="006B483A" w:rsidRPr="006B483A" w:rsidRDefault="006B483A" w:rsidP="006B483A">
            <w:pPr>
              <w:spacing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</w:rPr>
            </w:pPr>
            <w:r w:rsidRPr="006B483A">
              <w:rPr>
                <w:rFonts w:eastAsia="Times New Roman"/>
                <w:b/>
                <w:bCs/>
                <w:sz w:val="16"/>
                <w:szCs w:val="16"/>
              </w:rPr>
              <w:t>z ogółem</w:t>
            </w:r>
          </w:p>
        </w:tc>
        <w:tc>
          <w:tcPr>
            <w:tcW w:w="426" w:type="dxa"/>
            <w:shd w:val="clear" w:color="auto" w:fill="auto"/>
            <w:noWrap/>
            <w:textDirection w:val="btLr"/>
            <w:vAlign w:val="center"/>
            <w:hideMark/>
          </w:tcPr>
          <w:p w14:paraId="43C7A9CB" w14:textId="1E187264" w:rsidR="006B483A" w:rsidRPr="006B483A" w:rsidRDefault="006B483A" w:rsidP="006B483A">
            <w:pPr>
              <w:spacing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</w:rPr>
            </w:pPr>
          </w:p>
        </w:tc>
        <w:tc>
          <w:tcPr>
            <w:tcW w:w="3938" w:type="dxa"/>
            <w:gridSpan w:val="10"/>
            <w:shd w:val="clear" w:color="auto" w:fill="auto"/>
            <w:noWrap/>
            <w:vAlign w:val="center"/>
            <w:hideMark/>
          </w:tcPr>
          <w:p w14:paraId="5DC99BE6" w14:textId="77777777" w:rsidR="006B483A" w:rsidRPr="006B483A" w:rsidRDefault="006B483A" w:rsidP="006B483A">
            <w:pPr>
              <w:spacing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</w:rPr>
            </w:pPr>
            <w:r w:rsidRPr="006B483A">
              <w:rPr>
                <w:rFonts w:eastAsia="Times New Roman"/>
                <w:b/>
                <w:bCs/>
                <w:sz w:val="16"/>
                <w:szCs w:val="16"/>
              </w:rPr>
              <w:t>z ogółem</w:t>
            </w:r>
          </w:p>
        </w:tc>
      </w:tr>
      <w:tr w:rsidR="002D7809" w:rsidRPr="006B483A" w14:paraId="53CA0E5A" w14:textId="77777777" w:rsidTr="002D7809">
        <w:trPr>
          <w:gridAfter w:val="1"/>
          <w:wAfter w:w="6" w:type="dxa"/>
          <w:trHeight w:val="663"/>
        </w:trPr>
        <w:tc>
          <w:tcPr>
            <w:tcW w:w="3964" w:type="dxa"/>
            <w:gridSpan w:val="5"/>
            <w:vMerge/>
            <w:vAlign w:val="center"/>
            <w:hideMark/>
          </w:tcPr>
          <w:p w14:paraId="221D2814" w14:textId="77777777" w:rsidR="006B483A" w:rsidRPr="006B483A" w:rsidRDefault="006B483A" w:rsidP="006B483A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539758C9" w14:textId="77777777" w:rsidR="006B483A" w:rsidRPr="006B483A" w:rsidRDefault="006B483A" w:rsidP="006B483A">
            <w:pPr>
              <w:spacing w:line="240" w:lineRule="auto"/>
              <w:rPr>
                <w:rFonts w:eastAsia="Times New Roman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  <w:vMerge w:val="restart"/>
            <w:shd w:val="clear" w:color="auto" w:fill="auto"/>
            <w:noWrap/>
            <w:textDirection w:val="btLr"/>
            <w:vAlign w:val="center"/>
            <w:hideMark/>
          </w:tcPr>
          <w:p w14:paraId="703608D5" w14:textId="77777777" w:rsidR="006B483A" w:rsidRPr="006B483A" w:rsidRDefault="006B483A" w:rsidP="006B483A">
            <w:pPr>
              <w:spacing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</w:rPr>
            </w:pPr>
            <w:r w:rsidRPr="006B483A">
              <w:rPr>
                <w:rFonts w:eastAsia="Times New Roman"/>
                <w:b/>
                <w:bCs/>
                <w:sz w:val="16"/>
                <w:szCs w:val="16"/>
              </w:rPr>
              <w:t xml:space="preserve">kobiety 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  <w:vAlign w:val="center"/>
            <w:hideMark/>
          </w:tcPr>
          <w:p w14:paraId="63FDD035" w14:textId="77777777" w:rsidR="006B483A" w:rsidRPr="006B483A" w:rsidRDefault="006B483A" w:rsidP="006B483A">
            <w:pPr>
              <w:spacing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</w:rPr>
            </w:pPr>
            <w:r w:rsidRPr="006B483A">
              <w:rPr>
                <w:rFonts w:eastAsia="Times New Roman"/>
                <w:b/>
                <w:bCs/>
                <w:sz w:val="16"/>
                <w:szCs w:val="16"/>
              </w:rPr>
              <w:t>zamieszkali na wsi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  <w:vAlign w:val="center"/>
            <w:hideMark/>
          </w:tcPr>
          <w:p w14:paraId="1B2972C6" w14:textId="77777777" w:rsidR="006B483A" w:rsidRPr="006B483A" w:rsidRDefault="006B483A" w:rsidP="006B483A">
            <w:pPr>
              <w:spacing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</w:rPr>
            </w:pPr>
            <w:r w:rsidRPr="006B483A">
              <w:rPr>
                <w:rFonts w:eastAsia="Times New Roman"/>
                <w:b/>
                <w:bCs/>
                <w:sz w:val="16"/>
                <w:szCs w:val="16"/>
              </w:rPr>
              <w:t>ze stopniem niepełnosprawności Z lub U</w:t>
            </w:r>
          </w:p>
        </w:tc>
        <w:tc>
          <w:tcPr>
            <w:tcW w:w="709" w:type="dxa"/>
            <w:vMerge w:val="restart"/>
            <w:shd w:val="clear" w:color="auto" w:fill="auto"/>
            <w:textDirection w:val="btLr"/>
            <w:vAlign w:val="center"/>
            <w:hideMark/>
          </w:tcPr>
          <w:p w14:paraId="2024D087" w14:textId="77777777" w:rsidR="006B483A" w:rsidRPr="006B483A" w:rsidRDefault="006B483A" w:rsidP="006B483A">
            <w:pPr>
              <w:spacing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</w:rPr>
            </w:pPr>
            <w:r w:rsidRPr="006B483A">
              <w:rPr>
                <w:rFonts w:eastAsia="Times New Roman"/>
                <w:b/>
                <w:bCs/>
                <w:sz w:val="16"/>
                <w:szCs w:val="16"/>
              </w:rPr>
              <w:t>poprzednio pracujący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  <w:vAlign w:val="center"/>
            <w:hideMark/>
          </w:tcPr>
          <w:p w14:paraId="3F60802B" w14:textId="77777777" w:rsidR="006B483A" w:rsidRPr="006B483A" w:rsidRDefault="006B483A" w:rsidP="006B483A">
            <w:pPr>
              <w:spacing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</w:rPr>
            </w:pPr>
            <w:r w:rsidRPr="006B483A">
              <w:rPr>
                <w:rFonts w:eastAsia="Times New Roman"/>
                <w:b/>
                <w:bCs/>
                <w:sz w:val="16"/>
                <w:szCs w:val="16"/>
              </w:rPr>
              <w:t>długotrwale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  <w:vAlign w:val="center"/>
            <w:hideMark/>
          </w:tcPr>
          <w:p w14:paraId="7421C324" w14:textId="77777777" w:rsidR="006B483A" w:rsidRPr="006B483A" w:rsidRDefault="006B483A" w:rsidP="006B483A">
            <w:pPr>
              <w:spacing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</w:rPr>
            </w:pPr>
            <w:r w:rsidRPr="006B483A">
              <w:rPr>
                <w:rFonts w:eastAsia="Times New Roman"/>
                <w:b/>
                <w:bCs/>
                <w:sz w:val="16"/>
                <w:szCs w:val="16"/>
              </w:rPr>
              <w:t>z wykształceniem co najmniej średnim</w:t>
            </w:r>
          </w:p>
        </w:tc>
        <w:tc>
          <w:tcPr>
            <w:tcW w:w="1559" w:type="dxa"/>
            <w:gridSpan w:val="3"/>
            <w:shd w:val="clear" w:color="auto" w:fill="auto"/>
            <w:vAlign w:val="center"/>
            <w:hideMark/>
          </w:tcPr>
          <w:p w14:paraId="4E482DE5" w14:textId="77777777" w:rsidR="006B483A" w:rsidRPr="006B483A" w:rsidRDefault="006B483A" w:rsidP="006B483A">
            <w:pPr>
              <w:spacing w:line="240" w:lineRule="auto"/>
              <w:jc w:val="center"/>
              <w:rPr>
                <w:rFonts w:eastAsia="Times New Roman"/>
                <w:b/>
                <w:bCs/>
                <w:sz w:val="12"/>
                <w:szCs w:val="12"/>
              </w:rPr>
            </w:pPr>
            <w:r w:rsidRPr="006B483A">
              <w:rPr>
                <w:rFonts w:eastAsia="Times New Roman"/>
                <w:b/>
                <w:bCs/>
                <w:sz w:val="12"/>
                <w:szCs w:val="12"/>
              </w:rPr>
              <w:t>zarejestrowani w okresie do 12 m-</w:t>
            </w:r>
            <w:proofErr w:type="spellStart"/>
            <w:r w:rsidRPr="006B483A">
              <w:rPr>
                <w:rFonts w:eastAsia="Times New Roman"/>
                <w:b/>
                <w:bCs/>
                <w:sz w:val="12"/>
                <w:szCs w:val="12"/>
              </w:rPr>
              <w:t>cy</w:t>
            </w:r>
            <w:proofErr w:type="spellEnd"/>
            <w:r w:rsidRPr="006B483A">
              <w:rPr>
                <w:rFonts w:eastAsia="Times New Roman"/>
                <w:b/>
                <w:bCs/>
                <w:sz w:val="12"/>
                <w:szCs w:val="12"/>
              </w:rPr>
              <w:t xml:space="preserve"> od dnia ukończenia nauki</w:t>
            </w:r>
          </w:p>
        </w:tc>
        <w:tc>
          <w:tcPr>
            <w:tcW w:w="426" w:type="dxa"/>
            <w:vMerge w:val="restart"/>
            <w:textDirection w:val="btLr"/>
            <w:vAlign w:val="center"/>
            <w:hideMark/>
          </w:tcPr>
          <w:p w14:paraId="421580BC" w14:textId="482C12D6" w:rsidR="006B483A" w:rsidRPr="006B483A" w:rsidRDefault="008A7CAE" w:rsidP="008A7CAE">
            <w:pPr>
              <w:spacing w:line="240" w:lineRule="auto"/>
              <w:ind w:left="113" w:right="113"/>
              <w:jc w:val="center"/>
              <w:rPr>
                <w:rFonts w:eastAsia="Times New Roman"/>
                <w:b/>
                <w:bCs/>
                <w:sz w:val="16"/>
                <w:szCs w:val="16"/>
              </w:rPr>
            </w:pPr>
            <w:r>
              <w:rPr>
                <w:rFonts w:eastAsia="Times New Roman"/>
                <w:b/>
                <w:bCs/>
                <w:sz w:val="16"/>
                <w:szCs w:val="16"/>
              </w:rPr>
              <w:t>ogółem</w:t>
            </w:r>
          </w:p>
        </w:tc>
        <w:tc>
          <w:tcPr>
            <w:tcW w:w="425" w:type="dxa"/>
            <w:vMerge w:val="restart"/>
            <w:shd w:val="clear" w:color="auto" w:fill="auto"/>
            <w:noWrap/>
            <w:textDirection w:val="btLr"/>
            <w:vAlign w:val="center"/>
            <w:hideMark/>
          </w:tcPr>
          <w:p w14:paraId="4DF87E45" w14:textId="77777777" w:rsidR="006B483A" w:rsidRPr="006B483A" w:rsidRDefault="006B483A" w:rsidP="006B483A">
            <w:pPr>
              <w:spacing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</w:rPr>
            </w:pPr>
            <w:r w:rsidRPr="006B483A">
              <w:rPr>
                <w:rFonts w:eastAsia="Times New Roman"/>
                <w:b/>
                <w:bCs/>
                <w:sz w:val="16"/>
                <w:szCs w:val="16"/>
              </w:rPr>
              <w:t xml:space="preserve">kobiety </w:t>
            </w:r>
          </w:p>
        </w:tc>
        <w:tc>
          <w:tcPr>
            <w:tcW w:w="425" w:type="dxa"/>
            <w:vMerge w:val="restart"/>
            <w:shd w:val="clear" w:color="auto" w:fill="auto"/>
            <w:textDirection w:val="btLr"/>
            <w:vAlign w:val="center"/>
            <w:hideMark/>
          </w:tcPr>
          <w:p w14:paraId="5110EBF7" w14:textId="77777777" w:rsidR="006B483A" w:rsidRPr="006B483A" w:rsidRDefault="006B483A" w:rsidP="006B483A">
            <w:pPr>
              <w:spacing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</w:rPr>
            </w:pPr>
            <w:r w:rsidRPr="006B483A">
              <w:rPr>
                <w:rFonts w:eastAsia="Times New Roman"/>
                <w:b/>
                <w:bCs/>
                <w:sz w:val="16"/>
                <w:szCs w:val="16"/>
              </w:rPr>
              <w:t>zamieszkali na wsi</w:t>
            </w:r>
          </w:p>
        </w:tc>
        <w:tc>
          <w:tcPr>
            <w:tcW w:w="567" w:type="dxa"/>
            <w:vMerge w:val="restart"/>
            <w:shd w:val="clear" w:color="auto" w:fill="auto"/>
            <w:textDirection w:val="btLr"/>
            <w:vAlign w:val="center"/>
            <w:hideMark/>
          </w:tcPr>
          <w:p w14:paraId="113946D6" w14:textId="77777777" w:rsidR="006B483A" w:rsidRPr="006B483A" w:rsidRDefault="006B483A" w:rsidP="006B483A">
            <w:pPr>
              <w:spacing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</w:rPr>
            </w:pPr>
            <w:r w:rsidRPr="006B483A">
              <w:rPr>
                <w:rFonts w:eastAsia="Times New Roman"/>
                <w:b/>
                <w:bCs/>
                <w:sz w:val="16"/>
                <w:szCs w:val="16"/>
              </w:rPr>
              <w:t>ze stopniem niepełnosprawności Z lub U</w:t>
            </w:r>
          </w:p>
        </w:tc>
        <w:tc>
          <w:tcPr>
            <w:tcW w:w="425" w:type="dxa"/>
            <w:vMerge w:val="restart"/>
            <w:shd w:val="clear" w:color="auto" w:fill="auto"/>
            <w:textDirection w:val="btLr"/>
            <w:vAlign w:val="center"/>
            <w:hideMark/>
          </w:tcPr>
          <w:p w14:paraId="5D5F4CFE" w14:textId="77777777" w:rsidR="006B483A" w:rsidRPr="006B483A" w:rsidRDefault="006B483A" w:rsidP="006B483A">
            <w:pPr>
              <w:spacing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</w:rPr>
            </w:pPr>
            <w:r w:rsidRPr="006B483A">
              <w:rPr>
                <w:rFonts w:eastAsia="Times New Roman"/>
                <w:b/>
                <w:bCs/>
                <w:sz w:val="16"/>
                <w:szCs w:val="16"/>
              </w:rPr>
              <w:t>poprzednio pracujący</w:t>
            </w:r>
          </w:p>
        </w:tc>
        <w:tc>
          <w:tcPr>
            <w:tcW w:w="426" w:type="dxa"/>
            <w:vMerge w:val="restart"/>
            <w:shd w:val="clear" w:color="auto" w:fill="auto"/>
            <w:textDirection w:val="btLr"/>
            <w:vAlign w:val="center"/>
            <w:hideMark/>
          </w:tcPr>
          <w:p w14:paraId="2C199087" w14:textId="77777777" w:rsidR="006B483A" w:rsidRPr="006B483A" w:rsidRDefault="006B483A" w:rsidP="006B483A">
            <w:pPr>
              <w:spacing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</w:rPr>
            </w:pPr>
            <w:r w:rsidRPr="006B483A">
              <w:rPr>
                <w:rFonts w:eastAsia="Times New Roman"/>
                <w:b/>
                <w:bCs/>
                <w:sz w:val="16"/>
                <w:szCs w:val="16"/>
              </w:rPr>
              <w:t>długotrwale</w:t>
            </w:r>
          </w:p>
        </w:tc>
        <w:tc>
          <w:tcPr>
            <w:tcW w:w="468" w:type="dxa"/>
            <w:vMerge w:val="restart"/>
            <w:shd w:val="clear" w:color="auto" w:fill="auto"/>
            <w:textDirection w:val="btLr"/>
            <w:vAlign w:val="center"/>
            <w:hideMark/>
          </w:tcPr>
          <w:p w14:paraId="6BCA663A" w14:textId="77777777" w:rsidR="006B483A" w:rsidRPr="006B483A" w:rsidRDefault="006B483A" w:rsidP="006B483A">
            <w:pPr>
              <w:spacing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</w:rPr>
            </w:pPr>
            <w:r w:rsidRPr="006B483A">
              <w:rPr>
                <w:rFonts w:eastAsia="Times New Roman"/>
                <w:b/>
                <w:bCs/>
                <w:sz w:val="16"/>
                <w:szCs w:val="16"/>
              </w:rPr>
              <w:t>z wykształceniem co najmniej średnim</w:t>
            </w:r>
          </w:p>
        </w:tc>
        <w:tc>
          <w:tcPr>
            <w:tcW w:w="1196" w:type="dxa"/>
            <w:gridSpan w:val="3"/>
            <w:shd w:val="clear" w:color="auto" w:fill="auto"/>
            <w:vAlign w:val="center"/>
            <w:hideMark/>
          </w:tcPr>
          <w:p w14:paraId="4EC0C172" w14:textId="4DEAC18A" w:rsidR="006B483A" w:rsidRPr="006B483A" w:rsidRDefault="006B483A" w:rsidP="006B483A">
            <w:pPr>
              <w:spacing w:line="240" w:lineRule="auto"/>
              <w:jc w:val="center"/>
              <w:rPr>
                <w:rFonts w:eastAsia="Times New Roman"/>
                <w:b/>
                <w:bCs/>
                <w:sz w:val="12"/>
                <w:szCs w:val="12"/>
              </w:rPr>
            </w:pPr>
            <w:r w:rsidRPr="006B483A">
              <w:rPr>
                <w:rFonts w:eastAsia="Times New Roman"/>
                <w:b/>
                <w:bCs/>
                <w:sz w:val="12"/>
                <w:szCs w:val="12"/>
              </w:rPr>
              <w:t xml:space="preserve">zarejestrowani w okresie do 12 </w:t>
            </w:r>
            <w:r w:rsidR="00DD511B">
              <w:rPr>
                <w:rFonts w:eastAsia="Times New Roman"/>
                <w:b/>
                <w:bCs/>
                <w:sz w:val="12"/>
                <w:szCs w:val="12"/>
              </w:rPr>
              <w:br/>
            </w:r>
            <w:r w:rsidRPr="006B483A">
              <w:rPr>
                <w:rFonts w:eastAsia="Times New Roman"/>
                <w:b/>
                <w:bCs/>
                <w:sz w:val="12"/>
                <w:szCs w:val="12"/>
              </w:rPr>
              <w:t>m-</w:t>
            </w:r>
            <w:proofErr w:type="spellStart"/>
            <w:r w:rsidRPr="006B483A">
              <w:rPr>
                <w:rFonts w:eastAsia="Times New Roman"/>
                <w:b/>
                <w:bCs/>
                <w:sz w:val="12"/>
                <w:szCs w:val="12"/>
              </w:rPr>
              <w:t>cy</w:t>
            </w:r>
            <w:proofErr w:type="spellEnd"/>
            <w:r w:rsidRPr="006B483A">
              <w:rPr>
                <w:rFonts w:eastAsia="Times New Roman"/>
                <w:b/>
                <w:bCs/>
                <w:sz w:val="12"/>
                <w:szCs w:val="12"/>
              </w:rPr>
              <w:t xml:space="preserve"> od dnia ukończenia nauki</w:t>
            </w:r>
          </w:p>
        </w:tc>
      </w:tr>
      <w:tr w:rsidR="002D7809" w:rsidRPr="006B483A" w14:paraId="0CC797D5" w14:textId="77777777" w:rsidTr="002D7809">
        <w:trPr>
          <w:gridAfter w:val="1"/>
          <w:wAfter w:w="6" w:type="dxa"/>
          <w:trHeight w:val="1651"/>
        </w:trPr>
        <w:tc>
          <w:tcPr>
            <w:tcW w:w="3964" w:type="dxa"/>
            <w:gridSpan w:val="5"/>
            <w:vMerge/>
            <w:vAlign w:val="center"/>
            <w:hideMark/>
          </w:tcPr>
          <w:p w14:paraId="099567AB" w14:textId="77777777" w:rsidR="006B483A" w:rsidRPr="006B483A" w:rsidRDefault="006B483A" w:rsidP="006B483A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43B6BDD9" w14:textId="77777777" w:rsidR="006B483A" w:rsidRPr="006B483A" w:rsidRDefault="006B483A" w:rsidP="006B483A">
            <w:pPr>
              <w:spacing w:line="240" w:lineRule="auto"/>
              <w:rPr>
                <w:rFonts w:eastAsia="Times New Roman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549E068C" w14:textId="77777777" w:rsidR="006B483A" w:rsidRPr="006B483A" w:rsidRDefault="006B483A" w:rsidP="006B483A">
            <w:pPr>
              <w:spacing w:line="240" w:lineRule="auto"/>
              <w:rPr>
                <w:rFonts w:eastAsia="Times New Roman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4D6E0518" w14:textId="77777777" w:rsidR="006B483A" w:rsidRPr="006B483A" w:rsidRDefault="006B483A" w:rsidP="006B483A">
            <w:pPr>
              <w:spacing w:line="240" w:lineRule="auto"/>
              <w:rPr>
                <w:rFonts w:eastAsia="Times New Roman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10C65A90" w14:textId="77777777" w:rsidR="006B483A" w:rsidRPr="006B483A" w:rsidRDefault="006B483A" w:rsidP="006B483A">
            <w:pPr>
              <w:spacing w:line="240" w:lineRule="auto"/>
              <w:rPr>
                <w:rFonts w:eastAsia="Times New Roman"/>
                <w:b/>
                <w:bCs/>
                <w:sz w:val="16"/>
                <w:szCs w:val="16"/>
              </w:rPr>
            </w:pPr>
          </w:p>
        </w:tc>
        <w:tc>
          <w:tcPr>
            <w:tcW w:w="709" w:type="dxa"/>
            <w:vMerge/>
            <w:vAlign w:val="center"/>
            <w:hideMark/>
          </w:tcPr>
          <w:p w14:paraId="248D0EEC" w14:textId="77777777" w:rsidR="006B483A" w:rsidRPr="006B483A" w:rsidRDefault="006B483A" w:rsidP="006B483A">
            <w:pPr>
              <w:spacing w:line="240" w:lineRule="auto"/>
              <w:rPr>
                <w:rFonts w:eastAsia="Times New Roman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52822795" w14:textId="77777777" w:rsidR="006B483A" w:rsidRPr="006B483A" w:rsidRDefault="006B483A" w:rsidP="006B483A">
            <w:pPr>
              <w:spacing w:line="240" w:lineRule="auto"/>
              <w:rPr>
                <w:rFonts w:eastAsia="Times New Roman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663573A4" w14:textId="77777777" w:rsidR="006B483A" w:rsidRPr="006B483A" w:rsidRDefault="006B483A" w:rsidP="006B483A">
            <w:pPr>
              <w:spacing w:line="240" w:lineRule="auto"/>
              <w:rPr>
                <w:rFonts w:eastAsia="Times New Roman"/>
                <w:b/>
                <w:bCs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auto"/>
            <w:noWrap/>
            <w:textDirection w:val="btLr"/>
            <w:vAlign w:val="center"/>
            <w:hideMark/>
          </w:tcPr>
          <w:p w14:paraId="2BA245BA" w14:textId="77777777" w:rsidR="006B483A" w:rsidRPr="006B483A" w:rsidRDefault="006B483A" w:rsidP="006B483A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6B483A">
              <w:rPr>
                <w:rFonts w:eastAsia="Times New Roman"/>
                <w:b/>
                <w:bCs/>
                <w:sz w:val="18"/>
                <w:szCs w:val="18"/>
              </w:rPr>
              <w:t>razem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  <w:hideMark/>
          </w:tcPr>
          <w:p w14:paraId="0B59C0AC" w14:textId="77777777" w:rsidR="006B483A" w:rsidRPr="006B483A" w:rsidRDefault="006B483A" w:rsidP="006B483A">
            <w:pPr>
              <w:spacing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</w:rPr>
            </w:pPr>
            <w:r w:rsidRPr="006B483A">
              <w:rPr>
                <w:rFonts w:eastAsia="Times New Roman"/>
                <w:b/>
                <w:bCs/>
                <w:sz w:val="16"/>
                <w:szCs w:val="16"/>
              </w:rPr>
              <w:t>z wykształceniem co najmniej średnim</w:t>
            </w:r>
          </w:p>
        </w:tc>
        <w:tc>
          <w:tcPr>
            <w:tcW w:w="567" w:type="dxa"/>
            <w:shd w:val="clear" w:color="auto" w:fill="auto"/>
            <w:textDirection w:val="btLr"/>
            <w:vAlign w:val="center"/>
            <w:hideMark/>
          </w:tcPr>
          <w:p w14:paraId="0D4140A2" w14:textId="77777777" w:rsidR="006B483A" w:rsidRPr="006B483A" w:rsidRDefault="006B483A" w:rsidP="006B483A">
            <w:pPr>
              <w:spacing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</w:rPr>
            </w:pPr>
            <w:r w:rsidRPr="006B483A">
              <w:rPr>
                <w:rFonts w:eastAsia="Times New Roman"/>
                <w:b/>
                <w:bCs/>
                <w:sz w:val="16"/>
                <w:szCs w:val="16"/>
              </w:rPr>
              <w:t>po szkole specjalnej</w:t>
            </w:r>
          </w:p>
        </w:tc>
        <w:tc>
          <w:tcPr>
            <w:tcW w:w="426" w:type="dxa"/>
            <w:vMerge/>
            <w:vAlign w:val="center"/>
            <w:hideMark/>
          </w:tcPr>
          <w:p w14:paraId="1B593888" w14:textId="77777777" w:rsidR="006B483A" w:rsidRPr="006B483A" w:rsidRDefault="006B483A" w:rsidP="006B483A">
            <w:pPr>
              <w:spacing w:line="240" w:lineRule="auto"/>
              <w:rPr>
                <w:rFonts w:eastAsia="Times New Roman"/>
                <w:b/>
                <w:bCs/>
                <w:sz w:val="16"/>
                <w:szCs w:val="16"/>
              </w:rPr>
            </w:pPr>
          </w:p>
        </w:tc>
        <w:tc>
          <w:tcPr>
            <w:tcW w:w="425" w:type="dxa"/>
            <w:vMerge/>
            <w:vAlign w:val="center"/>
            <w:hideMark/>
          </w:tcPr>
          <w:p w14:paraId="48DA7D4B" w14:textId="77777777" w:rsidR="006B483A" w:rsidRPr="006B483A" w:rsidRDefault="006B483A" w:rsidP="006B483A">
            <w:pPr>
              <w:spacing w:line="240" w:lineRule="auto"/>
              <w:rPr>
                <w:rFonts w:eastAsia="Times New Roman"/>
                <w:b/>
                <w:bCs/>
                <w:sz w:val="16"/>
                <w:szCs w:val="16"/>
              </w:rPr>
            </w:pPr>
          </w:p>
        </w:tc>
        <w:tc>
          <w:tcPr>
            <w:tcW w:w="425" w:type="dxa"/>
            <w:vMerge/>
            <w:vAlign w:val="center"/>
            <w:hideMark/>
          </w:tcPr>
          <w:p w14:paraId="01056F75" w14:textId="77777777" w:rsidR="006B483A" w:rsidRPr="006B483A" w:rsidRDefault="006B483A" w:rsidP="006B483A">
            <w:pPr>
              <w:spacing w:line="240" w:lineRule="auto"/>
              <w:rPr>
                <w:rFonts w:eastAsia="Times New Roman"/>
                <w:b/>
                <w:bCs/>
                <w:sz w:val="16"/>
                <w:szCs w:val="16"/>
              </w:rPr>
            </w:pPr>
          </w:p>
        </w:tc>
        <w:tc>
          <w:tcPr>
            <w:tcW w:w="567" w:type="dxa"/>
            <w:vMerge/>
            <w:vAlign w:val="center"/>
            <w:hideMark/>
          </w:tcPr>
          <w:p w14:paraId="48917A60" w14:textId="77777777" w:rsidR="006B483A" w:rsidRPr="006B483A" w:rsidRDefault="006B483A" w:rsidP="006B483A">
            <w:pPr>
              <w:spacing w:line="240" w:lineRule="auto"/>
              <w:rPr>
                <w:rFonts w:eastAsia="Times New Roman"/>
                <w:b/>
                <w:bCs/>
                <w:sz w:val="16"/>
                <w:szCs w:val="16"/>
              </w:rPr>
            </w:pPr>
          </w:p>
        </w:tc>
        <w:tc>
          <w:tcPr>
            <w:tcW w:w="425" w:type="dxa"/>
            <w:vMerge/>
            <w:vAlign w:val="center"/>
            <w:hideMark/>
          </w:tcPr>
          <w:p w14:paraId="1010886D" w14:textId="77777777" w:rsidR="006B483A" w:rsidRPr="006B483A" w:rsidRDefault="006B483A" w:rsidP="006B483A">
            <w:pPr>
              <w:spacing w:line="240" w:lineRule="auto"/>
              <w:rPr>
                <w:rFonts w:eastAsia="Times New Roman"/>
                <w:b/>
                <w:bCs/>
                <w:sz w:val="16"/>
                <w:szCs w:val="16"/>
              </w:rPr>
            </w:pPr>
          </w:p>
        </w:tc>
        <w:tc>
          <w:tcPr>
            <w:tcW w:w="426" w:type="dxa"/>
            <w:vMerge/>
            <w:vAlign w:val="center"/>
            <w:hideMark/>
          </w:tcPr>
          <w:p w14:paraId="654E6A7A" w14:textId="77777777" w:rsidR="006B483A" w:rsidRPr="006B483A" w:rsidRDefault="006B483A" w:rsidP="006B483A">
            <w:pPr>
              <w:spacing w:line="240" w:lineRule="auto"/>
              <w:rPr>
                <w:rFonts w:eastAsia="Times New Roman"/>
                <w:b/>
                <w:bCs/>
                <w:sz w:val="16"/>
                <w:szCs w:val="16"/>
              </w:rPr>
            </w:pPr>
          </w:p>
        </w:tc>
        <w:tc>
          <w:tcPr>
            <w:tcW w:w="468" w:type="dxa"/>
            <w:vMerge/>
            <w:vAlign w:val="center"/>
            <w:hideMark/>
          </w:tcPr>
          <w:p w14:paraId="0C57C2F5" w14:textId="77777777" w:rsidR="006B483A" w:rsidRPr="006B483A" w:rsidRDefault="006B483A" w:rsidP="006B483A">
            <w:pPr>
              <w:spacing w:line="240" w:lineRule="auto"/>
              <w:rPr>
                <w:rFonts w:eastAsia="Times New Roman"/>
                <w:b/>
                <w:bCs/>
                <w:sz w:val="16"/>
                <w:szCs w:val="16"/>
              </w:rPr>
            </w:pPr>
          </w:p>
        </w:tc>
        <w:tc>
          <w:tcPr>
            <w:tcW w:w="382" w:type="dxa"/>
            <w:shd w:val="clear" w:color="auto" w:fill="auto"/>
            <w:noWrap/>
            <w:textDirection w:val="btLr"/>
            <w:vAlign w:val="center"/>
            <w:hideMark/>
          </w:tcPr>
          <w:p w14:paraId="1DDEF56A" w14:textId="77777777" w:rsidR="006B483A" w:rsidRPr="006B483A" w:rsidRDefault="006B483A" w:rsidP="006B483A">
            <w:pPr>
              <w:spacing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</w:rPr>
            </w:pPr>
            <w:r w:rsidRPr="006B483A">
              <w:rPr>
                <w:rFonts w:eastAsia="Times New Roman"/>
                <w:b/>
                <w:bCs/>
                <w:sz w:val="16"/>
                <w:szCs w:val="16"/>
              </w:rPr>
              <w:t>razem</w:t>
            </w:r>
          </w:p>
        </w:tc>
        <w:tc>
          <w:tcPr>
            <w:tcW w:w="425" w:type="dxa"/>
            <w:shd w:val="clear" w:color="auto" w:fill="auto"/>
            <w:textDirection w:val="btLr"/>
            <w:vAlign w:val="center"/>
            <w:hideMark/>
          </w:tcPr>
          <w:p w14:paraId="0D79B722" w14:textId="77777777" w:rsidR="006B483A" w:rsidRPr="006B483A" w:rsidRDefault="006B483A" w:rsidP="006B483A">
            <w:pPr>
              <w:spacing w:line="240" w:lineRule="auto"/>
              <w:jc w:val="center"/>
              <w:rPr>
                <w:rFonts w:eastAsia="Times New Roman"/>
                <w:b/>
                <w:bCs/>
                <w:sz w:val="15"/>
                <w:szCs w:val="15"/>
              </w:rPr>
            </w:pPr>
            <w:r w:rsidRPr="006B483A">
              <w:rPr>
                <w:rFonts w:eastAsia="Times New Roman"/>
                <w:b/>
                <w:bCs/>
                <w:sz w:val="15"/>
                <w:szCs w:val="15"/>
              </w:rPr>
              <w:t>z wykształceniem co najmniej średnim</w:t>
            </w:r>
          </w:p>
        </w:tc>
        <w:tc>
          <w:tcPr>
            <w:tcW w:w="389" w:type="dxa"/>
            <w:shd w:val="clear" w:color="auto" w:fill="auto"/>
            <w:textDirection w:val="btLr"/>
            <w:vAlign w:val="center"/>
            <w:hideMark/>
          </w:tcPr>
          <w:p w14:paraId="11733BBE" w14:textId="77777777" w:rsidR="006B483A" w:rsidRPr="006B483A" w:rsidRDefault="006B483A" w:rsidP="006B483A">
            <w:pPr>
              <w:spacing w:line="240" w:lineRule="auto"/>
              <w:jc w:val="center"/>
              <w:rPr>
                <w:rFonts w:eastAsia="Times New Roman"/>
                <w:b/>
                <w:bCs/>
                <w:sz w:val="16"/>
                <w:szCs w:val="16"/>
              </w:rPr>
            </w:pPr>
            <w:r w:rsidRPr="006B483A">
              <w:rPr>
                <w:rFonts w:eastAsia="Times New Roman"/>
                <w:b/>
                <w:bCs/>
                <w:sz w:val="16"/>
                <w:szCs w:val="16"/>
              </w:rPr>
              <w:t>po szkole specjalnej</w:t>
            </w:r>
          </w:p>
        </w:tc>
      </w:tr>
      <w:tr w:rsidR="002D7809" w:rsidRPr="006B483A" w14:paraId="4EDC8D52" w14:textId="77777777" w:rsidTr="002D7809">
        <w:trPr>
          <w:gridAfter w:val="1"/>
          <w:wAfter w:w="6" w:type="dxa"/>
          <w:trHeight w:val="258"/>
        </w:trPr>
        <w:tc>
          <w:tcPr>
            <w:tcW w:w="3964" w:type="dxa"/>
            <w:gridSpan w:val="5"/>
            <w:vMerge/>
            <w:vAlign w:val="center"/>
            <w:hideMark/>
          </w:tcPr>
          <w:p w14:paraId="60187582" w14:textId="77777777" w:rsidR="006B483A" w:rsidRPr="006B483A" w:rsidRDefault="006B483A" w:rsidP="006B483A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560DFBC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073EB2B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02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A11891E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03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DC61C17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430702D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14C55AC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06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87F93D5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07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61571EE1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08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6488909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09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7BDFC4F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10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14:paraId="1E85149B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11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727430BC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12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6E7E7F80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13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5EE3E3A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14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1FD5D9C4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15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14:paraId="6A0FEB7F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16</w:t>
            </w:r>
          </w:p>
        </w:tc>
        <w:tc>
          <w:tcPr>
            <w:tcW w:w="468" w:type="dxa"/>
            <w:shd w:val="clear" w:color="auto" w:fill="auto"/>
            <w:noWrap/>
            <w:vAlign w:val="center"/>
            <w:hideMark/>
          </w:tcPr>
          <w:p w14:paraId="7FCA6949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17</w:t>
            </w:r>
          </w:p>
        </w:tc>
        <w:tc>
          <w:tcPr>
            <w:tcW w:w="382" w:type="dxa"/>
            <w:shd w:val="clear" w:color="auto" w:fill="auto"/>
            <w:noWrap/>
            <w:vAlign w:val="center"/>
            <w:hideMark/>
          </w:tcPr>
          <w:p w14:paraId="133602EB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18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1A1AAC58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19</w:t>
            </w:r>
          </w:p>
        </w:tc>
        <w:tc>
          <w:tcPr>
            <w:tcW w:w="389" w:type="dxa"/>
            <w:shd w:val="clear" w:color="auto" w:fill="auto"/>
            <w:noWrap/>
            <w:vAlign w:val="center"/>
            <w:hideMark/>
          </w:tcPr>
          <w:p w14:paraId="0C525D93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20</w:t>
            </w:r>
          </w:p>
        </w:tc>
      </w:tr>
      <w:tr w:rsidR="002D7809" w:rsidRPr="006B483A" w14:paraId="12A7AD97" w14:textId="77777777" w:rsidTr="000112D2">
        <w:trPr>
          <w:gridAfter w:val="1"/>
          <w:wAfter w:w="6" w:type="dxa"/>
          <w:trHeight w:val="258"/>
        </w:trPr>
        <w:tc>
          <w:tcPr>
            <w:tcW w:w="3623" w:type="dxa"/>
            <w:gridSpan w:val="4"/>
            <w:shd w:val="clear" w:color="auto" w:fill="auto"/>
            <w:vAlign w:val="center"/>
            <w:hideMark/>
          </w:tcPr>
          <w:p w14:paraId="7E26501D" w14:textId="77777777" w:rsidR="006B483A" w:rsidRPr="00444E94" w:rsidRDefault="006B483A" w:rsidP="006B483A">
            <w:pPr>
              <w:spacing w:line="240" w:lineRule="auto"/>
              <w:rPr>
                <w:rFonts w:eastAsia="Times New Roman"/>
                <w:b/>
                <w:bCs/>
                <w:sz w:val="17"/>
                <w:szCs w:val="17"/>
              </w:rPr>
            </w:pPr>
            <w:r w:rsidRPr="00444E94">
              <w:rPr>
                <w:rFonts w:eastAsia="Times New Roman"/>
                <w:b/>
                <w:bCs/>
                <w:sz w:val="17"/>
                <w:szCs w:val="17"/>
              </w:rPr>
              <w:t>osoby wyłączone z ewidencji osób niepełnosprawnych</w:t>
            </w:r>
          </w:p>
        </w:tc>
        <w:tc>
          <w:tcPr>
            <w:tcW w:w="341" w:type="dxa"/>
            <w:shd w:val="clear" w:color="auto" w:fill="auto"/>
            <w:noWrap/>
            <w:vAlign w:val="center"/>
            <w:hideMark/>
          </w:tcPr>
          <w:p w14:paraId="1EDC53C3" w14:textId="77777777" w:rsidR="006B483A" w:rsidRPr="006B483A" w:rsidRDefault="006B483A" w:rsidP="006B483A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586109F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2992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33860C2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1480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4E4A069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985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1EA9CE2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1757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091788C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2820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7CA62CE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871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A3D71C6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1258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12427301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93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A429813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62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7D0D8EA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12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14:paraId="721E2B79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113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0A76B014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42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064DB122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20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D910BDD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102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7081050F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78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14:paraId="20AC0052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23</w:t>
            </w:r>
          </w:p>
        </w:tc>
        <w:tc>
          <w:tcPr>
            <w:tcW w:w="468" w:type="dxa"/>
            <w:shd w:val="clear" w:color="auto" w:fill="auto"/>
            <w:noWrap/>
            <w:vAlign w:val="center"/>
            <w:hideMark/>
          </w:tcPr>
          <w:p w14:paraId="0195049D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59</w:t>
            </w:r>
          </w:p>
        </w:tc>
        <w:tc>
          <w:tcPr>
            <w:tcW w:w="382" w:type="dxa"/>
            <w:shd w:val="clear" w:color="auto" w:fill="auto"/>
            <w:noWrap/>
            <w:vAlign w:val="center"/>
            <w:hideMark/>
          </w:tcPr>
          <w:p w14:paraId="4CDE9EB3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8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137B248E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8</w:t>
            </w:r>
          </w:p>
        </w:tc>
        <w:tc>
          <w:tcPr>
            <w:tcW w:w="389" w:type="dxa"/>
            <w:shd w:val="clear" w:color="auto" w:fill="auto"/>
            <w:noWrap/>
            <w:vAlign w:val="center"/>
            <w:hideMark/>
          </w:tcPr>
          <w:p w14:paraId="76360D43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</w:tr>
      <w:tr w:rsidR="002D7809" w:rsidRPr="006B483A" w14:paraId="1DAB1B1D" w14:textId="77777777" w:rsidTr="000112D2">
        <w:trPr>
          <w:gridAfter w:val="1"/>
          <w:wAfter w:w="6" w:type="dxa"/>
          <w:trHeight w:val="250"/>
        </w:trPr>
        <w:tc>
          <w:tcPr>
            <w:tcW w:w="419" w:type="dxa"/>
            <w:vMerge w:val="restart"/>
            <w:shd w:val="clear" w:color="auto" w:fill="auto"/>
            <w:noWrap/>
            <w:textDirection w:val="btLr"/>
            <w:vAlign w:val="center"/>
            <w:hideMark/>
          </w:tcPr>
          <w:p w14:paraId="45BB4336" w14:textId="77777777" w:rsidR="006B483A" w:rsidRPr="00444E94" w:rsidRDefault="006B483A" w:rsidP="006B483A">
            <w:pPr>
              <w:spacing w:line="240" w:lineRule="auto"/>
              <w:jc w:val="center"/>
              <w:rPr>
                <w:rFonts w:eastAsia="Times New Roman"/>
                <w:b/>
                <w:bCs/>
                <w:sz w:val="14"/>
                <w:szCs w:val="14"/>
              </w:rPr>
            </w:pPr>
            <w:r w:rsidRPr="00444E94">
              <w:rPr>
                <w:rFonts w:eastAsia="Times New Roman"/>
                <w:b/>
                <w:bCs/>
                <w:sz w:val="14"/>
                <w:szCs w:val="14"/>
              </w:rPr>
              <w:t>z wiersza 01</w:t>
            </w:r>
          </w:p>
        </w:tc>
        <w:tc>
          <w:tcPr>
            <w:tcW w:w="3204" w:type="dxa"/>
            <w:gridSpan w:val="3"/>
            <w:shd w:val="clear" w:color="auto" w:fill="auto"/>
            <w:vAlign w:val="center"/>
            <w:hideMark/>
          </w:tcPr>
          <w:p w14:paraId="3C0E41CA" w14:textId="77777777" w:rsidR="006B483A" w:rsidRPr="00444E94" w:rsidRDefault="006B483A" w:rsidP="006B483A">
            <w:pPr>
              <w:spacing w:line="240" w:lineRule="auto"/>
              <w:rPr>
                <w:rFonts w:eastAsia="Times New Roman"/>
                <w:b/>
                <w:bCs/>
                <w:sz w:val="17"/>
                <w:szCs w:val="17"/>
              </w:rPr>
            </w:pPr>
            <w:r w:rsidRPr="00444E94">
              <w:rPr>
                <w:rFonts w:eastAsia="Times New Roman"/>
                <w:b/>
                <w:bCs/>
                <w:sz w:val="17"/>
                <w:szCs w:val="17"/>
              </w:rPr>
              <w:t>podjęcie pracy</w:t>
            </w:r>
          </w:p>
        </w:tc>
        <w:tc>
          <w:tcPr>
            <w:tcW w:w="341" w:type="dxa"/>
            <w:shd w:val="clear" w:color="auto" w:fill="auto"/>
            <w:noWrap/>
            <w:vAlign w:val="center"/>
            <w:hideMark/>
          </w:tcPr>
          <w:p w14:paraId="09FEADB0" w14:textId="77777777" w:rsidR="006B483A" w:rsidRPr="006B483A" w:rsidRDefault="006B483A" w:rsidP="006B483A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02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A5A0179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1332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9F72BD7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736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A59A960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422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CC3B2A6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781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AA95DED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1292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E851BDA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288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38A2A00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631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067A177F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34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4E42048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EB72607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4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14:paraId="233A930A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1927BED3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24D0767A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C5DE748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697EA180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14:paraId="3A069E84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68" w:type="dxa"/>
            <w:shd w:val="clear" w:color="auto" w:fill="auto"/>
            <w:noWrap/>
            <w:vAlign w:val="center"/>
            <w:hideMark/>
          </w:tcPr>
          <w:p w14:paraId="2AFC00D3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382" w:type="dxa"/>
            <w:shd w:val="clear" w:color="auto" w:fill="auto"/>
            <w:noWrap/>
            <w:vAlign w:val="center"/>
            <w:hideMark/>
          </w:tcPr>
          <w:p w14:paraId="20B87473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5F58126D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389" w:type="dxa"/>
            <w:shd w:val="clear" w:color="auto" w:fill="auto"/>
            <w:noWrap/>
            <w:vAlign w:val="center"/>
            <w:hideMark/>
          </w:tcPr>
          <w:p w14:paraId="50C7D7B5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</w:tr>
      <w:tr w:rsidR="002D7809" w:rsidRPr="006B483A" w14:paraId="33CF7912" w14:textId="77777777" w:rsidTr="000112D2">
        <w:trPr>
          <w:gridAfter w:val="1"/>
          <w:wAfter w:w="6" w:type="dxa"/>
          <w:trHeight w:val="258"/>
        </w:trPr>
        <w:tc>
          <w:tcPr>
            <w:tcW w:w="419" w:type="dxa"/>
            <w:vMerge/>
            <w:vAlign w:val="center"/>
            <w:hideMark/>
          </w:tcPr>
          <w:p w14:paraId="483BF1A4" w14:textId="77777777" w:rsidR="006B483A" w:rsidRPr="006B483A" w:rsidRDefault="006B483A" w:rsidP="006B483A">
            <w:pPr>
              <w:spacing w:line="240" w:lineRule="auto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419" w:type="dxa"/>
            <w:vMerge w:val="restart"/>
            <w:shd w:val="clear" w:color="auto" w:fill="auto"/>
            <w:noWrap/>
            <w:textDirection w:val="btLr"/>
            <w:vAlign w:val="center"/>
            <w:hideMark/>
          </w:tcPr>
          <w:p w14:paraId="3EB1ECB5" w14:textId="77777777" w:rsidR="006B483A" w:rsidRPr="00444E94" w:rsidRDefault="006B483A" w:rsidP="006B483A">
            <w:pPr>
              <w:spacing w:line="240" w:lineRule="auto"/>
              <w:jc w:val="center"/>
              <w:rPr>
                <w:rFonts w:eastAsia="Times New Roman"/>
                <w:b/>
                <w:bCs/>
                <w:sz w:val="17"/>
                <w:szCs w:val="17"/>
              </w:rPr>
            </w:pPr>
            <w:r w:rsidRPr="00444E94">
              <w:rPr>
                <w:rFonts w:eastAsia="Times New Roman"/>
                <w:b/>
                <w:bCs/>
                <w:sz w:val="17"/>
                <w:szCs w:val="17"/>
              </w:rPr>
              <w:t>z wiersza 02</w:t>
            </w:r>
          </w:p>
        </w:tc>
        <w:tc>
          <w:tcPr>
            <w:tcW w:w="2785" w:type="dxa"/>
            <w:gridSpan w:val="2"/>
            <w:shd w:val="clear" w:color="auto" w:fill="auto"/>
            <w:vAlign w:val="center"/>
            <w:hideMark/>
          </w:tcPr>
          <w:p w14:paraId="4AD2A436" w14:textId="77777777" w:rsidR="006B483A" w:rsidRPr="00444E94" w:rsidRDefault="006B483A" w:rsidP="006B483A">
            <w:pPr>
              <w:spacing w:line="240" w:lineRule="auto"/>
              <w:rPr>
                <w:rFonts w:eastAsia="Times New Roman"/>
                <w:b/>
                <w:bCs/>
                <w:sz w:val="17"/>
                <w:szCs w:val="17"/>
              </w:rPr>
            </w:pPr>
            <w:r w:rsidRPr="00444E94">
              <w:rPr>
                <w:rFonts w:eastAsia="Times New Roman"/>
                <w:b/>
                <w:bCs/>
                <w:sz w:val="17"/>
                <w:szCs w:val="17"/>
              </w:rPr>
              <w:t>praca subsydiowana</w:t>
            </w:r>
          </w:p>
        </w:tc>
        <w:tc>
          <w:tcPr>
            <w:tcW w:w="341" w:type="dxa"/>
            <w:shd w:val="clear" w:color="auto" w:fill="auto"/>
            <w:noWrap/>
            <w:vAlign w:val="center"/>
            <w:hideMark/>
          </w:tcPr>
          <w:p w14:paraId="0DF277E6" w14:textId="77777777" w:rsidR="006B483A" w:rsidRPr="006B483A" w:rsidRDefault="006B483A" w:rsidP="006B483A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03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9EE6296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219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948D887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106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AA78A2F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78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86D106E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124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B1C2042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209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10E44B8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38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B6EF7EC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94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2B29F19A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6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32664C2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2F428B6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14:paraId="1BCABDD7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4BE1A4EA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2A808D9C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0C56307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4F74D6B6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14:paraId="505DF5C8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68" w:type="dxa"/>
            <w:shd w:val="clear" w:color="auto" w:fill="auto"/>
            <w:noWrap/>
            <w:vAlign w:val="center"/>
            <w:hideMark/>
          </w:tcPr>
          <w:p w14:paraId="3FAAE88D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382" w:type="dxa"/>
            <w:shd w:val="clear" w:color="auto" w:fill="auto"/>
            <w:noWrap/>
            <w:vAlign w:val="center"/>
            <w:hideMark/>
          </w:tcPr>
          <w:p w14:paraId="1AA83C78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432499DD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389" w:type="dxa"/>
            <w:shd w:val="clear" w:color="auto" w:fill="auto"/>
            <w:noWrap/>
            <w:vAlign w:val="center"/>
            <w:hideMark/>
          </w:tcPr>
          <w:p w14:paraId="6E2F9E0E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</w:tr>
      <w:tr w:rsidR="002D7809" w:rsidRPr="006B483A" w14:paraId="4AAE8224" w14:textId="77777777" w:rsidTr="000112D2">
        <w:trPr>
          <w:gridAfter w:val="1"/>
          <w:wAfter w:w="6" w:type="dxa"/>
          <w:trHeight w:val="427"/>
        </w:trPr>
        <w:tc>
          <w:tcPr>
            <w:tcW w:w="419" w:type="dxa"/>
            <w:vMerge/>
            <w:vAlign w:val="center"/>
            <w:hideMark/>
          </w:tcPr>
          <w:p w14:paraId="3964764A" w14:textId="77777777" w:rsidR="006B483A" w:rsidRPr="006B483A" w:rsidRDefault="006B483A" w:rsidP="006B483A">
            <w:pPr>
              <w:spacing w:line="240" w:lineRule="auto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5E1ACB0D" w14:textId="77777777" w:rsidR="006B483A" w:rsidRPr="00444E94" w:rsidRDefault="006B483A" w:rsidP="006B483A">
            <w:pPr>
              <w:spacing w:line="240" w:lineRule="auto"/>
              <w:rPr>
                <w:rFonts w:eastAsia="Times New Roman"/>
                <w:b/>
                <w:bCs/>
                <w:sz w:val="17"/>
                <w:szCs w:val="17"/>
              </w:rPr>
            </w:pPr>
          </w:p>
        </w:tc>
        <w:tc>
          <w:tcPr>
            <w:tcW w:w="575" w:type="dxa"/>
            <w:vMerge w:val="restart"/>
            <w:shd w:val="clear" w:color="auto" w:fill="auto"/>
            <w:textDirection w:val="btLr"/>
            <w:vAlign w:val="center"/>
            <w:hideMark/>
          </w:tcPr>
          <w:p w14:paraId="44EC8737" w14:textId="77777777" w:rsidR="006B483A" w:rsidRPr="00444E94" w:rsidRDefault="006B483A" w:rsidP="006B483A">
            <w:pPr>
              <w:spacing w:line="240" w:lineRule="auto"/>
              <w:jc w:val="center"/>
              <w:rPr>
                <w:rFonts w:eastAsia="Times New Roman"/>
                <w:b/>
                <w:bCs/>
                <w:sz w:val="17"/>
                <w:szCs w:val="17"/>
              </w:rPr>
            </w:pPr>
            <w:r w:rsidRPr="00444E94">
              <w:rPr>
                <w:rFonts w:eastAsia="Times New Roman"/>
                <w:b/>
                <w:bCs/>
                <w:sz w:val="17"/>
                <w:szCs w:val="17"/>
              </w:rPr>
              <w:t>z wiersza 03</w:t>
            </w:r>
          </w:p>
        </w:tc>
        <w:tc>
          <w:tcPr>
            <w:tcW w:w="2210" w:type="dxa"/>
            <w:shd w:val="clear" w:color="auto" w:fill="auto"/>
            <w:vAlign w:val="center"/>
            <w:hideMark/>
          </w:tcPr>
          <w:p w14:paraId="410C2C7C" w14:textId="77777777" w:rsidR="006B483A" w:rsidRPr="00444E94" w:rsidRDefault="006B483A" w:rsidP="006B483A">
            <w:pPr>
              <w:spacing w:line="240" w:lineRule="auto"/>
              <w:rPr>
                <w:rFonts w:eastAsia="Times New Roman"/>
                <w:b/>
                <w:bCs/>
                <w:sz w:val="17"/>
                <w:szCs w:val="17"/>
              </w:rPr>
            </w:pPr>
            <w:r w:rsidRPr="00444E94">
              <w:rPr>
                <w:rFonts w:eastAsia="Times New Roman"/>
                <w:b/>
                <w:bCs/>
                <w:sz w:val="17"/>
                <w:szCs w:val="17"/>
              </w:rPr>
              <w:t>na miejscach pracy refundowanych ze środków Funduszu Pracy</w:t>
            </w:r>
          </w:p>
        </w:tc>
        <w:tc>
          <w:tcPr>
            <w:tcW w:w="341" w:type="dxa"/>
            <w:shd w:val="clear" w:color="auto" w:fill="auto"/>
            <w:noWrap/>
            <w:vAlign w:val="center"/>
            <w:hideMark/>
          </w:tcPr>
          <w:p w14:paraId="0B137348" w14:textId="77777777" w:rsidR="006B483A" w:rsidRPr="006B483A" w:rsidRDefault="006B483A" w:rsidP="006B483A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43A49A8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28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B2863DC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12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78BC0BE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7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76E2059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19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6DBE2AD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28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C93F9DD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3E56627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14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728CE252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1D3632B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5903A5E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14:paraId="491C0882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537F2D54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50FAE201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3BD2F2F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4BC7EA5A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14:paraId="4F765516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68" w:type="dxa"/>
            <w:shd w:val="clear" w:color="auto" w:fill="auto"/>
            <w:noWrap/>
            <w:vAlign w:val="center"/>
            <w:hideMark/>
          </w:tcPr>
          <w:p w14:paraId="09AB1765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382" w:type="dxa"/>
            <w:shd w:val="clear" w:color="auto" w:fill="auto"/>
            <w:noWrap/>
            <w:vAlign w:val="center"/>
            <w:hideMark/>
          </w:tcPr>
          <w:p w14:paraId="03AD2E79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25DC94F3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389" w:type="dxa"/>
            <w:shd w:val="clear" w:color="auto" w:fill="auto"/>
            <w:noWrap/>
            <w:vAlign w:val="center"/>
            <w:hideMark/>
          </w:tcPr>
          <w:p w14:paraId="1A4B0293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</w:tr>
      <w:tr w:rsidR="002D7809" w:rsidRPr="006B483A" w14:paraId="7551C81C" w14:textId="77777777" w:rsidTr="000112D2">
        <w:trPr>
          <w:gridAfter w:val="1"/>
          <w:wAfter w:w="6" w:type="dxa"/>
          <w:trHeight w:val="441"/>
        </w:trPr>
        <w:tc>
          <w:tcPr>
            <w:tcW w:w="419" w:type="dxa"/>
            <w:vMerge/>
            <w:vAlign w:val="center"/>
            <w:hideMark/>
          </w:tcPr>
          <w:p w14:paraId="23C37686" w14:textId="77777777" w:rsidR="006B483A" w:rsidRPr="006B483A" w:rsidRDefault="006B483A" w:rsidP="006B483A">
            <w:pPr>
              <w:spacing w:line="240" w:lineRule="auto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1CA6A52F" w14:textId="77777777" w:rsidR="006B483A" w:rsidRPr="00444E94" w:rsidRDefault="006B483A" w:rsidP="006B483A">
            <w:pPr>
              <w:spacing w:line="240" w:lineRule="auto"/>
              <w:rPr>
                <w:rFonts w:eastAsia="Times New Roman"/>
                <w:b/>
                <w:bCs/>
                <w:sz w:val="17"/>
                <w:szCs w:val="17"/>
              </w:rPr>
            </w:pPr>
          </w:p>
        </w:tc>
        <w:tc>
          <w:tcPr>
            <w:tcW w:w="575" w:type="dxa"/>
            <w:vMerge/>
            <w:vAlign w:val="center"/>
            <w:hideMark/>
          </w:tcPr>
          <w:p w14:paraId="401BBFE2" w14:textId="77777777" w:rsidR="006B483A" w:rsidRPr="00444E94" w:rsidRDefault="006B483A" w:rsidP="006B483A">
            <w:pPr>
              <w:spacing w:line="240" w:lineRule="auto"/>
              <w:rPr>
                <w:rFonts w:eastAsia="Times New Roman"/>
                <w:b/>
                <w:bCs/>
                <w:sz w:val="17"/>
                <w:szCs w:val="17"/>
              </w:rPr>
            </w:pPr>
          </w:p>
        </w:tc>
        <w:tc>
          <w:tcPr>
            <w:tcW w:w="2210" w:type="dxa"/>
            <w:shd w:val="clear" w:color="auto" w:fill="auto"/>
            <w:vAlign w:val="center"/>
            <w:hideMark/>
          </w:tcPr>
          <w:p w14:paraId="039D29B5" w14:textId="77777777" w:rsidR="006B483A" w:rsidRPr="00444E94" w:rsidRDefault="006B483A" w:rsidP="002D7809">
            <w:pPr>
              <w:spacing w:line="240" w:lineRule="auto"/>
              <w:rPr>
                <w:rFonts w:eastAsia="Times New Roman"/>
                <w:b/>
                <w:bCs/>
                <w:sz w:val="17"/>
                <w:szCs w:val="17"/>
              </w:rPr>
            </w:pPr>
            <w:r w:rsidRPr="00444E94">
              <w:rPr>
                <w:rFonts w:eastAsia="Times New Roman"/>
                <w:b/>
                <w:bCs/>
                <w:sz w:val="17"/>
                <w:szCs w:val="17"/>
              </w:rPr>
              <w:t>z wiersza 04 - w zakładach pracy chronionej</w:t>
            </w:r>
          </w:p>
        </w:tc>
        <w:tc>
          <w:tcPr>
            <w:tcW w:w="341" w:type="dxa"/>
            <w:shd w:val="clear" w:color="auto" w:fill="auto"/>
            <w:noWrap/>
            <w:vAlign w:val="center"/>
            <w:hideMark/>
          </w:tcPr>
          <w:p w14:paraId="3F55A7BF" w14:textId="77777777" w:rsidR="006B483A" w:rsidRPr="006B483A" w:rsidRDefault="006B483A" w:rsidP="006B483A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4111D8E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FA7C241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1D40025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D165EB0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E3B5835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5B3D406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ED9E43E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5815CDF4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78AE2A8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62618C8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14:paraId="7E916AA6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2BB552C6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66354221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436E1C7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68805772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14:paraId="1EA7AD8C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68" w:type="dxa"/>
            <w:shd w:val="clear" w:color="auto" w:fill="auto"/>
            <w:noWrap/>
            <w:vAlign w:val="center"/>
            <w:hideMark/>
          </w:tcPr>
          <w:p w14:paraId="21B99460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382" w:type="dxa"/>
            <w:shd w:val="clear" w:color="auto" w:fill="auto"/>
            <w:noWrap/>
            <w:vAlign w:val="center"/>
            <w:hideMark/>
          </w:tcPr>
          <w:p w14:paraId="677DE969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6470465F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389" w:type="dxa"/>
            <w:shd w:val="clear" w:color="auto" w:fill="auto"/>
            <w:noWrap/>
            <w:vAlign w:val="center"/>
            <w:hideMark/>
          </w:tcPr>
          <w:p w14:paraId="42489390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</w:tr>
      <w:tr w:rsidR="002D7809" w:rsidRPr="006B483A" w14:paraId="7E295EA0" w14:textId="77777777" w:rsidTr="000112D2">
        <w:trPr>
          <w:gridAfter w:val="1"/>
          <w:wAfter w:w="6" w:type="dxa"/>
          <w:trHeight w:val="427"/>
        </w:trPr>
        <w:tc>
          <w:tcPr>
            <w:tcW w:w="419" w:type="dxa"/>
            <w:vMerge/>
            <w:vAlign w:val="center"/>
            <w:hideMark/>
          </w:tcPr>
          <w:p w14:paraId="5D76E157" w14:textId="77777777" w:rsidR="006B483A" w:rsidRPr="006B483A" w:rsidRDefault="006B483A" w:rsidP="006B483A">
            <w:pPr>
              <w:spacing w:line="240" w:lineRule="auto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34AFBA85" w14:textId="77777777" w:rsidR="006B483A" w:rsidRPr="00444E94" w:rsidRDefault="006B483A" w:rsidP="006B483A">
            <w:pPr>
              <w:spacing w:line="240" w:lineRule="auto"/>
              <w:rPr>
                <w:rFonts w:eastAsia="Times New Roman"/>
                <w:b/>
                <w:bCs/>
                <w:sz w:val="17"/>
                <w:szCs w:val="17"/>
              </w:rPr>
            </w:pPr>
          </w:p>
        </w:tc>
        <w:tc>
          <w:tcPr>
            <w:tcW w:w="575" w:type="dxa"/>
            <w:vMerge/>
            <w:vAlign w:val="center"/>
            <w:hideMark/>
          </w:tcPr>
          <w:p w14:paraId="54935A14" w14:textId="77777777" w:rsidR="006B483A" w:rsidRPr="00444E94" w:rsidRDefault="006B483A" w:rsidP="006B483A">
            <w:pPr>
              <w:spacing w:line="240" w:lineRule="auto"/>
              <w:rPr>
                <w:rFonts w:eastAsia="Times New Roman"/>
                <w:b/>
                <w:bCs/>
                <w:sz w:val="17"/>
                <w:szCs w:val="17"/>
              </w:rPr>
            </w:pPr>
          </w:p>
        </w:tc>
        <w:tc>
          <w:tcPr>
            <w:tcW w:w="2210" w:type="dxa"/>
            <w:shd w:val="clear" w:color="auto" w:fill="auto"/>
            <w:vAlign w:val="center"/>
            <w:hideMark/>
          </w:tcPr>
          <w:p w14:paraId="33F3A255" w14:textId="77777777" w:rsidR="006B483A" w:rsidRPr="00444E94" w:rsidRDefault="006B483A" w:rsidP="006B483A">
            <w:pPr>
              <w:spacing w:line="240" w:lineRule="auto"/>
              <w:rPr>
                <w:rFonts w:eastAsia="Times New Roman"/>
                <w:b/>
                <w:bCs/>
                <w:sz w:val="17"/>
                <w:szCs w:val="17"/>
              </w:rPr>
            </w:pPr>
            <w:r w:rsidRPr="00444E94">
              <w:rPr>
                <w:rFonts w:eastAsia="Times New Roman"/>
                <w:b/>
                <w:bCs/>
                <w:sz w:val="17"/>
                <w:szCs w:val="17"/>
              </w:rPr>
              <w:t>na miejscach pracy refundowanych ze środków PFRON</w:t>
            </w:r>
          </w:p>
        </w:tc>
        <w:tc>
          <w:tcPr>
            <w:tcW w:w="341" w:type="dxa"/>
            <w:shd w:val="clear" w:color="auto" w:fill="auto"/>
            <w:noWrap/>
            <w:vAlign w:val="center"/>
            <w:hideMark/>
          </w:tcPr>
          <w:p w14:paraId="24A77464" w14:textId="77777777" w:rsidR="006B483A" w:rsidRPr="006B483A" w:rsidRDefault="006B483A" w:rsidP="006B483A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06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728EE2E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19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84629FD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7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6C58922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8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32A95FF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8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3C93DC3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17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A5351C9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9754DE2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5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6439A3FA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2549599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1FBD803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14:paraId="459AC53B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5D8D2F9D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0C68894F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1684510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382E347B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14:paraId="5FA018F7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68" w:type="dxa"/>
            <w:shd w:val="clear" w:color="auto" w:fill="auto"/>
            <w:noWrap/>
            <w:vAlign w:val="center"/>
            <w:hideMark/>
          </w:tcPr>
          <w:p w14:paraId="1BEAA41C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382" w:type="dxa"/>
            <w:shd w:val="clear" w:color="auto" w:fill="auto"/>
            <w:noWrap/>
            <w:vAlign w:val="center"/>
            <w:hideMark/>
          </w:tcPr>
          <w:p w14:paraId="13A67AA0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74BB054B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389" w:type="dxa"/>
            <w:shd w:val="clear" w:color="auto" w:fill="auto"/>
            <w:noWrap/>
            <w:vAlign w:val="center"/>
            <w:hideMark/>
          </w:tcPr>
          <w:p w14:paraId="45C6FECA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</w:tr>
      <w:tr w:rsidR="002D7809" w:rsidRPr="006B483A" w14:paraId="5E22F13C" w14:textId="77777777" w:rsidTr="000112D2">
        <w:trPr>
          <w:gridAfter w:val="1"/>
          <w:wAfter w:w="6" w:type="dxa"/>
          <w:trHeight w:val="427"/>
        </w:trPr>
        <w:tc>
          <w:tcPr>
            <w:tcW w:w="419" w:type="dxa"/>
            <w:vMerge/>
            <w:vAlign w:val="center"/>
            <w:hideMark/>
          </w:tcPr>
          <w:p w14:paraId="142018C3" w14:textId="77777777" w:rsidR="006B483A" w:rsidRPr="006B483A" w:rsidRDefault="006B483A" w:rsidP="006B483A">
            <w:pPr>
              <w:spacing w:line="240" w:lineRule="auto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2E62B567" w14:textId="77777777" w:rsidR="006B483A" w:rsidRPr="00444E94" w:rsidRDefault="006B483A" w:rsidP="006B483A">
            <w:pPr>
              <w:spacing w:line="240" w:lineRule="auto"/>
              <w:rPr>
                <w:rFonts w:eastAsia="Times New Roman"/>
                <w:b/>
                <w:bCs/>
                <w:sz w:val="17"/>
                <w:szCs w:val="17"/>
              </w:rPr>
            </w:pPr>
          </w:p>
        </w:tc>
        <w:tc>
          <w:tcPr>
            <w:tcW w:w="575" w:type="dxa"/>
            <w:vMerge/>
            <w:vAlign w:val="center"/>
            <w:hideMark/>
          </w:tcPr>
          <w:p w14:paraId="1BD5EB9D" w14:textId="77777777" w:rsidR="006B483A" w:rsidRPr="00444E94" w:rsidRDefault="006B483A" w:rsidP="006B483A">
            <w:pPr>
              <w:spacing w:line="240" w:lineRule="auto"/>
              <w:rPr>
                <w:rFonts w:eastAsia="Times New Roman"/>
                <w:b/>
                <w:bCs/>
                <w:sz w:val="17"/>
                <w:szCs w:val="17"/>
              </w:rPr>
            </w:pPr>
          </w:p>
        </w:tc>
        <w:tc>
          <w:tcPr>
            <w:tcW w:w="2210" w:type="dxa"/>
            <w:shd w:val="clear" w:color="auto" w:fill="auto"/>
            <w:vAlign w:val="center"/>
            <w:hideMark/>
          </w:tcPr>
          <w:p w14:paraId="78BCAC8A" w14:textId="77777777" w:rsidR="006B483A" w:rsidRPr="00444E94" w:rsidRDefault="006B483A" w:rsidP="002D7809">
            <w:pPr>
              <w:spacing w:line="240" w:lineRule="auto"/>
              <w:rPr>
                <w:rFonts w:eastAsia="Times New Roman"/>
                <w:b/>
                <w:bCs/>
                <w:sz w:val="17"/>
                <w:szCs w:val="17"/>
              </w:rPr>
            </w:pPr>
            <w:r w:rsidRPr="00444E94">
              <w:rPr>
                <w:rFonts w:eastAsia="Times New Roman"/>
                <w:b/>
                <w:bCs/>
                <w:sz w:val="17"/>
                <w:szCs w:val="17"/>
              </w:rPr>
              <w:t>z wiersza 06 - w zakładach pracy chronionej</w:t>
            </w:r>
          </w:p>
        </w:tc>
        <w:tc>
          <w:tcPr>
            <w:tcW w:w="341" w:type="dxa"/>
            <w:shd w:val="clear" w:color="auto" w:fill="auto"/>
            <w:noWrap/>
            <w:vAlign w:val="center"/>
            <w:hideMark/>
          </w:tcPr>
          <w:p w14:paraId="79342769" w14:textId="77777777" w:rsidR="006B483A" w:rsidRPr="006B483A" w:rsidRDefault="006B483A" w:rsidP="006B483A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07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0D8DBF5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A7B26BC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189E73E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2791390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9F02D36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E036FC7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4E3D2C7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2319D996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1BD194C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E804F3A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14:paraId="5B6C3D02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626D66DE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1A103721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B1FB6B7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0AB1807F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14:paraId="569B3EE9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68" w:type="dxa"/>
            <w:shd w:val="clear" w:color="auto" w:fill="auto"/>
            <w:noWrap/>
            <w:vAlign w:val="center"/>
            <w:hideMark/>
          </w:tcPr>
          <w:p w14:paraId="1CC94205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382" w:type="dxa"/>
            <w:shd w:val="clear" w:color="auto" w:fill="auto"/>
            <w:noWrap/>
            <w:vAlign w:val="center"/>
            <w:hideMark/>
          </w:tcPr>
          <w:p w14:paraId="6FF67754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5D4CD696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389" w:type="dxa"/>
            <w:shd w:val="clear" w:color="auto" w:fill="auto"/>
            <w:noWrap/>
            <w:vAlign w:val="center"/>
            <w:hideMark/>
          </w:tcPr>
          <w:p w14:paraId="67D1291B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</w:tr>
      <w:tr w:rsidR="002D7809" w:rsidRPr="006B483A" w14:paraId="35352512" w14:textId="77777777" w:rsidTr="000112D2">
        <w:trPr>
          <w:gridAfter w:val="1"/>
          <w:wAfter w:w="6" w:type="dxa"/>
          <w:trHeight w:val="250"/>
        </w:trPr>
        <w:tc>
          <w:tcPr>
            <w:tcW w:w="419" w:type="dxa"/>
            <w:vMerge/>
            <w:vAlign w:val="center"/>
            <w:hideMark/>
          </w:tcPr>
          <w:p w14:paraId="7D8D715F" w14:textId="77777777" w:rsidR="006B483A" w:rsidRPr="006B483A" w:rsidRDefault="006B483A" w:rsidP="006B483A">
            <w:pPr>
              <w:spacing w:line="240" w:lineRule="auto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36433CE7" w14:textId="77777777" w:rsidR="006B483A" w:rsidRPr="00444E94" w:rsidRDefault="006B483A" w:rsidP="006B483A">
            <w:pPr>
              <w:spacing w:line="240" w:lineRule="auto"/>
              <w:rPr>
                <w:rFonts w:eastAsia="Times New Roman"/>
                <w:b/>
                <w:bCs/>
                <w:sz w:val="17"/>
                <w:szCs w:val="17"/>
              </w:rPr>
            </w:pPr>
          </w:p>
        </w:tc>
        <w:tc>
          <w:tcPr>
            <w:tcW w:w="575" w:type="dxa"/>
            <w:vMerge/>
            <w:vAlign w:val="center"/>
            <w:hideMark/>
          </w:tcPr>
          <w:p w14:paraId="4C843944" w14:textId="77777777" w:rsidR="006B483A" w:rsidRPr="00444E94" w:rsidRDefault="006B483A" w:rsidP="006B483A">
            <w:pPr>
              <w:spacing w:line="240" w:lineRule="auto"/>
              <w:rPr>
                <w:rFonts w:eastAsia="Times New Roman"/>
                <w:b/>
                <w:bCs/>
                <w:sz w:val="17"/>
                <w:szCs w:val="17"/>
              </w:rPr>
            </w:pPr>
          </w:p>
        </w:tc>
        <w:tc>
          <w:tcPr>
            <w:tcW w:w="2210" w:type="dxa"/>
            <w:shd w:val="clear" w:color="auto" w:fill="auto"/>
            <w:vAlign w:val="center"/>
            <w:hideMark/>
          </w:tcPr>
          <w:p w14:paraId="0795CD42" w14:textId="77777777" w:rsidR="006B483A" w:rsidRPr="00444E94" w:rsidRDefault="006B483A" w:rsidP="006B483A">
            <w:pPr>
              <w:spacing w:line="240" w:lineRule="auto"/>
              <w:rPr>
                <w:rFonts w:eastAsia="Times New Roman"/>
                <w:b/>
                <w:bCs/>
                <w:sz w:val="17"/>
                <w:szCs w:val="17"/>
              </w:rPr>
            </w:pPr>
            <w:r w:rsidRPr="00444E94">
              <w:rPr>
                <w:rFonts w:eastAsia="Times New Roman"/>
                <w:b/>
                <w:bCs/>
                <w:sz w:val="17"/>
                <w:szCs w:val="17"/>
              </w:rPr>
              <w:t>podjęcie działalności gospodarczej</w:t>
            </w:r>
          </w:p>
        </w:tc>
        <w:tc>
          <w:tcPr>
            <w:tcW w:w="341" w:type="dxa"/>
            <w:shd w:val="clear" w:color="auto" w:fill="auto"/>
            <w:noWrap/>
            <w:vAlign w:val="center"/>
            <w:hideMark/>
          </w:tcPr>
          <w:p w14:paraId="18F01181" w14:textId="77777777" w:rsidR="006B483A" w:rsidRPr="006B483A" w:rsidRDefault="006B483A" w:rsidP="006B483A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08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CDC4200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26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8DCE66C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12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D8090B5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9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83C3092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16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8200916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26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00965BC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390C7D8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20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444F8E8C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B1C6BF9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C670480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14:paraId="2724828F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3EB17C8B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3A03BD1C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C7AA221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47AAA65A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14:paraId="78BCA6C7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68" w:type="dxa"/>
            <w:shd w:val="clear" w:color="auto" w:fill="auto"/>
            <w:noWrap/>
            <w:vAlign w:val="center"/>
            <w:hideMark/>
          </w:tcPr>
          <w:p w14:paraId="7857298F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382" w:type="dxa"/>
            <w:shd w:val="clear" w:color="auto" w:fill="auto"/>
            <w:noWrap/>
            <w:vAlign w:val="center"/>
            <w:hideMark/>
          </w:tcPr>
          <w:p w14:paraId="42E24A29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7E43E06E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389" w:type="dxa"/>
            <w:shd w:val="clear" w:color="auto" w:fill="auto"/>
            <w:noWrap/>
            <w:vAlign w:val="center"/>
            <w:hideMark/>
          </w:tcPr>
          <w:p w14:paraId="0D05DE7D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</w:tr>
      <w:tr w:rsidR="002D7809" w:rsidRPr="006B483A" w14:paraId="536F1578" w14:textId="77777777" w:rsidTr="000112D2">
        <w:trPr>
          <w:gridAfter w:val="1"/>
          <w:wAfter w:w="6" w:type="dxa"/>
          <w:trHeight w:val="427"/>
        </w:trPr>
        <w:tc>
          <w:tcPr>
            <w:tcW w:w="419" w:type="dxa"/>
            <w:vMerge/>
            <w:vAlign w:val="center"/>
            <w:hideMark/>
          </w:tcPr>
          <w:p w14:paraId="52DBFE34" w14:textId="77777777" w:rsidR="006B483A" w:rsidRPr="006B483A" w:rsidRDefault="006B483A" w:rsidP="006B483A">
            <w:pPr>
              <w:spacing w:line="240" w:lineRule="auto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5CB3E27C" w14:textId="77777777" w:rsidR="006B483A" w:rsidRPr="00444E94" w:rsidRDefault="006B483A" w:rsidP="006B483A">
            <w:pPr>
              <w:spacing w:line="240" w:lineRule="auto"/>
              <w:rPr>
                <w:rFonts w:eastAsia="Times New Roman"/>
                <w:b/>
                <w:bCs/>
                <w:sz w:val="17"/>
                <w:szCs w:val="17"/>
              </w:rPr>
            </w:pPr>
          </w:p>
        </w:tc>
        <w:tc>
          <w:tcPr>
            <w:tcW w:w="575" w:type="dxa"/>
            <w:vMerge/>
            <w:vAlign w:val="center"/>
            <w:hideMark/>
          </w:tcPr>
          <w:p w14:paraId="7C04A7D4" w14:textId="77777777" w:rsidR="006B483A" w:rsidRPr="00444E94" w:rsidRDefault="006B483A" w:rsidP="006B483A">
            <w:pPr>
              <w:spacing w:line="240" w:lineRule="auto"/>
              <w:rPr>
                <w:rFonts w:eastAsia="Times New Roman"/>
                <w:b/>
                <w:bCs/>
                <w:sz w:val="17"/>
                <w:szCs w:val="17"/>
              </w:rPr>
            </w:pPr>
          </w:p>
        </w:tc>
        <w:tc>
          <w:tcPr>
            <w:tcW w:w="2210" w:type="dxa"/>
            <w:shd w:val="clear" w:color="auto" w:fill="auto"/>
            <w:vAlign w:val="center"/>
            <w:hideMark/>
          </w:tcPr>
          <w:p w14:paraId="59A768B9" w14:textId="77777777" w:rsidR="006B483A" w:rsidRPr="00444E94" w:rsidRDefault="006B483A" w:rsidP="006B483A">
            <w:pPr>
              <w:spacing w:line="240" w:lineRule="auto"/>
              <w:ind w:firstLineChars="100" w:firstLine="171"/>
              <w:rPr>
                <w:rFonts w:eastAsia="Times New Roman"/>
                <w:b/>
                <w:bCs/>
                <w:sz w:val="17"/>
                <w:szCs w:val="17"/>
              </w:rPr>
            </w:pPr>
            <w:r w:rsidRPr="00444E94">
              <w:rPr>
                <w:rFonts w:eastAsia="Times New Roman"/>
                <w:b/>
                <w:bCs/>
                <w:sz w:val="17"/>
                <w:szCs w:val="17"/>
              </w:rPr>
              <w:t>z wiersza 08 - w ramach bonu na zasiedlenie</w:t>
            </w:r>
          </w:p>
        </w:tc>
        <w:tc>
          <w:tcPr>
            <w:tcW w:w="341" w:type="dxa"/>
            <w:shd w:val="clear" w:color="auto" w:fill="auto"/>
            <w:noWrap/>
            <w:vAlign w:val="center"/>
            <w:hideMark/>
          </w:tcPr>
          <w:p w14:paraId="06697307" w14:textId="77777777" w:rsidR="006B483A" w:rsidRPr="006B483A" w:rsidRDefault="006B483A" w:rsidP="006B483A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09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66E83A6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8BD424F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FA5A3B7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086AD94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9BDB141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D45BDB8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78BEAAD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6DB6B67A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583590A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AFB8BB4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14:paraId="4F2B65A3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4EE6F1C2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0CD58DA0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7A6E70C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58FAB2D7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14:paraId="24ABC922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68" w:type="dxa"/>
            <w:shd w:val="clear" w:color="auto" w:fill="auto"/>
            <w:noWrap/>
            <w:vAlign w:val="center"/>
            <w:hideMark/>
          </w:tcPr>
          <w:p w14:paraId="6D4FEDD2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382" w:type="dxa"/>
            <w:shd w:val="clear" w:color="auto" w:fill="auto"/>
            <w:noWrap/>
            <w:vAlign w:val="center"/>
            <w:hideMark/>
          </w:tcPr>
          <w:p w14:paraId="2E6394A4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3D4A1B17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389" w:type="dxa"/>
            <w:shd w:val="clear" w:color="auto" w:fill="auto"/>
            <w:noWrap/>
            <w:vAlign w:val="center"/>
            <w:hideMark/>
          </w:tcPr>
          <w:p w14:paraId="5EFE0E15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</w:tr>
      <w:tr w:rsidR="002D7809" w:rsidRPr="006B483A" w14:paraId="107AC95C" w14:textId="77777777" w:rsidTr="000112D2">
        <w:trPr>
          <w:gridAfter w:val="1"/>
          <w:wAfter w:w="6" w:type="dxa"/>
          <w:trHeight w:val="258"/>
        </w:trPr>
        <w:tc>
          <w:tcPr>
            <w:tcW w:w="419" w:type="dxa"/>
            <w:vMerge/>
            <w:vAlign w:val="center"/>
            <w:hideMark/>
          </w:tcPr>
          <w:p w14:paraId="67976E43" w14:textId="77777777" w:rsidR="006B483A" w:rsidRPr="006B483A" w:rsidRDefault="006B483A" w:rsidP="006B483A">
            <w:pPr>
              <w:spacing w:line="240" w:lineRule="auto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376E0018" w14:textId="77777777" w:rsidR="006B483A" w:rsidRPr="006B483A" w:rsidRDefault="006B483A" w:rsidP="006B483A">
            <w:pPr>
              <w:spacing w:line="240" w:lineRule="auto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575" w:type="dxa"/>
            <w:vMerge/>
            <w:vAlign w:val="center"/>
            <w:hideMark/>
          </w:tcPr>
          <w:p w14:paraId="120666F2" w14:textId="77777777" w:rsidR="006B483A" w:rsidRPr="006B483A" w:rsidRDefault="006B483A" w:rsidP="006B483A">
            <w:pPr>
              <w:spacing w:line="240" w:lineRule="auto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2210" w:type="dxa"/>
            <w:shd w:val="clear" w:color="auto" w:fill="auto"/>
            <w:vAlign w:val="center"/>
            <w:hideMark/>
          </w:tcPr>
          <w:p w14:paraId="1AA81DAB" w14:textId="77777777" w:rsidR="006B483A" w:rsidRPr="00444E94" w:rsidRDefault="006B483A" w:rsidP="006B483A">
            <w:pPr>
              <w:spacing w:line="240" w:lineRule="auto"/>
              <w:rPr>
                <w:rFonts w:eastAsia="Times New Roman"/>
                <w:b/>
                <w:bCs/>
                <w:sz w:val="17"/>
                <w:szCs w:val="17"/>
              </w:rPr>
            </w:pPr>
            <w:r w:rsidRPr="00444E94">
              <w:rPr>
                <w:rFonts w:eastAsia="Times New Roman"/>
                <w:b/>
                <w:bCs/>
                <w:sz w:val="17"/>
                <w:szCs w:val="17"/>
              </w:rPr>
              <w:t>prace interwencyjne</w:t>
            </w:r>
          </w:p>
        </w:tc>
        <w:tc>
          <w:tcPr>
            <w:tcW w:w="341" w:type="dxa"/>
            <w:shd w:val="clear" w:color="auto" w:fill="auto"/>
            <w:noWrap/>
            <w:vAlign w:val="center"/>
            <w:hideMark/>
          </w:tcPr>
          <w:p w14:paraId="3E86F519" w14:textId="77777777" w:rsidR="006B483A" w:rsidRPr="006B483A" w:rsidRDefault="006B483A" w:rsidP="006B483A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10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A75A0F7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57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DACF83F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35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FBC84E5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21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E431059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29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DD6E0EE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55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77FBF97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7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AE5AF04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27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6877F7E7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D6E55BF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CDC71C0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14:paraId="6004CC22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33181815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3E60AE67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E0F77EB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52782552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14:paraId="663CA868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68" w:type="dxa"/>
            <w:shd w:val="clear" w:color="auto" w:fill="auto"/>
            <w:noWrap/>
            <w:vAlign w:val="center"/>
            <w:hideMark/>
          </w:tcPr>
          <w:p w14:paraId="40159405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382" w:type="dxa"/>
            <w:shd w:val="clear" w:color="auto" w:fill="auto"/>
            <w:noWrap/>
            <w:vAlign w:val="center"/>
            <w:hideMark/>
          </w:tcPr>
          <w:p w14:paraId="16DC4F6C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1CDFA047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389" w:type="dxa"/>
            <w:shd w:val="clear" w:color="auto" w:fill="auto"/>
            <w:noWrap/>
            <w:vAlign w:val="center"/>
            <w:hideMark/>
          </w:tcPr>
          <w:p w14:paraId="4A14868E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</w:tr>
      <w:tr w:rsidR="002D7809" w:rsidRPr="006B483A" w14:paraId="179407B9" w14:textId="77777777" w:rsidTr="000112D2">
        <w:trPr>
          <w:gridAfter w:val="1"/>
          <w:wAfter w:w="6" w:type="dxa"/>
          <w:trHeight w:val="258"/>
        </w:trPr>
        <w:tc>
          <w:tcPr>
            <w:tcW w:w="419" w:type="dxa"/>
            <w:vMerge/>
            <w:vAlign w:val="center"/>
            <w:hideMark/>
          </w:tcPr>
          <w:p w14:paraId="518B84BF" w14:textId="77777777" w:rsidR="006B483A" w:rsidRPr="006B483A" w:rsidRDefault="006B483A" w:rsidP="006B483A">
            <w:pPr>
              <w:spacing w:line="240" w:lineRule="auto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7070614F" w14:textId="77777777" w:rsidR="006B483A" w:rsidRPr="006B483A" w:rsidRDefault="006B483A" w:rsidP="006B483A">
            <w:pPr>
              <w:spacing w:line="240" w:lineRule="auto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575" w:type="dxa"/>
            <w:vMerge/>
            <w:vAlign w:val="center"/>
            <w:hideMark/>
          </w:tcPr>
          <w:p w14:paraId="2252104F" w14:textId="77777777" w:rsidR="006B483A" w:rsidRPr="006B483A" w:rsidRDefault="006B483A" w:rsidP="006B483A">
            <w:pPr>
              <w:spacing w:line="240" w:lineRule="auto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2210" w:type="dxa"/>
            <w:shd w:val="clear" w:color="auto" w:fill="auto"/>
            <w:vAlign w:val="center"/>
            <w:hideMark/>
          </w:tcPr>
          <w:p w14:paraId="41485CDF" w14:textId="77777777" w:rsidR="006B483A" w:rsidRPr="00444E94" w:rsidRDefault="006B483A" w:rsidP="006B483A">
            <w:pPr>
              <w:spacing w:line="240" w:lineRule="auto"/>
              <w:rPr>
                <w:rFonts w:eastAsia="Times New Roman"/>
                <w:b/>
                <w:bCs/>
                <w:sz w:val="17"/>
                <w:szCs w:val="17"/>
              </w:rPr>
            </w:pPr>
            <w:r w:rsidRPr="00444E94">
              <w:rPr>
                <w:rFonts w:eastAsia="Times New Roman"/>
                <w:b/>
                <w:bCs/>
                <w:sz w:val="17"/>
                <w:szCs w:val="17"/>
              </w:rPr>
              <w:t>roboty publiczne</w:t>
            </w:r>
          </w:p>
        </w:tc>
        <w:tc>
          <w:tcPr>
            <w:tcW w:w="341" w:type="dxa"/>
            <w:shd w:val="clear" w:color="auto" w:fill="auto"/>
            <w:noWrap/>
            <w:vAlign w:val="center"/>
            <w:hideMark/>
          </w:tcPr>
          <w:p w14:paraId="101FBD5E" w14:textId="77777777" w:rsidR="006B483A" w:rsidRPr="006B483A" w:rsidRDefault="006B483A" w:rsidP="006B483A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11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CB07745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38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8DC6DC8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14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B6C51B9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16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587E54C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26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3732525" w14:textId="77777777" w:rsid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37</w:t>
            </w:r>
          </w:p>
          <w:p w14:paraId="3FD64A4F" w14:textId="77777777" w:rsidR="0023195E" w:rsidRDefault="0023195E" w:rsidP="0023195E">
            <w:pPr>
              <w:rPr>
                <w:rFonts w:eastAsia="Times New Roman"/>
                <w:sz w:val="18"/>
                <w:szCs w:val="18"/>
              </w:rPr>
            </w:pPr>
          </w:p>
          <w:p w14:paraId="59746C33" w14:textId="77777777" w:rsidR="0023195E" w:rsidRPr="0023195E" w:rsidRDefault="0023195E" w:rsidP="0023195E">
            <w:pPr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267C754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8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256C372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14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1594D5C4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9D98285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870D246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14:paraId="1B3FBCD8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773C7638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659034AF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841FE9B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46D162C4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14:paraId="69C6C69A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68" w:type="dxa"/>
            <w:shd w:val="clear" w:color="auto" w:fill="auto"/>
            <w:noWrap/>
            <w:vAlign w:val="center"/>
            <w:hideMark/>
          </w:tcPr>
          <w:p w14:paraId="09BDF424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382" w:type="dxa"/>
            <w:shd w:val="clear" w:color="auto" w:fill="auto"/>
            <w:noWrap/>
            <w:vAlign w:val="center"/>
            <w:hideMark/>
          </w:tcPr>
          <w:p w14:paraId="574BB5A9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0E84F129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389" w:type="dxa"/>
            <w:shd w:val="clear" w:color="auto" w:fill="auto"/>
            <w:noWrap/>
            <w:vAlign w:val="center"/>
            <w:hideMark/>
          </w:tcPr>
          <w:p w14:paraId="1D24606D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</w:tr>
      <w:tr w:rsidR="002D7809" w:rsidRPr="006B483A" w14:paraId="5024F47E" w14:textId="77777777" w:rsidTr="000112D2">
        <w:trPr>
          <w:gridAfter w:val="1"/>
          <w:wAfter w:w="6" w:type="dxa"/>
          <w:trHeight w:val="663"/>
        </w:trPr>
        <w:tc>
          <w:tcPr>
            <w:tcW w:w="419" w:type="dxa"/>
            <w:vMerge/>
            <w:vAlign w:val="center"/>
            <w:hideMark/>
          </w:tcPr>
          <w:p w14:paraId="24F8FAAF" w14:textId="77777777" w:rsidR="006B483A" w:rsidRPr="006B483A" w:rsidRDefault="006B483A" w:rsidP="006B483A">
            <w:pPr>
              <w:spacing w:line="240" w:lineRule="auto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7EB5C112" w14:textId="77777777" w:rsidR="006B483A" w:rsidRPr="006B483A" w:rsidRDefault="006B483A" w:rsidP="006B483A">
            <w:pPr>
              <w:spacing w:line="240" w:lineRule="auto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575" w:type="dxa"/>
            <w:vMerge/>
            <w:vAlign w:val="center"/>
            <w:hideMark/>
          </w:tcPr>
          <w:p w14:paraId="1DBCC3E8" w14:textId="77777777" w:rsidR="006B483A" w:rsidRPr="006B483A" w:rsidRDefault="006B483A" w:rsidP="006B483A">
            <w:pPr>
              <w:spacing w:line="240" w:lineRule="auto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2210" w:type="dxa"/>
            <w:shd w:val="clear" w:color="auto" w:fill="auto"/>
            <w:vAlign w:val="center"/>
            <w:hideMark/>
          </w:tcPr>
          <w:p w14:paraId="6DB45234" w14:textId="77777777" w:rsidR="006B483A" w:rsidRPr="00444E94" w:rsidRDefault="006B483A" w:rsidP="006B483A">
            <w:pPr>
              <w:spacing w:line="240" w:lineRule="auto"/>
              <w:rPr>
                <w:rFonts w:eastAsia="Times New Roman"/>
                <w:b/>
                <w:bCs/>
                <w:sz w:val="17"/>
                <w:szCs w:val="17"/>
              </w:rPr>
            </w:pPr>
            <w:r w:rsidRPr="00444E94">
              <w:rPr>
                <w:rFonts w:eastAsia="Times New Roman"/>
                <w:b/>
                <w:bCs/>
                <w:sz w:val="17"/>
                <w:szCs w:val="17"/>
              </w:rPr>
              <w:t>podjęcie pracy poza miejscem zamieszkania w ramach bonu na zasiedlenie</w:t>
            </w:r>
          </w:p>
        </w:tc>
        <w:tc>
          <w:tcPr>
            <w:tcW w:w="341" w:type="dxa"/>
            <w:shd w:val="clear" w:color="auto" w:fill="auto"/>
            <w:noWrap/>
            <w:vAlign w:val="center"/>
            <w:hideMark/>
          </w:tcPr>
          <w:p w14:paraId="39C27433" w14:textId="77777777" w:rsidR="006B483A" w:rsidRPr="006B483A" w:rsidRDefault="006B483A" w:rsidP="006B483A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12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3F0A429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1D6BEB7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65F5C34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3611C1F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F8093F2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2B89E14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F954612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4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7CAE1473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D537FE8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75EB222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14:paraId="16E4ADCD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5DEC5714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4ED590A7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21B3034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18153D6B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14:paraId="01E1F589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68" w:type="dxa"/>
            <w:shd w:val="clear" w:color="auto" w:fill="auto"/>
            <w:noWrap/>
            <w:vAlign w:val="center"/>
            <w:hideMark/>
          </w:tcPr>
          <w:p w14:paraId="54953D12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382" w:type="dxa"/>
            <w:shd w:val="clear" w:color="auto" w:fill="auto"/>
            <w:noWrap/>
            <w:vAlign w:val="center"/>
            <w:hideMark/>
          </w:tcPr>
          <w:p w14:paraId="7C54AD23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57830123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389" w:type="dxa"/>
            <w:shd w:val="clear" w:color="auto" w:fill="auto"/>
            <w:noWrap/>
            <w:vAlign w:val="center"/>
            <w:hideMark/>
          </w:tcPr>
          <w:p w14:paraId="57CF8B6F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</w:tr>
      <w:tr w:rsidR="002D7809" w:rsidRPr="006B483A" w14:paraId="5AAB3CE8" w14:textId="77777777" w:rsidTr="000112D2">
        <w:trPr>
          <w:gridAfter w:val="1"/>
          <w:wAfter w:w="6" w:type="dxa"/>
          <w:trHeight w:val="441"/>
        </w:trPr>
        <w:tc>
          <w:tcPr>
            <w:tcW w:w="419" w:type="dxa"/>
            <w:vMerge/>
            <w:vAlign w:val="center"/>
            <w:hideMark/>
          </w:tcPr>
          <w:p w14:paraId="34C47771" w14:textId="77777777" w:rsidR="006B483A" w:rsidRPr="006B483A" w:rsidRDefault="006B483A" w:rsidP="006B483A">
            <w:pPr>
              <w:spacing w:line="240" w:lineRule="auto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7026F294" w14:textId="77777777" w:rsidR="006B483A" w:rsidRPr="006B483A" w:rsidRDefault="006B483A" w:rsidP="006B483A">
            <w:pPr>
              <w:spacing w:line="240" w:lineRule="auto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575" w:type="dxa"/>
            <w:vMerge/>
            <w:vAlign w:val="center"/>
            <w:hideMark/>
          </w:tcPr>
          <w:p w14:paraId="21351160" w14:textId="77777777" w:rsidR="006B483A" w:rsidRPr="006B483A" w:rsidRDefault="006B483A" w:rsidP="006B483A">
            <w:pPr>
              <w:spacing w:line="240" w:lineRule="auto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2210" w:type="dxa"/>
            <w:shd w:val="clear" w:color="auto" w:fill="auto"/>
            <w:vAlign w:val="center"/>
            <w:hideMark/>
          </w:tcPr>
          <w:p w14:paraId="0BE8623A" w14:textId="77777777" w:rsidR="006B483A" w:rsidRPr="00444E94" w:rsidRDefault="006B483A" w:rsidP="006B483A">
            <w:pPr>
              <w:spacing w:line="240" w:lineRule="auto"/>
              <w:rPr>
                <w:rFonts w:eastAsia="Times New Roman"/>
                <w:b/>
                <w:bCs/>
                <w:sz w:val="17"/>
                <w:szCs w:val="17"/>
              </w:rPr>
            </w:pPr>
            <w:r w:rsidRPr="00444E94">
              <w:rPr>
                <w:rFonts w:eastAsia="Times New Roman"/>
                <w:b/>
                <w:bCs/>
                <w:sz w:val="17"/>
                <w:szCs w:val="17"/>
              </w:rPr>
              <w:t>podjęcie pracy w ramach bonu zatrudnieniowego</w:t>
            </w:r>
          </w:p>
        </w:tc>
        <w:tc>
          <w:tcPr>
            <w:tcW w:w="341" w:type="dxa"/>
            <w:shd w:val="clear" w:color="auto" w:fill="auto"/>
            <w:noWrap/>
            <w:vAlign w:val="center"/>
            <w:hideMark/>
          </w:tcPr>
          <w:p w14:paraId="6D0CF015" w14:textId="77777777" w:rsidR="006B483A" w:rsidRPr="006B483A" w:rsidRDefault="006B483A" w:rsidP="006B483A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13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4634B7E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053EFFA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F29FD11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8DE7EAC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AAE4BF3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BA47D58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0699188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0D00CBED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29BFB71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50A0EAB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14:paraId="4DE19042" w14:textId="77777777" w:rsidR="006B483A" w:rsidRPr="0002110F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02110F">
              <w:rPr>
                <w:rFonts w:eastAsia="Times New Roman"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 w:themeFill="background1"/>
            <w:noWrap/>
            <w:vAlign w:val="center"/>
            <w:hideMark/>
          </w:tcPr>
          <w:p w14:paraId="61682185" w14:textId="77777777" w:rsidR="006B483A" w:rsidRPr="0002110F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02110F">
              <w:rPr>
                <w:rFonts w:eastAsia="Times New Roman"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 w:themeFill="background1"/>
            <w:noWrap/>
            <w:vAlign w:val="center"/>
            <w:hideMark/>
          </w:tcPr>
          <w:p w14:paraId="72DADA95" w14:textId="77777777" w:rsidR="006B483A" w:rsidRPr="0002110F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02110F">
              <w:rPr>
                <w:rFonts w:eastAsia="Times New Roman"/>
                <w:sz w:val="18"/>
                <w:szCs w:val="18"/>
              </w:rPr>
              <w:t>X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51007C37" w14:textId="77777777" w:rsidR="006B483A" w:rsidRPr="0002110F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02110F">
              <w:rPr>
                <w:rFonts w:eastAsia="Times New Roman"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 w:themeFill="background1"/>
            <w:noWrap/>
            <w:vAlign w:val="center"/>
            <w:hideMark/>
          </w:tcPr>
          <w:p w14:paraId="1AAA2E03" w14:textId="77777777" w:rsidR="006B483A" w:rsidRPr="0002110F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02110F">
              <w:rPr>
                <w:rFonts w:eastAsia="Times New Roman"/>
                <w:sz w:val="18"/>
                <w:szCs w:val="18"/>
              </w:rPr>
              <w:t>X</w:t>
            </w:r>
          </w:p>
        </w:tc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14:paraId="0DB3EF60" w14:textId="77777777" w:rsidR="006B483A" w:rsidRPr="0002110F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02110F">
              <w:rPr>
                <w:rFonts w:eastAsia="Times New Roman"/>
                <w:sz w:val="18"/>
                <w:szCs w:val="18"/>
              </w:rPr>
              <w:t>X</w:t>
            </w:r>
          </w:p>
        </w:tc>
        <w:tc>
          <w:tcPr>
            <w:tcW w:w="468" w:type="dxa"/>
            <w:shd w:val="clear" w:color="auto" w:fill="FFFFFF" w:themeFill="background1"/>
            <w:noWrap/>
            <w:vAlign w:val="center"/>
            <w:hideMark/>
          </w:tcPr>
          <w:p w14:paraId="4AF2F7E3" w14:textId="77777777" w:rsidR="006B483A" w:rsidRPr="0002110F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02110F">
              <w:rPr>
                <w:rFonts w:eastAsia="Times New Roman"/>
                <w:sz w:val="18"/>
                <w:szCs w:val="18"/>
              </w:rPr>
              <w:t>X</w:t>
            </w:r>
          </w:p>
        </w:tc>
        <w:tc>
          <w:tcPr>
            <w:tcW w:w="382" w:type="dxa"/>
            <w:shd w:val="clear" w:color="auto" w:fill="FFFFFF" w:themeFill="background1"/>
            <w:noWrap/>
            <w:vAlign w:val="center"/>
            <w:hideMark/>
          </w:tcPr>
          <w:p w14:paraId="661C9A47" w14:textId="77777777" w:rsidR="006B483A" w:rsidRPr="0002110F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02110F">
              <w:rPr>
                <w:rFonts w:eastAsia="Times New Roman"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 w:themeFill="background1"/>
            <w:noWrap/>
            <w:vAlign w:val="center"/>
            <w:hideMark/>
          </w:tcPr>
          <w:p w14:paraId="72577553" w14:textId="77777777" w:rsidR="006B483A" w:rsidRPr="0002110F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02110F">
              <w:rPr>
                <w:rFonts w:eastAsia="Times New Roman"/>
                <w:sz w:val="18"/>
                <w:szCs w:val="18"/>
              </w:rPr>
              <w:t>X</w:t>
            </w:r>
          </w:p>
        </w:tc>
        <w:tc>
          <w:tcPr>
            <w:tcW w:w="389" w:type="dxa"/>
            <w:shd w:val="clear" w:color="auto" w:fill="FFFFFF" w:themeFill="background1"/>
            <w:noWrap/>
            <w:vAlign w:val="center"/>
            <w:hideMark/>
          </w:tcPr>
          <w:p w14:paraId="203CE1B2" w14:textId="77777777" w:rsidR="006B483A" w:rsidRPr="0002110F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02110F">
              <w:rPr>
                <w:rFonts w:eastAsia="Times New Roman"/>
                <w:sz w:val="18"/>
                <w:szCs w:val="18"/>
              </w:rPr>
              <w:t>X</w:t>
            </w:r>
          </w:p>
        </w:tc>
      </w:tr>
      <w:tr w:rsidR="002D7809" w:rsidRPr="006B483A" w14:paraId="27002DEB" w14:textId="77777777" w:rsidTr="000112D2">
        <w:trPr>
          <w:gridAfter w:val="1"/>
          <w:wAfter w:w="6" w:type="dxa"/>
          <w:trHeight w:val="441"/>
        </w:trPr>
        <w:tc>
          <w:tcPr>
            <w:tcW w:w="419" w:type="dxa"/>
            <w:vMerge/>
            <w:vAlign w:val="center"/>
            <w:hideMark/>
          </w:tcPr>
          <w:p w14:paraId="764C88EA" w14:textId="77777777" w:rsidR="006B483A" w:rsidRPr="006B483A" w:rsidRDefault="006B483A" w:rsidP="006B483A">
            <w:pPr>
              <w:spacing w:line="240" w:lineRule="auto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712D63C7" w14:textId="77777777" w:rsidR="006B483A" w:rsidRPr="006B483A" w:rsidRDefault="006B483A" w:rsidP="006B483A">
            <w:pPr>
              <w:spacing w:line="240" w:lineRule="auto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575" w:type="dxa"/>
            <w:vMerge/>
            <w:vAlign w:val="center"/>
            <w:hideMark/>
          </w:tcPr>
          <w:p w14:paraId="7559C359" w14:textId="77777777" w:rsidR="006B483A" w:rsidRPr="006B483A" w:rsidRDefault="006B483A" w:rsidP="006B483A">
            <w:pPr>
              <w:spacing w:line="240" w:lineRule="auto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2210" w:type="dxa"/>
            <w:shd w:val="clear" w:color="auto" w:fill="auto"/>
            <w:vAlign w:val="center"/>
            <w:hideMark/>
          </w:tcPr>
          <w:p w14:paraId="0FA8297E" w14:textId="77777777" w:rsidR="006B483A" w:rsidRPr="00444E94" w:rsidRDefault="006B483A" w:rsidP="006B483A">
            <w:pPr>
              <w:spacing w:line="240" w:lineRule="auto"/>
              <w:rPr>
                <w:rFonts w:eastAsia="Times New Roman"/>
                <w:b/>
                <w:bCs/>
                <w:sz w:val="17"/>
                <w:szCs w:val="17"/>
              </w:rPr>
            </w:pPr>
            <w:r w:rsidRPr="00444E94">
              <w:rPr>
                <w:rFonts w:eastAsia="Times New Roman"/>
                <w:b/>
                <w:bCs/>
                <w:sz w:val="17"/>
                <w:szCs w:val="17"/>
              </w:rPr>
              <w:t>podjęcie pracy w ramach świadczenia aktywizacyjnego</w:t>
            </w:r>
          </w:p>
        </w:tc>
        <w:tc>
          <w:tcPr>
            <w:tcW w:w="341" w:type="dxa"/>
            <w:shd w:val="clear" w:color="auto" w:fill="auto"/>
            <w:noWrap/>
            <w:vAlign w:val="center"/>
            <w:hideMark/>
          </w:tcPr>
          <w:p w14:paraId="414C7980" w14:textId="77777777" w:rsidR="006B483A" w:rsidRPr="006B483A" w:rsidRDefault="006B483A" w:rsidP="006B483A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14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DDDFC37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821A638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DF27CD2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AAB7342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E718543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41256D2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E999D51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5634FCE6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9D6E08A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370F7EE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14:paraId="2FE45195" w14:textId="77777777" w:rsidR="006B483A" w:rsidRPr="0002110F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02110F">
              <w:rPr>
                <w:rFonts w:eastAsia="Times New Roman"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 w:themeFill="background1"/>
            <w:noWrap/>
            <w:vAlign w:val="center"/>
            <w:hideMark/>
          </w:tcPr>
          <w:p w14:paraId="651A9F16" w14:textId="77777777" w:rsidR="006B483A" w:rsidRPr="0002110F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02110F">
              <w:rPr>
                <w:rFonts w:eastAsia="Times New Roman"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 w:themeFill="background1"/>
            <w:noWrap/>
            <w:vAlign w:val="center"/>
            <w:hideMark/>
          </w:tcPr>
          <w:p w14:paraId="495606A7" w14:textId="77777777" w:rsidR="006B483A" w:rsidRPr="0002110F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02110F">
              <w:rPr>
                <w:rFonts w:eastAsia="Times New Roman"/>
                <w:sz w:val="18"/>
                <w:szCs w:val="18"/>
              </w:rPr>
              <w:t>X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044A1195" w14:textId="77777777" w:rsidR="006B483A" w:rsidRPr="0002110F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02110F">
              <w:rPr>
                <w:rFonts w:eastAsia="Times New Roman"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 w:themeFill="background1"/>
            <w:noWrap/>
            <w:vAlign w:val="center"/>
            <w:hideMark/>
          </w:tcPr>
          <w:p w14:paraId="28913D99" w14:textId="77777777" w:rsidR="006B483A" w:rsidRPr="0002110F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02110F">
              <w:rPr>
                <w:rFonts w:eastAsia="Times New Roman"/>
                <w:sz w:val="18"/>
                <w:szCs w:val="18"/>
              </w:rPr>
              <w:t>X</w:t>
            </w:r>
          </w:p>
        </w:tc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14:paraId="66F4E076" w14:textId="77777777" w:rsidR="006B483A" w:rsidRPr="0002110F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02110F">
              <w:rPr>
                <w:rFonts w:eastAsia="Times New Roman"/>
                <w:sz w:val="18"/>
                <w:szCs w:val="18"/>
              </w:rPr>
              <w:t>X</w:t>
            </w:r>
          </w:p>
        </w:tc>
        <w:tc>
          <w:tcPr>
            <w:tcW w:w="468" w:type="dxa"/>
            <w:shd w:val="clear" w:color="auto" w:fill="FFFFFF" w:themeFill="background1"/>
            <w:noWrap/>
            <w:vAlign w:val="center"/>
            <w:hideMark/>
          </w:tcPr>
          <w:p w14:paraId="5B53EC74" w14:textId="77777777" w:rsidR="006B483A" w:rsidRPr="0002110F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02110F">
              <w:rPr>
                <w:rFonts w:eastAsia="Times New Roman"/>
                <w:sz w:val="18"/>
                <w:szCs w:val="18"/>
              </w:rPr>
              <w:t>X</w:t>
            </w:r>
          </w:p>
        </w:tc>
        <w:tc>
          <w:tcPr>
            <w:tcW w:w="382" w:type="dxa"/>
            <w:shd w:val="clear" w:color="auto" w:fill="FFFFFF" w:themeFill="background1"/>
            <w:noWrap/>
            <w:vAlign w:val="center"/>
            <w:hideMark/>
          </w:tcPr>
          <w:p w14:paraId="3DA2F2F6" w14:textId="77777777" w:rsidR="006B483A" w:rsidRPr="0002110F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02110F">
              <w:rPr>
                <w:rFonts w:eastAsia="Times New Roman"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 w:themeFill="background1"/>
            <w:noWrap/>
            <w:vAlign w:val="center"/>
            <w:hideMark/>
          </w:tcPr>
          <w:p w14:paraId="2F4F9286" w14:textId="77777777" w:rsidR="006B483A" w:rsidRPr="0002110F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02110F">
              <w:rPr>
                <w:rFonts w:eastAsia="Times New Roman"/>
                <w:sz w:val="18"/>
                <w:szCs w:val="18"/>
              </w:rPr>
              <w:t>X</w:t>
            </w:r>
          </w:p>
        </w:tc>
        <w:tc>
          <w:tcPr>
            <w:tcW w:w="389" w:type="dxa"/>
            <w:shd w:val="clear" w:color="auto" w:fill="FFFFFF" w:themeFill="background1"/>
            <w:noWrap/>
            <w:vAlign w:val="center"/>
            <w:hideMark/>
          </w:tcPr>
          <w:p w14:paraId="1AB4D947" w14:textId="77777777" w:rsidR="006B483A" w:rsidRPr="0002110F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02110F">
              <w:rPr>
                <w:rFonts w:eastAsia="Times New Roman"/>
                <w:sz w:val="18"/>
                <w:szCs w:val="18"/>
              </w:rPr>
              <w:t>X</w:t>
            </w:r>
          </w:p>
        </w:tc>
      </w:tr>
      <w:tr w:rsidR="002D7809" w:rsidRPr="006B483A" w14:paraId="5FD34C81" w14:textId="77777777" w:rsidTr="000112D2">
        <w:trPr>
          <w:gridAfter w:val="1"/>
          <w:wAfter w:w="6" w:type="dxa"/>
          <w:trHeight w:val="441"/>
        </w:trPr>
        <w:tc>
          <w:tcPr>
            <w:tcW w:w="419" w:type="dxa"/>
            <w:vMerge/>
            <w:vAlign w:val="center"/>
            <w:hideMark/>
          </w:tcPr>
          <w:p w14:paraId="4CEE61E5" w14:textId="77777777" w:rsidR="006B483A" w:rsidRPr="006B483A" w:rsidRDefault="006B483A" w:rsidP="006B483A">
            <w:pPr>
              <w:spacing w:line="240" w:lineRule="auto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702E59A4" w14:textId="77777777" w:rsidR="006B483A" w:rsidRPr="006B483A" w:rsidRDefault="006B483A" w:rsidP="006B483A">
            <w:pPr>
              <w:spacing w:line="240" w:lineRule="auto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575" w:type="dxa"/>
            <w:vMerge/>
            <w:vAlign w:val="center"/>
            <w:hideMark/>
          </w:tcPr>
          <w:p w14:paraId="3D31E569" w14:textId="77777777" w:rsidR="006B483A" w:rsidRPr="006B483A" w:rsidRDefault="006B483A" w:rsidP="006B483A">
            <w:pPr>
              <w:spacing w:line="240" w:lineRule="auto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2210" w:type="dxa"/>
            <w:shd w:val="clear" w:color="auto" w:fill="auto"/>
            <w:vAlign w:val="center"/>
            <w:hideMark/>
          </w:tcPr>
          <w:p w14:paraId="3E3AB84C" w14:textId="77777777" w:rsidR="006B483A" w:rsidRPr="00444E94" w:rsidRDefault="006B483A" w:rsidP="006B483A">
            <w:pPr>
              <w:spacing w:line="240" w:lineRule="auto"/>
              <w:rPr>
                <w:rFonts w:eastAsia="Times New Roman"/>
                <w:b/>
                <w:bCs/>
                <w:sz w:val="17"/>
                <w:szCs w:val="17"/>
              </w:rPr>
            </w:pPr>
            <w:r w:rsidRPr="00444E94">
              <w:rPr>
                <w:rFonts w:eastAsia="Times New Roman"/>
                <w:b/>
                <w:bCs/>
                <w:sz w:val="17"/>
                <w:szCs w:val="17"/>
              </w:rPr>
              <w:t>podjęcie pracy w ramach grantu na utworzenie stanowiska pracy zdalnej</w:t>
            </w:r>
          </w:p>
        </w:tc>
        <w:tc>
          <w:tcPr>
            <w:tcW w:w="341" w:type="dxa"/>
            <w:shd w:val="clear" w:color="auto" w:fill="auto"/>
            <w:noWrap/>
            <w:vAlign w:val="center"/>
            <w:hideMark/>
          </w:tcPr>
          <w:p w14:paraId="6DBD1C90" w14:textId="77777777" w:rsidR="006B483A" w:rsidRPr="006B483A" w:rsidRDefault="006B483A" w:rsidP="006B483A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15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AFDC22B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40E96DB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EBE21FA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F2A6C87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99268DB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0CD9665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A0F457B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66E960A4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22D5A88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0F6DCE9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14:paraId="5985B7C0" w14:textId="77777777" w:rsidR="006B483A" w:rsidRPr="0002110F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02110F">
              <w:rPr>
                <w:rFonts w:eastAsia="Times New Roman"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 w:themeFill="background1"/>
            <w:noWrap/>
            <w:vAlign w:val="center"/>
            <w:hideMark/>
          </w:tcPr>
          <w:p w14:paraId="79E72A2C" w14:textId="77777777" w:rsidR="006B483A" w:rsidRPr="0002110F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02110F">
              <w:rPr>
                <w:rFonts w:eastAsia="Times New Roman"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 w:themeFill="background1"/>
            <w:noWrap/>
            <w:vAlign w:val="center"/>
            <w:hideMark/>
          </w:tcPr>
          <w:p w14:paraId="3449C9A1" w14:textId="77777777" w:rsidR="006B483A" w:rsidRPr="0002110F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02110F">
              <w:rPr>
                <w:rFonts w:eastAsia="Times New Roman"/>
                <w:sz w:val="18"/>
                <w:szCs w:val="18"/>
              </w:rPr>
              <w:t>X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0DC8F1D8" w14:textId="77777777" w:rsidR="006B483A" w:rsidRPr="0002110F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02110F">
              <w:rPr>
                <w:rFonts w:eastAsia="Times New Roman"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 w:themeFill="background1"/>
            <w:noWrap/>
            <w:vAlign w:val="center"/>
            <w:hideMark/>
          </w:tcPr>
          <w:p w14:paraId="70F2A277" w14:textId="77777777" w:rsidR="006B483A" w:rsidRPr="0002110F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02110F">
              <w:rPr>
                <w:rFonts w:eastAsia="Times New Roman"/>
                <w:sz w:val="18"/>
                <w:szCs w:val="18"/>
              </w:rPr>
              <w:t>X</w:t>
            </w:r>
          </w:p>
        </w:tc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14:paraId="274F9582" w14:textId="77777777" w:rsidR="006B483A" w:rsidRPr="0002110F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02110F">
              <w:rPr>
                <w:rFonts w:eastAsia="Times New Roman"/>
                <w:sz w:val="18"/>
                <w:szCs w:val="18"/>
              </w:rPr>
              <w:t>X</w:t>
            </w:r>
          </w:p>
        </w:tc>
        <w:tc>
          <w:tcPr>
            <w:tcW w:w="468" w:type="dxa"/>
            <w:shd w:val="clear" w:color="auto" w:fill="FFFFFF" w:themeFill="background1"/>
            <w:noWrap/>
            <w:vAlign w:val="center"/>
            <w:hideMark/>
          </w:tcPr>
          <w:p w14:paraId="332773D2" w14:textId="77777777" w:rsidR="006B483A" w:rsidRPr="0002110F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02110F">
              <w:rPr>
                <w:rFonts w:eastAsia="Times New Roman"/>
                <w:sz w:val="18"/>
                <w:szCs w:val="18"/>
              </w:rPr>
              <w:t>X</w:t>
            </w:r>
          </w:p>
        </w:tc>
        <w:tc>
          <w:tcPr>
            <w:tcW w:w="382" w:type="dxa"/>
            <w:shd w:val="clear" w:color="auto" w:fill="FFFFFF" w:themeFill="background1"/>
            <w:noWrap/>
            <w:vAlign w:val="center"/>
            <w:hideMark/>
          </w:tcPr>
          <w:p w14:paraId="0B92FFBB" w14:textId="77777777" w:rsidR="006B483A" w:rsidRPr="0002110F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02110F">
              <w:rPr>
                <w:rFonts w:eastAsia="Times New Roman"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 w:themeFill="background1"/>
            <w:noWrap/>
            <w:vAlign w:val="center"/>
            <w:hideMark/>
          </w:tcPr>
          <w:p w14:paraId="21696481" w14:textId="77777777" w:rsidR="006B483A" w:rsidRPr="0002110F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02110F">
              <w:rPr>
                <w:rFonts w:eastAsia="Times New Roman"/>
                <w:sz w:val="18"/>
                <w:szCs w:val="18"/>
              </w:rPr>
              <w:t>X</w:t>
            </w:r>
          </w:p>
        </w:tc>
        <w:tc>
          <w:tcPr>
            <w:tcW w:w="389" w:type="dxa"/>
            <w:shd w:val="clear" w:color="auto" w:fill="FFFFFF" w:themeFill="background1"/>
            <w:noWrap/>
            <w:vAlign w:val="center"/>
            <w:hideMark/>
          </w:tcPr>
          <w:p w14:paraId="63416BD9" w14:textId="77777777" w:rsidR="006B483A" w:rsidRPr="0002110F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02110F">
              <w:rPr>
                <w:rFonts w:eastAsia="Times New Roman"/>
                <w:sz w:val="18"/>
                <w:szCs w:val="18"/>
              </w:rPr>
              <w:t>X</w:t>
            </w:r>
          </w:p>
        </w:tc>
      </w:tr>
      <w:tr w:rsidR="002D7809" w:rsidRPr="006B483A" w14:paraId="62CEE5AC" w14:textId="77777777" w:rsidTr="000112D2">
        <w:trPr>
          <w:gridAfter w:val="1"/>
          <w:wAfter w:w="6" w:type="dxa"/>
          <w:trHeight w:val="441"/>
        </w:trPr>
        <w:tc>
          <w:tcPr>
            <w:tcW w:w="419" w:type="dxa"/>
            <w:vMerge/>
            <w:vAlign w:val="center"/>
            <w:hideMark/>
          </w:tcPr>
          <w:p w14:paraId="482AE78D" w14:textId="77777777" w:rsidR="006B483A" w:rsidRPr="006B483A" w:rsidRDefault="006B483A" w:rsidP="006B483A">
            <w:pPr>
              <w:spacing w:line="240" w:lineRule="auto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3101DB46" w14:textId="77777777" w:rsidR="006B483A" w:rsidRPr="006B483A" w:rsidRDefault="006B483A" w:rsidP="006B483A">
            <w:pPr>
              <w:spacing w:line="240" w:lineRule="auto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575" w:type="dxa"/>
            <w:vMerge/>
            <w:vAlign w:val="center"/>
            <w:hideMark/>
          </w:tcPr>
          <w:p w14:paraId="2F45D81C" w14:textId="77777777" w:rsidR="006B483A" w:rsidRPr="006B483A" w:rsidRDefault="006B483A" w:rsidP="006B483A">
            <w:pPr>
              <w:spacing w:line="240" w:lineRule="auto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2210" w:type="dxa"/>
            <w:shd w:val="clear" w:color="auto" w:fill="auto"/>
            <w:vAlign w:val="center"/>
            <w:hideMark/>
          </w:tcPr>
          <w:p w14:paraId="25806F2F" w14:textId="77777777" w:rsidR="006B483A" w:rsidRPr="00444E94" w:rsidRDefault="006B483A" w:rsidP="006B483A">
            <w:pPr>
              <w:spacing w:line="240" w:lineRule="auto"/>
              <w:rPr>
                <w:rFonts w:eastAsia="Times New Roman"/>
                <w:b/>
                <w:bCs/>
                <w:sz w:val="17"/>
                <w:szCs w:val="17"/>
              </w:rPr>
            </w:pPr>
            <w:r w:rsidRPr="00444E94">
              <w:rPr>
                <w:rFonts w:eastAsia="Times New Roman"/>
                <w:b/>
                <w:bCs/>
                <w:sz w:val="17"/>
                <w:szCs w:val="17"/>
              </w:rPr>
              <w:t>podjęcie pracy w ramach refundacji składek na ubezpieczenie społeczne</w:t>
            </w:r>
          </w:p>
        </w:tc>
        <w:tc>
          <w:tcPr>
            <w:tcW w:w="341" w:type="dxa"/>
            <w:shd w:val="clear" w:color="auto" w:fill="auto"/>
            <w:noWrap/>
            <w:vAlign w:val="center"/>
            <w:hideMark/>
          </w:tcPr>
          <w:p w14:paraId="4B361CB7" w14:textId="77777777" w:rsidR="006B483A" w:rsidRPr="006B483A" w:rsidRDefault="006B483A" w:rsidP="006B483A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16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5F86C9F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66C0F4A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A9369B8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44B7788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E358561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64AC670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DAB7541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45BE0BCA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6D721AC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6337C6F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14:paraId="2039639A" w14:textId="77777777" w:rsidR="006B483A" w:rsidRPr="0002110F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02110F">
              <w:rPr>
                <w:rFonts w:eastAsia="Times New Roman"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 w:themeFill="background1"/>
            <w:noWrap/>
            <w:vAlign w:val="center"/>
            <w:hideMark/>
          </w:tcPr>
          <w:p w14:paraId="54AEC40A" w14:textId="77777777" w:rsidR="006B483A" w:rsidRPr="0002110F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02110F">
              <w:rPr>
                <w:rFonts w:eastAsia="Times New Roman"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 w:themeFill="background1"/>
            <w:noWrap/>
            <w:vAlign w:val="center"/>
            <w:hideMark/>
          </w:tcPr>
          <w:p w14:paraId="4FA39D35" w14:textId="77777777" w:rsidR="006B483A" w:rsidRPr="0002110F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02110F">
              <w:rPr>
                <w:rFonts w:eastAsia="Times New Roman"/>
                <w:sz w:val="18"/>
                <w:szCs w:val="18"/>
              </w:rPr>
              <w:t>X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52D2D178" w14:textId="77777777" w:rsidR="006B483A" w:rsidRPr="0002110F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02110F">
              <w:rPr>
                <w:rFonts w:eastAsia="Times New Roman"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 w:themeFill="background1"/>
            <w:noWrap/>
            <w:vAlign w:val="center"/>
            <w:hideMark/>
          </w:tcPr>
          <w:p w14:paraId="7CBAD2EA" w14:textId="77777777" w:rsidR="006B483A" w:rsidRPr="0002110F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02110F">
              <w:rPr>
                <w:rFonts w:eastAsia="Times New Roman"/>
                <w:sz w:val="18"/>
                <w:szCs w:val="18"/>
              </w:rPr>
              <w:t>X</w:t>
            </w:r>
          </w:p>
        </w:tc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14:paraId="263A518C" w14:textId="77777777" w:rsidR="006B483A" w:rsidRPr="0002110F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02110F">
              <w:rPr>
                <w:rFonts w:eastAsia="Times New Roman"/>
                <w:sz w:val="18"/>
                <w:szCs w:val="18"/>
              </w:rPr>
              <w:t>X</w:t>
            </w:r>
          </w:p>
        </w:tc>
        <w:tc>
          <w:tcPr>
            <w:tcW w:w="468" w:type="dxa"/>
            <w:shd w:val="clear" w:color="auto" w:fill="FFFFFF" w:themeFill="background1"/>
            <w:noWrap/>
            <w:vAlign w:val="center"/>
            <w:hideMark/>
          </w:tcPr>
          <w:p w14:paraId="26572920" w14:textId="77777777" w:rsidR="006B483A" w:rsidRPr="0002110F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02110F">
              <w:rPr>
                <w:rFonts w:eastAsia="Times New Roman"/>
                <w:sz w:val="18"/>
                <w:szCs w:val="18"/>
              </w:rPr>
              <w:t>X</w:t>
            </w:r>
          </w:p>
        </w:tc>
        <w:tc>
          <w:tcPr>
            <w:tcW w:w="382" w:type="dxa"/>
            <w:shd w:val="clear" w:color="auto" w:fill="FFFFFF" w:themeFill="background1"/>
            <w:noWrap/>
            <w:vAlign w:val="center"/>
            <w:hideMark/>
          </w:tcPr>
          <w:p w14:paraId="78D16C1D" w14:textId="77777777" w:rsidR="006B483A" w:rsidRPr="0002110F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02110F">
              <w:rPr>
                <w:rFonts w:eastAsia="Times New Roman"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 w:themeFill="background1"/>
            <w:noWrap/>
            <w:vAlign w:val="center"/>
            <w:hideMark/>
          </w:tcPr>
          <w:p w14:paraId="152D9D48" w14:textId="77777777" w:rsidR="006B483A" w:rsidRPr="0002110F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02110F">
              <w:rPr>
                <w:rFonts w:eastAsia="Times New Roman"/>
                <w:sz w:val="18"/>
                <w:szCs w:val="18"/>
              </w:rPr>
              <w:t>X</w:t>
            </w:r>
          </w:p>
        </w:tc>
        <w:tc>
          <w:tcPr>
            <w:tcW w:w="389" w:type="dxa"/>
            <w:shd w:val="clear" w:color="auto" w:fill="FFFFFF" w:themeFill="background1"/>
            <w:noWrap/>
            <w:vAlign w:val="center"/>
            <w:hideMark/>
          </w:tcPr>
          <w:p w14:paraId="11F799AB" w14:textId="77777777" w:rsidR="006B483A" w:rsidRPr="0002110F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02110F">
              <w:rPr>
                <w:rFonts w:eastAsia="Times New Roman"/>
                <w:sz w:val="18"/>
                <w:szCs w:val="18"/>
              </w:rPr>
              <w:t>X</w:t>
            </w:r>
          </w:p>
        </w:tc>
      </w:tr>
      <w:tr w:rsidR="002D7809" w:rsidRPr="006B483A" w14:paraId="554106D7" w14:textId="77777777" w:rsidTr="000112D2">
        <w:trPr>
          <w:gridAfter w:val="1"/>
          <w:wAfter w:w="6" w:type="dxa"/>
          <w:trHeight w:val="973"/>
        </w:trPr>
        <w:tc>
          <w:tcPr>
            <w:tcW w:w="419" w:type="dxa"/>
            <w:vMerge/>
            <w:vAlign w:val="center"/>
            <w:hideMark/>
          </w:tcPr>
          <w:p w14:paraId="364DEC4C" w14:textId="77777777" w:rsidR="006B483A" w:rsidRPr="006B483A" w:rsidRDefault="006B483A" w:rsidP="006B483A">
            <w:pPr>
              <w:spacing w:line="240" w:lineRule="auto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666F0044" w14:textId="77777777" w:rsidR="006B483A" w:rsidRPr="006B483A" w:rsidRDefault="006B483A" w:rsidP="006B483A">
            <w:pPr>
              <w:spacing w:line="240" w:lineRule="auto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575" w:type="dxa"/>
            <w:vMerge/>
            <w:vAlign w:val="center"/>
            <w:hideMark/>
          </w:tcPr>
          <w:p w14:paraId="4B6A16AE" w14:textId="77777777" w:rsidR="006B483A" w:rsidRPr="006B483A" w:rsidRDefault="006B483A" w:rsidP="006B483A">
            <w:pPr>
              <w:spacing w:line="240" w:lineRule="auto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2210" w:type="dxa"/>
            <w:shd w:val="clear" w:color="auto" w:fill="auto"/>
            <w:vAlign w:val="center"/>
            <w:hideMark/>
          </w:tcPr>
          <w:p w14:paraId="3FF4F338" w14:textId="77777777" w:rsidR="006B483A" w:rsidRPr="00444E94" w:rsidRDefault="006B483A" w:rsidP="006B483A">
            <w:pPr>
              <w:spacing w:line="240" w:lineRule="auto"/>
              <w:rPr>
                <w:rFonts w:eastAsia="Times New Roman"/>
                <w:b/>
                <w:bCs/>
                <w:sz w:val="17"/>
                <w:szCs w:val="17"/>
              </w:rPr>
            </w:pPr>
            <w:r w:rsidRPr="00444E94">
              <w:rPr>
                <w:rFonts w:eastAsia="Times New Roman"/>
                <w:b/>
                <w:bCs/>
                <w:sz w:val="17"/>
                <w:szCs w:val="17"/>
              </w:rPr>
              <w:t>podjęcie pracy w ramach dofinansowania wynagrodzenia za zatrudnienie skierowanego bezrobotnego powyżej 50. roku życia</w:t>
            </w:r>
          </w:p>
        </w:tc>
        <w:tc>
          <w:tcPr>
            <w:tcW w:w="341" w:type="dxa"/>
            <w:shd w:val="clear" w:color="auto" w:fill="auto"/>
            <w:noWrap/>
            <w:vAlign w:val="center"/>
            <w:hideMark/>
          </w:tcPr>
          <w:p w14:paraId="3323754D" w14:textId="77777777" w:rsidR="006B483A" w:rsidRPr="006B483A" w:rsidRDefault="006B483A" w:rsidP="006B483A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17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257C929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CCD20F5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476229B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31A78B6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995C73E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209694B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E193EEE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299024C0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9DEAFFF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F127FBD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14:paraId="53BB2EAE" w14:textId="77777777" w:rsidR="006B483A" w:rsidRPr="0002110F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02110F">
              <w:rPr>
                <w:rFonts w:eastAsia="Times New Roman"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 w:themeFill="background1"/>
            <w:noWrap/>
            <w:vAlign w:val="center"/>
            <w:hideMark/>
          </w:tcPr>
          <w:p w14:paraId="4EFAABD1" w14:textId="77777777" w:rsidR="006B483A" w:rsidRPr="0002110F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02110F">
              <w:rPr>
                <w:rFonts w:eastAsia="Times New Roman"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 w:themeFill="background1"/>
            <w:noWrap/>
            <w:vAlign w:val="center"/>
            <w:hideMark/>
          </w:tcPr>
          <w:p w14:paraId="019E4C44" w14:textId="77777777" w:rsidR="006B483A" w:rsidRPr="0002110F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02110F">
              <w:rPr>
                <w:rFonts w:eastAsia="Times New Roman"/>
                <w:sz w:val="18"/>
                <w:szCs w:val="18"/>
              </w:rPr>
              <w:t>X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30E0904A" w14:textId="77777777" w:rsidR="006B483A" w:rsidRPr="0002110F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02110F">
              <w:rPr>
                <w:rFonts w:eastAsia="Times New Roman"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 w:themeFill="background1"/>
            <w:noWrap/>
            <w:vAlign w:val="center"/>
            <w:hideMark/>
          </w:tcPr>
          <w:p w14:paraId="320C3A94" w14:textId="77777777" w:rsidR="006B483A" w:rsidRPr="0002110F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02110F">
              <w:rPr>
                <w:rFonts w:eastAsia="Times New Roman"/>
                <w:sz w:val="18"/>
                <w:szCs w:val="18"/>
              </w:rPr>
              <w:t>X</w:t>
            </w:r>
          </w:p>
        </w:tc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14:paraId="1A3020FD" w14:textId="77777777" w:rsidR="006B483A" w:rsidRPr="0002110F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02110F">
              <w:rPr>
                <w:rFonts w:eastAsia="Times New Roman"/>
                <w:sz w:val="18"/>
                <w:szCs w:val="18"/>
              </w:rPr>
              <w:t>X</w:t>
            </w:r>
          </w:p>
        </w:tc>
        <w:tc>
          <w:tcPr>
            <w:tcW w:w="468" w:type="dxa"/>
            <w:shd w:val="clear" w:color="auto" w:fill="FFFFFF" w:themeFill="background1"/>
            <w:noWrap/>
            <w:vAlign w:val="center"/>
            <w:hideMark/>
          </w:tcPr>
          <w:p w14:paraId="436E443E" w14:textId="77777777" w:rsidR="006B483A" w:rsidRPr="0002110F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02110F">
              <w:rPr>
                <w:rFonts w:eastAsia="Times New Roman"/>
                <w:sz w:val="18"/>
                <w:szCs w:val="18"/>
              </w:rPr>
              <w:t>X</w:t>
            </w:r>
          </w:p>
        </w:tc>
        <w:tc>
          <w:tcPr>
            <w:tcW w:w="382" w:type="dxa"/>
            <w:shd w:val="clear" w:color="auto" w:fill="FFFFFF" w:themeFill="background1"/>
            <w:noWrap/>
            <w:vAlign w:val="center"/>
            <w:hideMark/>
          </w:tcPr>
          <w:p w14:paraId="783CD4CD" w14:textId="77777777" w:rsidR="006B483A" w:rsidRPr="0002110F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02110F">
              <w:rPr>
                <w:rFonts w:eastAsia="Times New Roman"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 w:themeFill="background1"/>
            <w:noWrap/>
            <w:vAlign w:val="center"/>
            <w:hideMark/>
          </w:tcPr>
          <w:p w14:paraId="50BCAF90" w14:textId="77777777" w:rsidR="006B483A" w:rsidRPr="0002110F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02110F">
              <w:rPr>
                <w:rFonts w:eastAsia="Times New Roman"/>
                <w:sz w:val="18"/>
                <w:szCs w:val="18"/>
              </w:rPr>
              <w:t>X</w:t>
            </w:r>
          </w:p>
        </w:tc>
        <w:tc>
          <w:tcPr>
            <w:tcW w:w="389" w:type="dxa"/>
            <w:shd w:val="clear" w:color="auto" w:fill="FFFFFF" w:themeFill="background1"/>
            <w:noWrap/>
            <w:vAlign w:val="center"/>
            <w:hideMark/>
          </w:tcPr>
          <w:p w14:paraId="71A80126" w14:textId="77777777" w:rsidR="006B483A" w:rsidRPr="0002110F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02110F">
              <w:rPr>
                <w:rFonts w:eastAsia="Times New Roman"/>
                <w:sz w:val="18"/>
                <w:szCs w:val="18"/>
              </w:rPr>
              <w:t>X</w:t>
            </w:r>
          </w:p>
        </w:tc>
      </w:tr>
      <w:tr w:rsidR="002D7809" w:rsidRPr="006B483A" w14:paraId="2A0BE0EB" w14:textId="77777777" w:rsidTr="000112D2">
        <w:trPr>
          <w:gridAfter w:val="1"/>
          <w:wAfter w:w="6" w:type="dxa"/>
          <w:trHeight w:val="722"/>
        </w:trPr>
        <w:tc>
          <w:tcPr>
            <w:tcW w:w="419" w:type="dxa"/>
            <w:vMerge/>
            <w:vAlign w:val="center"/>
            <w:hideMark/>
          </w:tcPr>
          <w:p w14:paraId="3AB03FA5" w14:textId="77777777" w:rsidR="006B483A" w:rsidRPr="006B483A" w:rsidRDefault="006B483A" w:rsidP="006B483A">
            <w:pPr>
              <w:spacing w:line="240" w:lineRule="auto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1686791B" w14:textId="77777777" w:rsidR="006B483A" w:rsidRPr="006B483A" w:rsidRDefault="006B483A" w:rsidP="006B483A">
            <w:pPr>
              <w:spacing w:line="240" w:lineRule="auto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575" w:type="dxa"/>
            <w:vMerge/>
            <w:vAlign w:val="center"/>
            <w:hideMark/>
          </w:tcPr>
          <w:p w14:paraId="3FE0C452" w14:textId="77777777" w:rsidR="006B483A" w:rsidRPr="006B483A" w:rsidRDefault="006B483A" w:rsidP="006B483A">
            <w:pPr>
              <w:spacing w:line="240" w:lineRule="auto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2210" w:type="dxa"/>
            <w:shd w:val="clear" w:color="auto" w:fill="auto"/>
            <w:vAlign w:val="center"/>
            <w:hideMark/>
          </w:tcPr>
          <w:p w14:paraId="2CD84A84" w14:textId="77777777" w:rsidR="006B483A" w:rsidRPr="00444E94" w:rsidRDefault="006B483A" w:rsidP="006B483A">
            <w:pPr>
              <w:spacing w:line="240" w:lineRule="auto"/>
              <w:rPr>
                <w:rFonts w:eastAsia="Times New Roman"/>
                <w:b/>
                <w:bCs/>
                <w:sz w:val="17"/>
                <w:szCs w:val="17"/>
              </w:rPr>
            </w:pPr>
            <w:r w:rsidRPr="00444E94">
              <w:rPr>
                <w:rFonts w:eastAsia="Times New Roman"/>
                <w:b/>
                <w:bCs/>
                <w:sz w:val="17"/>
                <w:szCs w:val="17"/>
              </w:rPr>
              <w:t>rozpoczęcie realizacji indywidualnego programu zatrudnienia socjalnego lub podpisania kontraktu socjalnego</w:t>
            </w:r>
          </w:p>
        </w:tc>
        <w:tc>
          <w:tcPr>
            <w:tcW w:w="341" w:type="dxa"/>
            <w:shd w:val="clear" w:color="auto" w:fill="auto"/>
            <w:noWrap/>
            <w:vAlign w:val="center"/>
            <w:hideMark/>
          </w:tcPr>
          <w:p w14:paraId="00AF83CC" w14:textId="77777777" w:rsidR="006B483A" w:rsidRPr="006B483A" w:rsidRDefault="006B483A" w:rsidP="006B483A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18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85FD46A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45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F64E643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23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CE27208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17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63D60A4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21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BB15535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42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D1EC619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15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0A259A9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8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1F56AB85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AFEE25C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F3EC37A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14:paraId="25DE1A48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54A2F27A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0A3D269D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6FF04EA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606C6178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14:paraId="38E417FA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68" w:type="dxa"/>
            <w:shd w:val="clear" w:color="auto" w:fill="auto"/>
            <w:noWrap/>
            <w:vAlign w:val="center"/>
            <w:hideMark/>
          </w:tcPr>
          <w:p w14:paraId="2178B46E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382" w:type="dxa"/>
            <w:shd w:val="clear" w:color="auto" w:fill="auto"/>
            <w:noWrap/>
            <w:vAlign w:val="center"/>
            <w:hideMark/>
          </w:tcPr>
          <w:p w14:paraId="2EAE94F0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7A947EC5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389" w:type="dxa"/>
            <w:shd w:val="clear" w:color="auto" w:fill="auto"/>
            <w:noWrap/>
            <w:vAlign w:val="center"/>
            <w:hideMark/>
          </w:tcPr>
          <w:p w14:paraId="2DD045A0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</w:tr>
      <w:tr w:rsidR="002D7809" w:rsidRPr="006B483A" w14:paraId="24647791" w14:textId="77777777" w:rsidTr="000112D2">
        <w:trPr>
          <w:gridAfter w:val="1"/>
          <w:wAfter w:w="6" w:type="dxa"/>
          <w:trHeight w:val="258"/>
        </w:trPr>
        <w:tc>
          <w:tcPr>
            <w:tcW w:w="419" w:type="dxa"/>
            <w:vMerge/>
            <w:vAlign w:val="center"/>
            <w:hideMark/>
          </w:tcPr>
          <w:p w14:paraId="24C07063" w14:textId="77777777" w:rsidR="006B483A" w:rsidRPr="006B483A" w:rsidRDefault="006B483A" w:rsidP="006B483A">
            <w:pPr>
              <w:spacing w:line="240" w:lineRule="auto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05A457B7" w14:textId="77777777" w:rsidR="006B483A" w:rsidRPr="006B483A" w:rsidRDefault="006B483A" w:rsidP="006B483A">
            <w:pPr>
              <w:spacing w:line="240" w:lineRule="auto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2785" w:type="dxa"/>
            <w:gridSpan w:val="2"/>
            <w:shd w:val="clear" w:color="auto" w:fill="auto"/>
            <w:vAlign w:val="center"/>
            <w:hideMark/>
          </w:tcPr>
          <w:p w14:paraId="0CC5C17A" w14:textId="77777777" w:rsidR="006B483A" w:rsidRPr="00444E94" w:rsidRDefault="006B483A" w:rsidP="006B483A">
            <w:pPr>
              <w:spacing w:line="240" w:lineRule="auto"/>
              <w:rPr>
                <w:rFonts w:eastAsia="Times New Roman"/>
                <w:b/>
                <w:bCs/>
                <w:sz w:val="17"/>
                <w:szCs w:val="17"/>
              </w:rPr>
            </w:pPr>
            <w:r w:rsidRPr="00444E94">
              <w:rPr>
                <w:rFonts w:eastAsia="Times New Roman"/>
                <w:b/>
                <w:bCs/>
                <w:sz w:val="17"/>
                <w:szCs w:val="17"/>
              </w:rPr>
              <w:t>praca niesubsydiowana</w:t>
            </w:r>
          </w:p>
        </w:tc>
        <w:tc>
          <w:tcPr>
            <w:tcW w:w="341" w:type="dxa"/>
            <w:shd w:val="clear" w:color="auto" w:fill="auto"/>
            <w:noWrap/>
            <w:vAlign w:val="center"/>
            <w:hideMark/>
          </w:tcPr>
          <w:p w14:paraId="199C2F6D" w14:textId="77777777" w:rsidR="006B483A" w:rsidRPr="006B483A" w:rsidRDefault="006B483A" w:rsidP="006B483A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19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7D434BA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1113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2F78C07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630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DC3B4D2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344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7FCB2AE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657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45FA79C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1083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4ADE2D1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250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DE328EB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537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4EA593AA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28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11EC7DC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20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4E61A5D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4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14:paraId="1A8E3AA7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5D6CDC7A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34531CEC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3895316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76456C86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14:paraId="6061427E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68" w:type="dxa"/>
            <w:shd w:val="clear" w:color="auto" w:fill="auto"/>
            <w:noWrap/>
            <w:vAlign w:val="center"/>
            <w:hideMark/>
          </w:tcPr>
          <w:p w14:paraId="0E40D8AF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382" w:type="dxa"/>
            <w:shd w:val="clear" w:color="auto" w:fill="auto"/>
            <w:noWrap/>
            <w:vAlign w:val="center"/>
            <w:hideMark/>
          </w:tcPr>
          <w:p w14:paraId="68C55D2E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7694A2F9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389" w:type="dxa"/>
            <w:shd w:val="clear" w:color="auto" w:fill="auto"/>
            <w:noWrap/>
            <w:vAlign w:val="center"/>
            <w:hideMark/>
          </w:tcPr>
          <w:p w14:paraId="3F3D0E90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</w:tr>
      <w:tr w:rsidR="002D7809" w:rsidRPr="006B483A" w14:paraId="24335A71" w14:textId="77777777" w:rsidTr="000112D2">
        <w:trPr>
          <w:gridAfter w:val="1"/>
          <w:wAfter w:w="6" w:type="dxa"/>
          <w:trHeight w:val="258"/>
        </w:trPr>
        <w:tc>
          <w:tcPr>
            <w:tcW w:w="419" w:type="dxa"/>
            <w:vMerge/>
            <w:vAlign w:val="center"/>
            <w:hideMark/>
          </w:tcPr>
          <w:p w14:paraId="3D4BB391" w14:textId="77777777" w:rsidR="006B483A" w:rsidRPr="006B483A" w:rsidRDefault="006B483A" w:rsidP="006B483A">
            <w:pPr>
              <w:spacing w:line="240" w:lineRule="auto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1C349CDE" w14:textId="77777777" w:rsidR="006B483A" w:rsidRPr="006B483A" w:rsidRDefault="006B483A" w:rsidP="006B483A">
            <w:pPr>
              <w:spacing w:line="240" w:lineRule="auto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575" w:type="dxa"/>
            <w:vMerge w:val="restart"/>
            <w:shd w:val="clear" w:color="auto" w:fill="auto"/>
            <w:textDirection w:val="btLr"/>
            <w:vAlign w:val="center"/>
            <w:hideMark/>
          </w:tcPr>
          <w:p w14:paraId="2972A64C" w14:textId="77777777" w:rsidR="006B483A" w:rsidRPr="00444E94" w:rsidRDefault="006B483A" w:rsidP="00DD511B">
            <w:pPr>
              <w:spacing w:line="240" w:lineRule="auto"/>
              <w:ind w:left="113" w:right="113"/>
              <w:jc w:val="center"/>
              <w:rPr>
                <w:rFonts w:eastAsia="Times New Roman"/>
                <w:b/>
                <w:bCs/>
                <w:sz w:val="14"/>
                <w:szCs w:val="14"/>
              </w:rPr>
            </w:pPr>
            <w:r w:rsidRPr="00444E94">
              <w:rPr>
                <w:rFonts w:eastAsia="Times New Roman"/>
                <w:b/>
                <w:bCs/>
                <w:sz w:val="14"/>
                <w:szCs w:val="14"/>
              </w:rPr>
              <w:t>z wiersza 19</w:t>
            </w:r>
          </w:p>
        </w:tc>
        <w:tc>
          <w:tcPr>
            <w:tcW w:w="2210" w:type="dxa"/>
            <w:shd w:val="clear" w:color="auto" w:fill="auto"/>
            <w:vAlign w:val="center"/>
            <w:hideMark/>
          </w:tcPr>
          <w:p w14:paraId="2E628D8C" w14:textId="77777777" w:rsidR="006B483A" w:rsidRPr="00444E94" w:rsidRDefault="006B483A" w:rsidP="006B483A">
            <w:pPr>
              <w:spacing w:line="240" w:lineRule="auto"/>
              <w:rPr>
                <w:rFonts w:eastAsia="Times New Roman"/>
                <w:b/>
                <w:bCs/>
                <w:sz w:val="17"/>
                <w:szCs w:val="17"/>
              </w:rPr>
            </w:pPr>
            <w:r w:rsidRPr="00444E94">
              <w:rPr>
                <w:rFonts w:eastAsia="Times New Roman"/>
                <w:b/>
                <w:bCs/>
                <w:sz w:val="17"/>
                <w:szCs w:val="17"/>
              </w:rPr>
              <w:t>praca sezonowa</w:t>
            </w:r>
          </w:p>
        </w:tc>
        <w:tc>
          <w:tcPr>
            <w:tcW w:w="341" w:type="dxa"/>
            <w:shd w:val="clear" w:color="auto" w:fill="auto"/>
            <w:noWrap/>
            <w:vAlign w:val="center"/>
            <w:hideMark/>
          </w:tcPr>
          <w:p w14:paraId="15DD08D5" w14:textId="77777777" w:rsidR="006B483A" w:rsidRPr="006B483A" w:rsidRDefault="006B483A" w:rsidP="006B483A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20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BA8861B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12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B2D9285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E5AFAEA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358D3EE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9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1C6FAAC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12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98B6E93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51DF24A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78E4E881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0B8A516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6A1F929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14:paraId="4EE06E44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12F2F9E0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0E68D1AE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640C8BD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5E61F444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14:paraId="6EE4CD56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68" w:type="dxa"/>
            <w:shd w:val="clear" w:color="auto" w:fill="auto"/>
            <w:noWrap/>
            <w:vAlign w:val="center"/>
            <w:hideMark/>
          </w:tcPr>
          <w:p w14:paraId="5AA64704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382" w:type="dxa"/>
            <w:shd w:val="clear" w:color="auto" w:fill="auto"/>
            <w:noWrap/>
            <w:vAlign w:val="center"/>
            <w:hideMark/>
          </w:tcPr>
          <w:p w14:paraId="37FF3826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5519DF86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389" w:type="dxa"/>
            <w:shd w:val="clear" w:color="auto" w:fill="auto"/>
            <w:noWrap/>
            <w:vAlign w:val="center"/>
            <w:hideMark/>
          </w:tcPr>
          <w:p w14:paraId="5CA0E9BA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</w:tr>
      <w:tr w:rsidR="002D7809" w:rsidRPr="006B483A" w14:paraId="710097F8" w14:textId="77777777" w:rsidTr="000112D2">
        <w:trPr>
          <w:gridAfter w:val="1"/>
          <w:wAfter w:w="6" w:type="dxa"/>
          <w:trHeight w:val="258"/>
        </w:trPr>
        <w:tc>
          <w:tcPr>
            <w:tcW w:w="419" w:type="dxa"/>
            <w:vMerge/>
            <w:vAlign w:val="center"/>
            <w:hideMark/>
          </w:tcPr>
          <w:p w14:paraId="61215AAB" w14:textId="77777777" w:rsidR="006B483A" w:rsidRPr="006B483A" w:rsidRDefault="006B483A" w:rsidP="006B483A">
            <w:pPr>
              <w:spacing w:line="240" w:lineRule="auto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57A0461C" w14:textId="77777777" w:rsidR="006B483A" w:rsidRPr="006B483A" w:rsidRDefault="006B483A" w:rsidP="006B483A">
            <w:pPr>
              <w:spacing w:line="240" w:lineRule="auto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575" w:type="dxa"/>
            <w:vMerge/>
            <w:vAlign w:val="center"/>
            <w:hideMark/>
          </w:tcPr>
          <w:p w14:paraId="3AAE80E8" w14:textId="77777777" w:rsidR="006B483A" w:rsidRPr="006B483A" w:rsidRDefault="006B483A" w:rsidP="006B483A">
            <w:pPr>
              <w:spacing w:line="240" w:lineRule="auto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2210" w:type="dxa"/>
            <w:shd w:val="clear" w:color="auto" w:fill="auto"/>
            <w:vAlign w:val="center"/>
            <w:hideMark/>
          </w:tcPr>
          <w:p w14:paraId="53940ADD" w14:textId="77777777" w:rsidR="006B483A" w:rsidRPr="00444E94" w:rsidRDefault="006B483A" w:rsidP="006B483A">
            <w:pPr>
              <w:spacing w:line="240" w:lineRule="auto"/>
              <w:rPr>
                <w:rFonts w:eastAsia="Times New Roman"/>
                <w:b/>
                <w:bCs/>
                <w:sz w:val="17"/>
                <w:szCs w:val="17"/>
              </w:rPr>
            </w:pPr>
            <w:r w:rsidRPr="00444E94">
              <w:rPr>
                <w:rFonts w:eastAsia="Times New Roman"/>
                <w:b/>
                <w:bCs/>
                <w:sz w:val="17"/>
                <w:szCs w:val="17"/>
              </w:rPr>
              <w:t>pozostałe zatrudnienie</w:t>
            </w:r>
          </w:p>
        </w:tc>
        <w:tc>
          <w:tcPr>
            <w:tcW w:w="341" w:type="dxa"/>
            <w:shd w:val="clear" w:color="auto" w:fill="auto"/>
            <w:noWrap/>
            <w:vAlign w:val="center"/>
            <w:hideMark/>
          </w:tcPr>
          <w:p w14:paraId="71719E2B" w14:textId="77777777" w:rsidR="006B483A" w:rsidRPr="006B483A" w:rsidRDefault="006B483A" w:rsidP="006B483A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21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ECDC851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1083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78A8619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624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847292E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338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D0370C0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634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8094193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1053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6259DB7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244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C202BF4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527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39430B81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27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C1D21DD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20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4A8F87E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4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14:paraId="4151F87A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00B64015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6AC51E59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72A296E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178431F6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14:paraId="457D6B68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68" w:type="dxa"/>
            <w:shd w:val="clear" w:color="auto" w:fill="auto"/>
            <w:noWrap/>
            <w:vAlign w:val="center"/>
            <w:hideMark/>
          </w:tcPr>
          <w:p w14:paraId="778E41BB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382" w:type="dxa"/>
            <w:shd w:val="clear" w:color="auto" w:fill="auto"/>
            <w:noWrap/>
            <w:vAlign w:val="center"/>
            <w:hideMark/>
          </w:tcPr>
          <w:p w14:paraId="277C91AE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70ED85AB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389" w:type="dxa"/>
            <w:shd w:val="clear" w:color="auto" w:fill="auto"/>
            <w:noWrap/>
            <w:vAlign w:val="center"/>
            <w:hideMark/>
          </w:tcPr>
          <w:p w14:paraId="632DD992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</w:tr>
      <w:tr w:rsidR="002D7809" w:rsidRPr="006B483A" w14:paraId="218EF18B" w14:textId="77777777" w:rsidTr="000112D2">
        <w:trPr>
          <w:gridAfter w:val="1"/>
          <w:wAfter w:w="6" w:type="dxa"/>
          <w:trHeight w:val="247"/>
        </w:trPr>
        <w:tc>
          <w:tcPr>
            <w:tcW w:w="419" w:type="dxa"/>
            <w:vMerge/>
            <w:vAlign w:val="center"/>
            <w:hideMark/>
          </w:tcPr>
          <w:p w14:paraId="3ED2EE71" w14:textId="77777777" w:rsidR="006B483A" w:rsidRPr="006B483A" w:rsidRDefault="006B483A" w:rsidP="006B483A">
            <w:pPr>
              <w:spacing w:line="240" w:lineRule="auto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419" w:type="dxa"/>
            <w:vMerge/>
            <w:vAlign w:val="center"/>
            <w:hideMark/>
          </w:tcPr>
          <w:p w14:paraId="3D124DE0" w14:textId="77777777" w:rsidR="006B483A" w:rsidRPr="006B483A" w:rsidRDefault="006B483A" w:rsidP="006B483A">
            <w:pPr>
              <w:spacing w:line="240" w:lineRule="auto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575" w:type="dxa"/>
            <w:vMerge/>
            <w:vAlign w:val="center"/>
            <w:hideMark/>
          </w:tcPr>
          <w:p w14:paraId="024268A4" w14:textId="77777777" w:rsidR="006B483A" w:rsidRPr="006B483A" w:rsidRDefault="006B483A" w:rsidP="006B483A">
            <w:pPr>
              <w:spacing w:line="240" w:lineRule="auto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2210" w:type="dxa"/>
            <w:shd w:val="clear" w:color="auto" w:fill="auto"/>
            <w:vAlign w:val="center"/>
            <w:hideMark/>
          </w:tcPr>
          <w:p w14:paraId="48B4FC06" w14:textId="77777777" w:rsidR="006B483A" w:rsidRPr="00444E94" w:rsidRDefault="006B483A" w:rsidP="006B483A">
            <w:pPr>
              <w:spacing w:line="240" w:lineRule="auto"/>
              <w:rPr>
                <w:rFonts w:eastAsia="Times New Roman"/>
                <w:b/>
                <w:bCs/>
                <w:sz w:val="17"/>
                <w:szCs w:val="17"/>
              </w:rPr>
            </w:pPr>
            <w:r w:rsidRPr="00444E94">
              <w:rPr>
                <w:rFonts w:eastAsia="Times New Roman"/>
                <w:b/>
                <w:bCs/>
                <w:sz w:val="17"/>
                <w:szCs w:val="17"/>
              </w:rPr>
              <w:t>podjęcie działalności gospodarczej</w:t>
            </w:r>
          </w:p>
        </w:tc>
        <w:tc>
          <w:tcPr>
            <w:tcW w:w="341" w:type="dxa"/>
            <w:shd w:val="clear" w:color="auto" w:fill="auto"/>
            <w:noWrap/>
            <w:vAlign w:val="center"/>
            <w:hideMark/>
          </w:tcPr>
          <w:p w14:paraId="62353E9B" w14:textId="77777777" w:rsidR="006B483A" w:rsidRPr="006B483A" w:rsidRDefault="006B483A" w:rsidP="006B483A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22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FAFBBA4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18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3BE5BAC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8CF87D6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C9AF8FB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14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04E7FAA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18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E84655D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8317B00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8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2D487D27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0F605F4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94F31BE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14:paraId="3E34002B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6BF749A9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08D1C2A6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224FD4B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10161FC8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14:paraId="3BCE071C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68" w:type="dxa"/>
            <w:shd w:val="clear" w:color="auto" w:fill="auto"/>
            <w:noWrap/>
            <w:vAlign w:val="center"/>
            <w:hideMark/>
          </w:tcPr>
          <w:p w14:paraId="69F393A3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382" w:type="dxa"/>
            <w:shd w:val="clear" w:color="auto" w:fill="auto"/>
            <w:noWrap/>
            <w:vAlign w:val="center"/>
            <w:hideMark/>
          </w:tcPr>
          <w:p w14:paraId="4073C595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346FB827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389" w:type="dxa"/>
            <w:shd w:val="clear" w:color="auto" w:fill="auto"/>
            <w:noWrap/>
            <w:vAlign w:val="center"/>
            <w:hideMark/>
          </w:tcPr>
          <w:p w14:paraId="3CF86D89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</w:tr>
      <w:tr w:rsidR="002D7809" w:rsidRPr="006B483A" w14:paraId="3A681294" w14:textId="77777777" w:rsidTr="000112D2">
        <w:trPr>
          <w:gridAfter w:val="1"/>
          <w:wAfter w:w="6" w:type="dxa"/>
          <w:trHeight w:val="250"/>
        </w:trPr>
        <w:tc>
          <w:tcPr>
            <w:tcW w:w="419" w:type="dxa"/>
            <w:vMerge/>
            <w:vAlign w:val="center"/>
            <w:hideMark/>
          </w:tcPr>
          <w:p w14:paraId="03D533FF" w14:textId="77777777" w:rsidR="006B483A" w:rsidRPr="006B483A" w:rsidRDefault="006B483A" w:rsidP="006B483A">
            <w:pPr>
              <w:spacing w:line="240" w:lineRule="auto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4" w:type="dxa"/>
            <w:gridSpan w:val="3"/>
            <w:shd w:val="clear" w:color="auto" w:fill="auto"/>
            <w:vAlign w:val="center"/>
            <w:hideMark/>
          </w:tcPr>
          <w:p w14:paraId="25387097" w14:textId="77777777" w:rsidR="006B483A" w:rsidRPr="00444E94" w:rsidRDefault="006B483A" w:rsidP="006B483A">
            <w:pPr>
              <w:spacing w:line="240" w:lineRule="auto"/>
              <w:rPr>
                <w:rFonts w:eastAsia="Times New Roman"/>
                <w:b/>
                <w:bCs/>
                <w:sz w:val="17"/>
                <w:szCs w:val="17"/>
              </w:rPr>
            </w:pPr>
            <w:r w:rsidRPr="00444E94">
              <w:rPr>
                <w:rFonts w:eastAsia="Times New Roman"/>
                <w:b/>
                <w:bCs/>
                <w:sz w:val="17"/>
                <w:szCs w:val="17"/>
              </w:rPr>
              <w:t>rozpoczęcie szkolenia</w:t>
            </w:r>
          </w:p>
        </w:tc>
        <w:tc>
          <w:tcPr>
            <w:tcW w:w="341" w:type="dxa"/>
            <w:shd w:val="clear" w:color="auto" w:fill="auto"/>
            <w:noWrap/>
            <w:vAlign w:val="center"/>
            <w:hideMark/>
          </w:tcPr>
          <w:p w14:paraId="0144181E" w14:textId="77777777" w:rsidR="006B483A" w:rsidRPr="006B483A" w:rsidRDefault="006B483A" w:rsidP="006B483A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23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C5DE069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32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876E7C0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14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4A57A4A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6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B5160A9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21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BF5E153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28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2D21441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10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05FD90E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17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3816C6F4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CDB4273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2911E60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14:paraId="74473897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6B52F263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6829B1C7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2961C33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73C4A27F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14:paraId="599AD766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68" w:type="dxa"/>
            <w:shd w:val="clear" w:color="auto" w:fill="auto"/>
            <w:noWrap/>
            <w:vAlign w:val="center"/>
            <w:hideMark/>
          </w:tcPr>
          <w:p w14:paraId="2446483C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382" w:type="dxa"/>
            <w:shd w:val="clear" w:color="auto" w:fill="auto"/>
            <w:noWrap/>
            <w:vAlign w:val="center"/>
            <w:hideMark/>
          </w:tcPr>
          <w:p w14:paraId="374DFA04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457D4B96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389" w:type="dxa"/>
            <w:shd w:val="clear" w:color="auto" w:fill="auto"/>
            <w:noWrap/>
            <w:vAlign w:val="center"/>
            <w:hideMark/>
          </w:tcPr>
          <w:p w14:paraId="72C9950D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</w:tr>
      <w:tr w:rsidR="002D7809" w:rsidRPr="006B483A" w14:paraId="4FF6422A" w14:textId="77777777" w:rsidTr="000112D2">
        <w:trPr>
          <w:gridAfter w:val="1"/>
          <w:wAfter w:w="6" w:type="dxa"/>
          <w:trHeight w:val="250"/>
        </w:trPr>
        <w:tc>
          <w:tcPr>
            <w:tcW w:w="419" w:type="dxa"/>
            <w:vMerge/>
            <w:vAlign w:val="center"/>
            <w:hideMark/>
          </w:tcPr>
          <w:p w14:paraId="459D7F2C" w14:textId="77777777" w:rsidR="006B483A" w:rsidRPr="006B483A" w:rsidRDefault="006B483A" w:rsidP="006B483A">
            <w:pPr>
              <w:spacing w:line="240" w:lineRule="auto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4" w:type="dxa"/>
            <w:gridSpan w:val="3"/>
            <w:shd w:val="clear" w:color="auto" w:fill="auto"/>
            <w:vAlign w:val="center"/>
            <w:hideMark/>
          </w:tcPr>
          <w:p w14:paraId="462498CB" w14:textId="77777777" w:rsidR="006B483A" w:rsidRPr="00444E94" w:rsidRDefault="006B483A" w:rsidP="006B483A">
            <w:pPr>
              <w:spacing w:line="240" w:lineRule="auto"/>
              <w:ind w:firstLineChars="100" w:firstLine="171"/>
              <w:rPr>
                <w:rFonts w:eastAsia="Times New Roman"/>
                <w:b/>
                <w:bCs/>
                <w:sz w:val="17"/>
                <w:szCs w:val="17"/>
              </w:rPr>
            </w:pPr>
            <w:r w:rsidRPr="00444E94">
              <w:rPr>
                <w:rFonts w:eastAsia="Times New Roman"/>
                <w:b/>
                <w:bCs/>
                <w:sz w:val="17"/>
                <w:szCs w:val="17"/>
              </w:rPr>
              <w:t>z wiersza 23 - w ramach bonu szkoleniowego</w:t>
            </w:r>
          </w:p>
        </w:tc>
        <w:tc>
          <w:tcPr>
            <w:tcW w:w="341" w:type="dxa"/>
            <w:shd w:val="clear" w:color="auto" w:fill="auto"/>
            <w:noWrap/>
            <w:vAlign w:val="center"/>
            <w:hideMark/>
          </w:tcPr>
          <w:p w14:paraId="05068D79" w14:textId="77777777" w:rsidR="006B483A" w:rsidRPr="006B483A" w:rsidRDefault="006B483A" w:rsidP="006B483A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24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76E19BF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5DE9679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73F4A84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21A8A62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F3BC90A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39C4CA4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E34F869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112A9CE7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AD20BB5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717E4A9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14:paraId="4AAC134A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466CED4D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5BD880A2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BCBA2A4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6E2B349C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14:paraId="0A8E2602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68" w:type="dxa"/>
            <w:shd w:val="clear" w:color="auto" w:fill="auto"/>
            <w:noWrap/>
            <w:vAlign w:val="center"/>
            <w:hideMark/>
          </w:tcPr>
          <w:p w14:paraId="0A54CC68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382" w:type="dxa"/>
            <w:shd w:val="clear" w:color="auto" w:fill="auto"/>
            <w:noWrap/>
            <w:vAlign w:val="center"/>
            <w:hideMark/>
          </w:tcPr>
          <w:p w14:paraId="723275AA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14D8EA54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389" w:type="dxa"/>
            <w:shd w:val="clear" w:color="auto" w:fill="auto"/>
            <w:noWrap/>
            <w:vAlign w:val="center"/>
            <w:hideMark/>
          </w:tcPr>
          <w:p w14:paraId="60A25DD3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</w:tr>
      <w:tr w:rsidR="002D7809" w:rsidRPr="006B483A" w14:paraId="667DA051" w14:textId="77777777" w:rsidTr="000112D2">
        <w:trPr>
          <w:gridAfter w:val="1"/>
          <w:wAfter w:w="6" w:type="dxa"/>
          <w:trHeight w:val="258"/>
        </w:trPr>
        <w:tc>
          <w:tcPr>
            <w:tcW w:w="419" w:type="dxa"/>
            <w:vMerge/>
            <w:vAlign w:val="center"/>
            <w:hideMark/>
          </w:tcPr>
          <w:p w14:paraId="35552F48" w14:textId="77777777" w:rsidR="006B483A" w:rsidRPr="006B483A" w:rsidRDefault="006B483A" w:rsidP="006B483A">
            <w:pPr>
              <w:spacing w:line="240" w:lineRule="auto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4" w:type="dxa"/>
            <w:gridSpan w:val="3"/>
            <w:shd w:val="clear" w:color="auto" w:fill="auto"/>
            <w:vAlign w:val="center"/>
            <w:hideMark/>
          </w:tcPr>
          <w:p w14:paraId="2003B7D2" w14:textId="77777777" w:rsidR="006B483A" w:rsidRPr="00444E94" w:rsidRDefault="006B483A" w:rsidP="006B483A">
            <w:pPr>
              <w:spacing w:line="240" w:lineRule="auto"/>
              <w:rPr>
                <w:rFonts w:eastAsia="Times New Roman"/>
                <w:b/>
                <w:bCs/>
                <w:sz w:val="17"/>
                <w:szCs w:val="17"/>
              </w:rPr>
            </w:pPr>
            <w:r w:rsidRPr="00444E94">
              <w:rPr>
                <w:rFonts w:eastAsia="Times New Roman"/>
                <w:b/>
                <w:bCs/>
                <w:sz w:val="17"/>
                <w:szCs w:val="17"/>
              </w:rPr>
              <w:t>rozpoczęcie stażu</w:t>
            </w:r>
          </w:p>
        </w:tc>
        <w:tc>
          <w:tcPr>
            <w:tcW w:w="341" w:type="dxa"/>
            <w:shd w:val="clear" w:color="auto" w:fill="auto"/>
            <w:noWrap/>
            <w:vAlign w:val="center"/>
            <w:hideMark/>
          </w:tcPr>
          <w:p w14:paraId="49AFC4E3" w14:textId="77777777" w:rsidR="006B483A" w:rsidRPr="006B483A" w:rsidRDefault="006B483A" w:rsidP="006B483A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25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7210AE2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139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9AB78D0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93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2468F04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50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7E962EB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83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F84C2BD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131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32F9FC2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56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51099D0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99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28E98D37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11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2DB49DA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8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1AD05FD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1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14:paraId="75CB93EC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4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1DF6BCD9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2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1DB78AE7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55890FE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4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51BF2847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2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14:paraId="2D791AFD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1</w:t>
            </w:r>
          </w:p>
        </w:tc>
        <w:tc>
          <w:tcPr>
            <w:tcW w:w="468" w:type="dxa"/>
            <w:shd w:val="clear" w:color="auto" w:fill="auto"/>
            <w:noWrap/>
            <w:vAlign w:val="center"/>
            <w:hideMark/>
          </w:tcPr>
          <w:p w14:paraId="1A0D24AB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2</w:t>
            </w:r>
          </w:p>
        </w:tc>
        <w:tc>
          <w:tcPr>
            <w:tcW w:w="382" w:type="dxa"/>
            <w:shd w:val="clear" w:color="auto" w:fill="auto"/>
            <w:noWrap/>
            <w:vAlign w:val="center"/>
            <w:hideMark/>
          </w:tcPr>
          <w:p w14:paraId="054475E9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2E6C318E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389" w:type="dxa"/>
            <w:shd w:val="clear" w:color="auto" w:fill="auto"/>
            <w:noWrap/>
            <w:vAlign w:val="center"/>
            <w:hideMark/>
          </w:tcPr>
          <w:p w14:paraId="07B5DA20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</w:tr>
      <w:tr w:rsidR="002D7809" w:rsidRPr="006B483A" w14:paraId="573F7A8D" w14:textId="77777777" w:rsidTr="000112D2">
        <w:trPr>
          <w:gridAfter w:val="1"/>
          <w:wAfter w:w="6" w:type="dxa"/>
          <w:trHeight w:val="258"/>
        </w:trPr>
        <w:tc>
          <w:tcPr>
            <w:tcW w:w="419" w:type="dxa"/>
            <w:vMerge/>
            <w:vAlign w:val="center"/>
            <w:hideMark/>
          </w:tcPr>
          <w:p w14:paraId="7C7C2115" w14:textId="77777777" w:rsidR="006B483A" w:rsidRPr="006B483A" w:rsidRDefault="006B483A" w:rsidP="006B483A">
            <w:pPr>
              <w:spacing w:line="240" w:lineRule="auto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4" w:type="dxa"/>
            <w:gridSpan w:val="3"/>
            <w:shd w:val="clear" w:color="auto" w:fill="auto"/>
            <w:vAlign w:val="center"/>
            <w:hideMark/>
          </w:tcPr>
          <w:p w14:paraId="410E24C8" w14:textId="77777777" w:rsidR="006B483A" w:rsidRPr="00444E94" w:rsidRDefault="006B483A" w:rsidP="006B483A">
            <w:pPr>
              <w:spacing w:line="240" w:lineRule="auto"/>
              <w:ind w:firstLineChars="100" w:firstLine="171"/>
              <w:rPr>
                <w:rFonts w:eastAsia="Times New Roman"/>
                <w:b/>
                <w:bCs/>
                <w:sz w:val="17"/>
                <w:szCs w:val="17"/>
              </w:rPr>
            </w:pPr>
            <w:r w:rsidRPr="00444E94">
              <w:rPr>
                <w:rFonts w:eastAsia="Times New Roman"/>
                <w:b/>
                <w:bCs/>
                <w:sz w:val="17"/>
                <w:szCs w:val="17"/>
              </w:rPr>
              <w:t>z wiersza 25 - w ramach bonu stażowego</w:t>
            </w:r>
          </w:p>
        </w:tc>
        <w:tc>
          <w:tcPr>
            <w:tcW w:w="341" w:type="dxa"/>
            <w:shd w:val="clear" w:color="auto" w:fill="auto"/>
            <w:noWrap/>
            <w:vAlign w:val="center"/>
            <w:hideMark/>
          </w:tcPr>
          <w:p w14:paraId="56A5D3C3" w14:textId="77777777" w:rsidR="006B483A" w:rsidRPr="006B483A" w:rsidRDefault="006B483A" w:rsidP="006B483A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26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2B9C824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C3FE0ED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9A4A163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BD04323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1FAC45F9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F051409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0DE680C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1F4A78D7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70A99EA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CBF5643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14:paraId="135D2148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76D291EF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0735624F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6091424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45567FB2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14:paraId="226DA89B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68" w:type="dxa"/>
            <w:shd w:val="clear" w:color="auto" w:fill="auto"/>
            <w:noWrap/>
            <w:vAlign w:val="center"/>
            <w:hideMark/>
          </w:tcPr>
          <w:p w14:paraId="63EA0D16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382" w:type="dxa"/>
            <w:shd w:val="clear" w:color="auto" w:fill="auto"/>
            <w:noWrap/>
            <w:vAlign w:val="center"/>
            <w:hideMark/>
          </w:tcPr>
          <w:p w14:paraId="2504E979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487D90B0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389" w:type="dxa"/>
            <w:shd w:val="clear" w:color="auto" w:fill="auto"/>
            <w:noWrap/>
            <w:vAlign w:val="center"/>
            <w:hideMark/>
          </w:tcPr>
          <w:p w14:paraId="14247F97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</w:tr>
      <w:tr w:rsidR="002D7809" w:rsidRPr="006B483A" w14:paraId="718147C1" w14:textId="77777777" w:rsidTr="000112D2">
        <w:trPr>
          <w:gridAfter w:val="1"/>
          <w:wAfter w:w="6" w:type="dxa"/>
          <w:trHeight w:val="258"/>
        </w:trPr>
        <w:tc>
          <w:tcPr>
            <w:tcW w:w="419" w:type="dxa"/>
            <w:vMerge/>
            <w:vAlign w:val="center"/>
            <w:hideMark/>
          </w:tcPr>
          <w:p w14:paraId="394D63FE" w14:textId="77777777" w:rsidR="006B483A" w:rsidRPr="006B483A" w:rsidRDefault="006B483A" w:rsidP="006B483A">
            <w:pPr>
              <w:spacing w:line="240" w:lineRule="auto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4" w:type="dxa"/>
            <w:gridSpan w:val="3"/>
            <w:shd w:val="clear" w:color="auto" w:fill="auto"/>
            <w:vAlign w:val="center"/>
            <w:hideMark/>
          </w:tcPr>
          <w:p w14:paraId="6901C8E9" w14:textId="77777777" w:rsidR="006B483A" w:rsidRPr="00444E94" w:rsidRDefault="006B483A" w:rsidP="006B483A">
            <w:pPr>
              <w:spacing w:line="240" w:lineRule="auto"/>
              <w:rPr>
                <w:rFonts w:eastAsia="Times New Roman"/>
                <w:b/>
                <w:bCs/>
                <w:sz w:val="17"/>
                <w:szCs w:val="17"/>
              </w:rPr>
            </w:pPr>
            <w:r w:rsidRPr="00444E94">
              <w:rPr>
                <w:rFonts w:eastAsia="Times New Roman"/>
                <w:b/>
                <w:bCs/>
                <w:sz w:val="17"/>
                <w:szCs w:val="17"/>
              </w:rPr>
              <w:t>rozpoczęcie przygotowania zawodowego dorosłych</w:t>
            </w:r>
          </w:p>
        </w:tc>
        <w:tc>
          <w:tcPr>
            <w:tcW w:w="341" w:type="dxa"/>
            <w:shd w:val="clear" w:color="auto" w:fill="auto"/>
            <w:noWrap/>
            <w:vAlign w:val="center"/>
            <w:hideMark/>
          </w:tcPr>
          <w:p w14:paraId="048570FC" w14:textId="77777777" w:rsidR="006B483A" w:rsidRPr="006B483A" w:rsidRDefault="006B483A" w:rsidP="006B483A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27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E4C1AF6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8B317AD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9A00631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B1A3E12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8CC2230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A4869C7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70E9EB5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26EB4E10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C1E7A28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84108CE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14:paraId="61FB8A1F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09EEA573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234DEC9E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F7B39F1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356ADCDF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14:paraId="5FA81679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68" w:type="dxa"/>
            <w:shd w:val="clear" w:color="auto" w:fill="auto"/>
            <w:noWrap/>
            <w:vAlign w:val="center"/>
            <w:hideMark/>
          </w:tcPr>
          <w:p w14:paraId="4E731A64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382" w:type="dxa"/>
            <w:shd w:val="clear" w:color="auto" w:fill="auto"/>
            <w:noWrap/>
            <w:vAlign w:val="center"/>
            <w:hideMark/>
          </w:tcPr>
          <w:p w14:paraId="30C84087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0D60387D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389" w:type="dxa"/>
            <w:shd w:val="clear" w:color="auto" w:fill="auto"/>
            <w:noWrap/>
            <w:vAlign w:val="center"/>
            <w:hideMark/>
          </w:tcPr>
          <w:p w14:paraId="3F63C4CA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</w:tr>
      <w:tr w:rsidR="002D7809" w:rsidRPr="006B483A" w14:paraId="25438F7D" w14:textId="77777777" w:rsidTr="000112D2">
        <w:trPr>
          <w:gridAfter w:val="1"/>
          <w:wAfter w:w="6" w:type="dxa"/>
          <w:trHeight w:val="258"/>
        </w:trPr>
        <w:tc>
          <w:tcPr>
            <w:tcW w:w="419" w:type="dxa"/>
            <w:vMerge/>
            <w:vAlign w:val="center"/>
            <w:hideMark/>
          </w:tcPr>
          <w:p w14:paraId="07AAB72B" w14:textId="77777777" w:rsidR="006B483A" w:rsidRPr="006B483A" w:rsidRDefault="006B483A" w:rsidP="006B483A">
            <w:pPr>
              <w:spacing w:line="240" w:lineRule="auto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4" w:type="dxa"/>
            <w:gridSpan w:val="3"/>
            <w:shd w:val="clear" w:color="auto" w:fill="auto"/>
            <w:vAlign w:val="center"/>
            <w:hideMark/>
          </w:tcPr>
          <w:p w14:paraId="3B41B06F" w14:textId="77777777" w:rsidR="006B483A" w:rsidRPr="00444E94" w:rsidRDefault="006B483A" w:rsidP="006B483A">
            <w:pPr>
              <w:spacing w:line="240" w:lineRule="auto"/>
              <w:rPr>
                <w:rFonts w:eastAsia="Times New Roman"/>
                <w:b/>
                <w:bCs/>
                <w:sz w:val="17"/>
                <w:szCs w:val="17"/>
              </w:rPr>
            </w:pPr>
            <w:r w:rsidRPr="00444E94">
              <w:rPr>
                <w:rFonts w:eastAsia="Times New Roman"/>
                <w:b/>
                <w:bCs/>
                <w:sz w:val="17"/>
                <w:szCs w:val="17"/>
              </w:rPr>
              <w:t>rozpoczęcie pracy społecznie użytecznej</w:t>
            </w:r>
          </w:p>
        </w:tc>
        <w:tc>
          <w:tcPr>
            <w:tcW w:w="341" w:type="dxa"/>
            <w:shd w:val="clear" w:color="auto" w:fill="auto"/>
            <w:noWrap/>
            <w:vAlign w:val="center"/>
            <w:hideMark/>
          </w:tcPr>
          <w:p w14:paraId="621A548F" w14:textId="77777777" w:rsidR="006B483A" w:rsidRPr="006B483A" w:rsidRDefault="006B483A" w:rsidP="006B483A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28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72AE1AB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53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320304B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17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4E9788C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33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BC281C1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15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2FF89C5C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46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F9347B1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36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0323C14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4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22377899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51A5B4D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F2D7968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14:paraId="2E975BDB" w14:textId="77777777" w:rsidR="006B483A" w:rsidRPr="0002110F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02110F">
              <w:rPr>
                <w:rFonts w:eastAsia="Times New Roman"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 w:themeFill="background1"/>
            <w:noWrap/>
            <w:vAlign w:val="center"/>
            <w:hideMark/>
          </w:tcPr>
          <w:p w14:paraId="7FABA890" w14:textId="77777777" w:rsidR="006B483A" w:rsidRPr="0002110F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02110F">
              <w:rPr>
                <w:rFonts w:eastAsia="Times New Roman"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 w:themeFill="background1"/>
            <w:noWrap/>
            <w:vAlign w:val="center"/>
            <w:hideMark/>
          </w:tcPr>
          <w:p w14:paraId="776E8B81" w14:textId="77777777" w:rsidR="006B483A" w:rsidRPr="0002110F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02110F">
              <w:rPr>
                <w:rFonts w:eastAsia="Times New Roman"/>
                <w:sz w:val="18"/>
                <w:szCs w:val="18"/>
              </w:rPr>
              <w:t>X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66EAC2FB" w14:textId="77777777" w:rsidR="006B483A" w:rsidRPr="0002110F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02110F">
              <w:rPr>
                <w:rFonts w:eastAsia="Times New Roman"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 w:themeFill="background1"/>
            <w:noWrap/>
            <w:vAlign w:val="center"/>
            <w:hideMark/>
          </w:tcPr>
          <w:p w14:paraId="5746FF68" w14:textId="77777777" w:rsidR="006B483A" w:rsidRPr="0002110F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02110F">
              <w:rPr>
                <w:rFonts w:eastAsia="Times New Roman"/>
                <w:sz w:val="18"/>
                <w:szCs w:val="18"/>
              </w:rPr>
              <w:t>X</w:t>
            </w:r>
          </w:p>
        </w:tc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14:paraId="59C12C05" w14:textId="77777777" w:rsidR="006B483A" w:rsidRPr="0002110F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02110F">
              <w:rPr>
                <w:rFonts w:eastAsia="Times New Roman"/>
                <w:sz w:val="18"/>
                <w:szCs w:val="18"/>
              </w:rPr>
              <w:t>X</w:t>
            </w:r>
          </w:p>
        </w:tc>
        <w:tc>
          <w:tcPr>
            <w:tcW w:w="468" w:type="dxa"/>
            <w:shd w:val="clear" w:color="auto" w:fill="FFFFFF" w:themeFill="background1"/>
            <w:noWrap/>
            <w:vAlign w:val="center"/>
            <w:hideMark/>
          </w:tcPr>
          <w:p w14:paraId="62C2A397" w14:textId="77777777" w:rsidR="006B483A" w:rsidRPr="0002110F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02110F">
              <w:rPr>
                <w:rFonts w:eastAsia="Times New Roman"/>
                <w:sz w:val="18"/>
                <w:szCs w:val="18"/>
              </w:rPr>
              <w:t>X</w:t>
            </w:r>
          </w:p>
        </w:tc>
        <w:tc>
          <w:tcPr>
            <w:tcW w:w="382" w:type="dxa"/>
            <w:shd w:val="clear" w:color="auto" w:fill="FFFFFF" w:themeFill="background1"/>
            <w:noWrap/>
            <w:vAlign w:val="center"/>
            <w:hideMark/>
          </w:tcPr>
          <w:p w14:paraId="600AC7A6" w14:textId="77777777" w:rsidR="006B483A" w:rsidRPr="0002110F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02110F">
              <w:rPr>
                <w:rFonts w:eastAsia="Times New Roman"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 w:themeFill="background1"/>
            <w:noWrap/>
            <w:vAlign w:val="center"/>
            <w:hideMark/>
          </w:tcPr>
          <w:p w14:paraId="189A0572" w14:textId="77777777" w:rsidR="006B483A" w:rsidRPr="0002110F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02110F">
              <w:rPr>
                <w:rFonts w:eastAsia="Times New Roman"/>
                <w:sz w:val="18"/>
                <w:szCs w:val="18"/>
              </w:rPr>
              <w:t>X</w:t>
            </w:r>
          </w:p>
        </w:tc>
        <w:tc>
          <w:tcPr>
            <w:tcW w:w="389" w:type="dxa"/>
            <w:shd w:val="clear" w:color="auto" w:fill="FFFFFF" w:themeFill="background1"/>
            <w:noWrap/>
            <w:vAlign w:val="center"/>
            <w:hideMark/>
          </w:tcPr>
          <w:p w14:paraId="67CFAD98" w14:textId="77777777" w:rsidR="006B483A" w:rsidRPr="0002110F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02110F">
              <w:rPr>
                <w:rFonts w:eastAsia="Times New Roman"/>
                <w:sz w:val="18"/>
                <w:szCs w:val="18"/>
              </w:rPr>
              <w:t>X</w:t>
            </w:r>
          </w:p>
        </w:tc>
      </w:tr>
      <w:tr w:rsidR="002D7809" w:rsidRPr="006B483A" w14:paraId="71665F51" w14:textId="77777777" w:rsidTr="000112D2">
        <w:trPr>
          <w:gridAfter w:val="1"/>
          <w:wAfter w:w="6" w:type="dxa"/>
          <w:trHeight w:val="258"/>
        </w:trPr>
        <w:tc>
          <w:tcPr>
            <w:tcW w:w="419" w:type="dxa"/>
            <w:vMerge/>
            <w:vAlign w:val="center"/>
            <w:hideMark/>
          </w:tcPr>
          <w:p w14:paraId="2BE47E23" w14:textId="77777777" w:rsidR="006B483A" w:rsidRPr="006B483A" w:rsidRDefault="006B483A" w:rsidP="006B483A">
            <w:pPr>
              <w:spacing w:line="240" w:lineRule="auto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4" w:type="dxa"/>
            <w:gridSpan w:val="3"/>
            <w:shd w:val="clear" w:color="auto" w:fill="auto"/>
            <w:vAlign w:val="center"/>
            <w:hideMark/>
          </w:tcPr>
          <w:p w14:paraId="77C7C261" w14:textId="77777777" w:rsidR="006B483A" w:rsidRPr="00444E94" w:rsidRDefault="006B483A" w:rsidP="006B483A">
            <w:pPr>
              <w:spacing w:line="240" w:lineRule="auto"/>
              <w:ind w:firstLineChars="100" w:firstLine="171"/>
              <w:rPr>
                <w:rFonts w:eastAsia="Times New Roman"/>
                <w:b/>
                <w:bCs/>
                <w:sz w:val="17"/>
                <w:szCs w:val="17"/>
              </w:rPr>
            </w:pPr>
            <w:r w:rsidRPr="00444E94">
              <w:rPr>
                <w:rFonts w:eastAsia="Times New Roman"/>
                <w:b/>
                <w:bCs/>
                <w:sz w:val="17"/>
                <w:szCs w:val="17"/>
              </w:rPr>
              <w:t>z wiersza 28 - w ramach PAI</w:t>
            </w:r>
          </w:p>
        </w:tc>
        <w:tc>
          <w:tcPr>
            <w:tcW w:w="341" w:type="dxa"/>
            <w:shd w:val="clear" w:color="auto" w:fill="auto"/>
            <w:noWrap/>
            <w:vAlign w:val="center"/>
            <w:hideMark/>
          </w:tcPr>
          <w:p w14:paraId="4578EFE2" w14:textId="77777777" w:rsidR="006B483A" w:rsidRPr="006B483A" w:rsidRDefault="006B483A" w:rsidP="006B483A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29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B9799A0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1ED77E1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E1CA3AA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BBFA20E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1B898C6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1C9CBC8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59B880E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5ABF571A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97D6E5D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BFFD188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14:paraId="0016300B" w14:textId="77777777" w:rsidR="006B483A" w:rsidRPr="0002110F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02110F">
              <w:rPr>
                <w:rFonts w:eastAsia="Times New Roman"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 w:themeFill="background1"/>
            <w:noWrap/>
            <w:vAlign w:val="center"/>
            <w:hideMark/>
          </w:tcPr>
          <w:p w14:paraId="6E3DBD1B" w14:textId="77777777" w:rsidR="006B483A" w:rsidRPr="0002110F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02110F">
              <w:rPr>
                <w:rFonts w:eastAsia="Times New Roman"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 w:themeFill="background1"/>
            <w:noWrap/>
            <w:vAlign w:val="center"/>
            <w:hideMark/>
          </w:tcPr>
          <w:p w14:paraId="518CADF8" w14:textId="77777777" w:rsidR="006B483A" w:rsidRPr="0002110F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02110F">
              <w:rPr>
                <w:rFonts w:eastAsia="Times New Roman"/>
                <w:sz w:val="18"/>
                <w:szCs w:val="18"/>
              </w:rPr>
              <w:t>X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1CFADFA2" w14:textId="77777777" w:rsidR="006B483A" w:rsidRPr="0002110F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02110F">
              <w:rPr>
                <w:rFonts w:eastAsia="Times New Roman"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 w:themeFill="background1"/>
            <w:noWrap/>
            <w:vAlign w:val="center"/>
            <w:hideMark/>
          </w:tcPr>
          <w:p w14:paraId="5F6209D7" w14:textId="77777777" w:rsidR="006B483A" w:rsidRPr="0002110F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02110F">
              <w:rPr>
                <w:rFonts w:eastAsia="Times New Roman"/>
                <w:sz w:val="18"/>
                <w:szCs w:val="18"/>
              </w:rPr>
              <w:t>X</w:t>
            </w:r>
          </w:p>
        </w:tc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14:paraId="4F205B97" w14:textId="77777777" w:rsidR="006B483A" w:rsidRPr="0002110F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02110F">
              <w:rPr>
                <w:rFonts w:eastAsia="Times New Roman"/>
                <w:sz w:val="18"/>
                <w:szCs w:val="18"/>
              </w:rPr>
              <w:t>X</w:t>
            </w:r>
          </w:p>
        </w:tc>
        <w:tc>
          <w:tcPr>
            <w:tcW w:w="468" w:type="dxa"/>
            <w:shd w:val="clear" w:color="auto" w:fill="FFFFFF" w:themeFill="background1"/>
            <w:noWrap/>
            <w:vAlign w:val="center"/>
            <w:hideMark/>
          </w:tcPr>
          <w:p w14:paraId="27668B92" w14:textId="77777777" w:rsidR="006B483A" w:rsidRPr="0002110F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02110F">
              <w:rPr>
                <w:rFonts w:eastAsia="Times New Roman"/>
                <w:sz w:val="18"/>
                <w:szCs w:val="18"/>
              </w:rPr>
              <w:t>X</w:t>
            </w:r>
          </w:p>
        </w:tc>
        <w:tc>
          <w:tcPr>
            <w:tcW w:w="382" w:type="dxa"/>
            <w:shd w:val="clear" w:color="auto" w:fill="FFFFFF" w:themeFill="background1"/>
            <w:noWrap/>
            <w:vAlign w:val="center"/>
            <w:hideMark/>
          </w:tcPr>
          <w:p w14:paraId="2405201B" w14:textId="77777777" w:rsidR="006B483A" w:rsidRPr="0002110F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02110F">
              <w:rPr>
                <w:rFonts w:eastAsia="Times New Roman"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 w:themeFill="background1"/>
            <w:noWrap/>
            <w:vAlign w:val="center"/>
            <w:hideMark/>
          </w:tcPr>
          <w:p w14:paraId="73AD6AE5" w14:textId="77777777" w:rsidR="006B483A" w:rsidRPr="0002110F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02110F">
              <w:rPr>
                <w:rFonts w:eastAsia="Times New Roman"/>
                <w:sz w:val="18"/>
                <w:szCs w:val="18"/>
              </w:rPr>
              <w:t>X</w:t>
            </w:r>
          </w:p>
        </w:tc>
        <w:tc>
          <w:tcPr>
            <w:tcW w:w="389" w:type="dxa"/>
            <w:shd w:val="clear" w:color="auto" w:fill="FFFFFF" w:themeFill="background1"/>
            <w:noWrap/>
            <w:vAlign w:val="center"/>
            <w:hideMark/>
          </w:tcPr>
          <w:p w14:paraId="5EEAD125" w14:textId="77777777" w:rsidR="006B483A" w:rsidRPr="0002110F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02110F">
              <w:rPr>
                <w:rFonts w:eastAsia="Times New Roman"/>
                <w:sz w:val="18"/>
                <w:szCs w:val="18"/>
              </w:rPr>
              <w:t>X</w:t>
            </w:r>
          </w:p>
        </w:tc>
      </w:tr>
      <w:tr w:rsidR="002D7809" w:rsidRPr="006B483A" w14:paraId="7C0B5479" w14:textId="77777777" w:rsidTr="000112D2">
        <w:trPr>
          <w:gridAfter w:val="1"/>
          <w:wAfter w:w="6" w:type="dxa"/>
          <w:trHeight w:val="441"/>
        </w:trPr>
        <w:tc>
          <w:tcPr>
            <w:tcW w:w="419" w:type="dxa"/>
            <w:vMerge/>
            <w:vAlign w:val="center"/>
            <w:hideMark/>
          </w:tcPr>
          <w:p w14:paraId="7F638F52" w14:textId="77777777" w:rsidR="006B483A" w:rsidRPr="006B483A" w:rsidRDefault="006B483A" w:rsidP="006B483A">
            <w:pPr>
              <w:spacing w:line="240" w:lineRule="auto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4" w:type="dxa"/>
            <w:gridSpan w:val="3"/>
            <w:shd w:val="clear" w:color="auto" w:fill="auto"/>
            <w:vAlign w:val="center"/>
            <w:hideMark/>
          </w:tcPr>
          <w:p w14:paraId="297E4862" w14:textId="77777777" w:rsidR="006B483A" w:rsidRPr="00444E94" w:rsidRDefault="006B483A" w:rsidP="006B483A">
            <w:pPr>
              <w:spacing w:line="240" w:lineRule="auto"/>
              <w:rPr>
                <w:rFonts w:eastAsia="Times New Roman"/>
                <w:b/>
                <w:bCs/>
                <w:sz w:val="17"/>
                <w:szCs w:val="17"/>
              </w:rPr>
            </w:pPr>
            <w:r w:rsidRPr="00444E94">
              <w:rPr>
                <w:rFonts w:eastAsia="Times New Roman"/>
                <w:b/>
                <w:bCs/>
                <w:sz w:val="17"/>
                <w:szCs w:val="17"/>
              </w:rPr>
              <w:t>skierowanie do agencji zatrudnienia w ramach zlecania działań aktywizacyjnych</w:t>
            </w:r>
          </w:p>
        </w:tc>
        <w:tc>
          <w:tcPr>
            <w:tcW w:w="341" w:type="dxa"/>
            <w:shd w:val="clear" w:color="auto" w:fill="auto"/>
            <w:vAlign w:val="center"/>
            <w:hideMark/>
          </w:tcPr>
          <w:p w14:paraId="6CAB9A5C" w14:textId="77777777" w:rsidR="006B483A" w:rsidRPr="006B483A" w:rsidRDefault="006B483A" w:rsidP="006B483A">
            <w:pPr>
              <w:spacing w:line="240" w:lineRule="auto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30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E4DB58F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63AE56C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C803C19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E8E5915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5FC57D7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CC2AB71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338142C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5" w:type="dxa"/>
            <w:shd w:val="clear" w:color="auto" w:fill="FFFFFF" w:themeFill="background1"/>
            <w:noWrap/>
            <w:vAlign w:val="center"/>
            <w:hideMark/>
          </w:tcPr>
          <w:p w14:paraId="296ABB38" w14:textId="77777777" w:rsidR="006B483A" w:rsidRPr="0002110F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02110F">
              <w:rPr>
                <w:rFonts w:eastAsia="Times New Roman"/>
                <w:sz w:val="18"/>
                <w:szCs w:val="18"/>
              </w:rPr>
              <w:t>X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7E9D2802" w14:textId="77777777" w:rsidR="006B483A" w:rsidRPr="0002110F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02110F">
              <w:rPr>
                <w:rFonts w:eastAsia="Times New Roman"/>
                <w:sz w:val="18"/>
                <w:szCs w:val="18"/>
              </w:rPr>
              <w:t>X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6E14DEAB" w14:textId="77777777" w:rsidR="006B483A" w:rsidRPr="0002110F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02110F">
              <w:rPr>
                <w:rFonts w:eastAsia="Times New Roman"/>
                <w:sz w:val="18"/>
                <w:szCs w:val="18"/>
              </w:rPr>
              <w:t>X</w:t>
            </w:r>
          </w:p>
        </w:tc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14:paraId="31AF2F66" w14:textId="77777777" w:rsidR="006B483A" w:rsidRPr="0002110F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02110F">
              <w:rPr>
                <w:rFonts w:eastAsia="Times New Roman"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 w:themeFill="background1"/>
            <w:noWrap/>
            <w:vAlign w:val="center"/>
            <w:hideMark/>
          </w:tcPr>
          <w:p w14:paraId="28BA1779" w14:textId="77777777" w:rsidR="006B483A" w:rsidRPr="0002110F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02110F">
              <w:rPr>
                <w:rFonts w:eastAsia="Times New Roman"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 w:themeFill="background1"/>
            <w:noWrap/>
            <w:vAlign w:val="center"/>
            <w:hideMark/>
          </w:tcPr>
          <w:p w14:paraId="06235860" w14:textId="77777777" w:rsidR="006B483A" w:rsidRPr="0002110F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02110F">
              <w:rPr>
                <w:rFonts w:eastAsia="Times New Roman"/>
                <w:sz w:val="18"/>
                <w:szCs w:val="18"/>
              </w:rPr>
              <w:t>X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1501FF11" w14:textId="77777777" w:rsidR="006B483A" w:rsidRPr="0002110F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02110F">
              <w:rPr>
                <w:rFonts w:eastAsia="Times New Roman"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 w:themeFill="background1"/>
            <w:noWrap/>
            <w:vAlign w:val="center"/>
            <w:hideMark/>
          </w:tcPr>
          <w:p w14:paraId="08A2FEC1" w14:textId="77777777" w:rsidR="006B483A" w:rsidRPr="0002110F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02110F">
              <w:rPr>
                <w:rFonts w:eastAsia="Times New Roman"/>
                <w:sz w:val="18"/>
                <w:szCs w:val="18"/>
              </w:rPr>
              <w:t>X</w:t>
            </w:r>
          </w:p>
        </w:tc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14:paraId="7013E1D7" w14:textId="77777777" w:rsidR="006B483A" w:rsidRPr="0002110F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02110F">
              <w:rPr>
                <w:rFonts w:eastAsia="Times New Roman"/>
                <w:sz w:val="18"/>
                <w:szCs w:val="18"/>
              </w:rPr>
              <w:t>X</w:t>
            </w:r>
          </w:p>
        </w:tc>
        <w:tc>
          <w:tcPr>
            <w:tcW w:w="468" w:type="dxa"/>
            <w:shd w:val="clear" w:color="auto" w:fill="FFFFFF" w:themeFill="background1"/>
            <w:noWrap/>
            <w:vAlign w:val="center"/>
            <w:hideMark/>
          </w:tcPr>
          <w:p w14:paraId="45CBE9FE" w14:textId="77777777" w:rsidR="006B483A" w:rsidRPr="0002110F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02110F">
              <w:rPr>
                <w:rFonts w:eastAsia="Times New Roman"/>
                <w:sz w:val="18"/>
                <w:szCs w:val="18"/>
              </w:rPr>
              <w:t>X</w:t>
            </w:r>
          </w:p>
        </w:tc>
        <w:tc>
          <w:tcPr>
            <w:tcW w:w="382" w:type="dxa"/>
            <w:shd w:val="clear" w:color="auto" w:fill="FFFFFF" w:themeFill="background1"/>
            <w:noWrap/>
            <w:vAlign w:val="center"/>
            <w:hideMark/>
          </w:tcPr>
          <w:p w14:paraId="3ADC9CE6" w14:textId="77777777" w:rsidR="006B483A" w:rsidRPr="0002110F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02110F">
              <w:rPr>
                <w:rFonts w:eastAsia="Times New Roman"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 w:themeFill="background1"/>
            <w:noWrap/>
            <w:vAlign w:val="center"/>
            <w:hideMark/>
          </w:tcPr>
          <w:p w14:paraId="3C7C0569" w14:textId="77777777" w:rsidR="006B483A" w:rsidRPr="0002110F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02110F">
              <w:rPr>
                <w:rFonts w:eastAsia="Times New Roman"/>
                <w:sz w:val="18"/>
                <w:szCs w:val="18"/>
              </w:rPr>
              <w:t>X</w:t>
            </w:r>
          </w:p>
        </w:tc>
        <w:tc>
          <w:tcPr>
            <w:tcW w:w="389" w:type="dxa"/>
            <w:shd w:val="clear" w:color="auto" w:fill="FFFFFF" w:themeFill="background1"/>
            <w:noWrap/>
            <w:vAlign w:val="center"/>
            <w:hideMark/>
          </w:tcPr>
          <w:p w14:paraId="7CE86F86" w14:textId="77777777" w:rsidR="006B483A" w:rsidRPr="0002110F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02110F">
              <w:rPr>
                <w:rFonts w:eastAsia="Times New Roman"/>
                <w:sz w:val="18"/>
                <w:szCs w:val="18"/>
              </w:rPr>
              <w:t>X</w:t>
            </w:r>
          </w:p>
        </w:tc>
      </w:tr>
      <w:tr w:rsidR="002D7809" w:rsidRPr="006B483A" w14:paraId="790E97F8" w14:textId="77777777" w:rsidTr="000112D2">
        <w:trPr>
          <w:gridAfter w:val="1"/>
          <w:wAfter w:w="6" w:type="dxa"/>
          <w:trHeight w:val="250"/>
        </w:trPr>
        <w:tc>
          <w:tcPr>
            <w:tcW w:w="419" w:type="dxa"/>
            <w:vMerge/>
            <w:vAlign w:val="center"/>
            <w:hideMark/>
          </w:tcPr>
          <w:p w14:paraId="59B49C44" w14:textId="77777777" w:rsidR="006B483A" w:rsidRPr="006B483A" w:rsidRDefault="006B483A" w:rsidP="006B483A">
            <w:pPr>
              <w:spacing w:line="240" w:lineRule="auto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4" w:type="dxa"/>
            <w:gridSpan w:val="3"/>
            <w:shd w:val="clear" w:color="auto" w:fill="auto"/>
            <w:vAlign w:val="center"/>
            <w:hideMark/>
          </w:tcPr>
          <w:p w14:paraId="00DBD5B7" w14:textId="77777777" w:rsidR="006B483A" w:rsidRPr="00444E94" w:rsidRDefault="006B483A" w:rsidP="006B483A">
            <w:pPr>
              <w:spacing w:line="240" w:lineRule="auto"/>
              <w:rPr>
                <w:rFonts w:eastAsia="Times New Roman"/>
                <w:b/>
                <w:bCs/>
                <w:sz w:val="17"/>
                <w:szCs w:val="17"/>
              </w:rPr>
            </w:pPr>
            <w:r w:rsidRPr="00444E94">
              <w:rPr>
                <w:rFonts w:eastAsia="Times New Roman"/>
                <w:b/>
                <w:bCs/>
                <w:sz w:val="17"/>
                <w:szCs w:val="17"/>
              </w:rPr>
              <w:t>podjęcie nauki</w:t>
            </w:r>
          </w:p>
        </w:tc>
        <w:tc>
          <w:tcPr>
            <w:tcW w:w="341" w:type="dxa"/>
            <w:shd w:val="clear" w:color="auto" w:fill="auto"/>
            <w:noWrap/>
            <w:vAlign w:val="center"/>
            <w:hideMark/>
          </w:tcPr>
          <w:p w14:paraId="0CA28E5F" w14:textId="77777777" w:rsidR="006B483A" w:rsidRPr="006B483A" w:rsidRDefault="006B483A" w:rsidP="006B483A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31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33C9187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6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5A7C42B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01D78CB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5AFCF0D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4A6EE40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30F06DB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286F832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5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2EEC5ABA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3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C614CC4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BCAC1B5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14:paraId="2C763A09" w14:textId="77777777" w:rsidR="006B483A" w:rsidRPr="0002110F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02110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4E9D39B8" w14:textId="77777777" w:rsidR="006B483A" w:rsidRPr="0002110F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02110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00BC2881" w14:textId="77777777" w:rsidR="006B483A" w:rsidRPr="0002110F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02110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D6A9C7A" w14:textId="77777777" w:rsidR="006B483A" w:rsidRPr="0002110F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02110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0E01D655" w14:textId="77777777" w:rsidR="006B483A" w:rsidRPr="0002110F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02110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14:paraId="778829EE" w14:textId="77777777" w:rsidR="006B483A" w:rsidRPr="0002110F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02110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68" w:type="dxa"/>
            <w:shd w:val="clear" w:color="auto" w:fill="auto"/>
            <w:noWrap/>
            <w:vAlign w:val="center"/>
            <w:hideMark/>
          </w:tcPr>
          <w:p w14:paraId="3DBD925C" w14:textId="77777777" w:rsidR="006B483A" w:rsidRPr="0002110F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02110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382" w:type="dxa"/>
            <w:shd w:val="clear" w:color="auto" w:fill="auto"/>
            <w:noWrap/>
            <w:vAlign w:val="center"/>
            <w:hideMark/>
          </w:tcPr>
          <w:p w14:paraId="2CA4B9DA" w14:textId="77777777" w:rsidR="006B483A" w:rsidRPr="0002110F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02110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467A9F49" w14:textId="77777777" w:rsidR="006B483A" w:rsidRPr="0002110F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02110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389" w:type="dxa"/>
            <w:shd w:val="clear" w:color="auto" w:fill="auto"/>
            <w:noWrap/>
            <w:vAlign w:val="center"/>
            <w:hideMark/>
          </w:tcPr>
          <w:p w14:paraId="693D8B1C" w14:textId="77777777" w:rsidR="006B483A" w:rsidRPr="0002110F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02110F">
              <w:rPr>
                <w:rFonts w:eastAsia="Times New Roman"/>
                <w:sz w:val="18"/>
                <w:szCs w:val="18"/>
              </w:rPr>
              <w:t>0</w:t>
            </w:r>
          </w:p>
        </w:tc>
      </w:tr>
      <w:tr w:rsidR="002D7809" w:rsidRPr="006B483A" w14:paraId="76BADCC0" w14:textId="77777777" w:rsidTr="000112D2">
        <w:trPr>
          <w:gridAfter w:val="1"/>
          <w:wAfter w:w="6" w:type="dxa"/>
          <w:trHeight w:val="796"/>
        </w:trPr>
        <w:tc>
          <w:tcPr>
            <w:tcW w:w="419" w:type="dxa"/>
            <w:vMerge/>
            <w:vAlign w:val="center"/>
            <w:hideMark/>
          </w:tcPr>
          <w:p w14:paraId="3FE90D63" w14:textId="77777777" w:rsidR="006B483A" w:rsidRPr="006B483A" w:rsidRDefault="006B483A" w:rsidP="006B483A">
            <w:pPr>
              <w:spacing w:line="240" w:lineRule="auto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4" w:type="dxa"/>
            <w:gridSpan w:val="3"/>
            <w:shd w:val="clear" w:color="auto" w:fill="auto"/>
            <w:vAlign w:val="center"/>
            <w:hideMark/>
          </w:tcPr>
          <w:p w14:paraId="6AB37863" w14:textId="77777777" w:rsidR="006B483A" w:rsidRPr="00444E94" w:rsidRDefault="006B483A" w:rsidP="006B483A">
            <w:pPr>
              <w:spacing w:line="240" w:lineRule="auto"/>
              <w:rPr>
                <w:rFonts w:eastAsia="Times New Roman"/>
                <w:b/>
                <w:bCs/>
                <w:sz w:val="17"/>
                <w:szCs w:val="17"/>
              </w:rPr>
            </w:pPr>
            <w:r w:rsidRPr="00444E94">
              <w:rPr>
                <w:rFonts w:eastAsia="Times New Roman"/>
                <w:b/>
                <w:bCs/>
                <w:color w:val="000000"/>
                <w:sz w:val="17"/>
                <w:szCs w:val="17"/>
              </w:rPr>
              <w:t>odmowa bez uzasadnionej przyczyny przyjęcia propozycji odpowiedniej pracy lub innej formy pomocy, w tym w ramach PAI</w:t>
            </w:r>
          </w:p>
        </w:tc>
        <w:tc>
          <w:tcPr>
            <w:tcW w:w="341" w:type="dxa"/>
            <w:shd w:val="clear" w:color="auto" w:fill="auto"/>
            <w:vAlign w:val="center"/>
            <w:hideMark/>
          </w:tcPr>
          <w:p w14:paraId="021E5D9D" w14:textId="77777777" w:rsidR="006B483A" w:rsidRPr="006B483A" w:rsidRDefault="006B483A" w:rsidP="006B483A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32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1F9F5DF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42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D5A61CD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17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F66D4A2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12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6F8188D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15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36D2C0ED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35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E40068F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18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9487A36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15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3C85306D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C9F9206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0B1D482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14:paraId="71326161" w14:textId="77777777" w:rsidR="006B483A" w:rsidRPr="0002110F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02110F">
              <w:rPr>
                <w:rFonts w:eastAsia="Times New Roman"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 w:themeFill="background1"/>
            <w:noWrap/>
            <w:vAlign w:val="center"/>
            <w:hideMark/>
          </w:tcPr>
          <w:p w14:paraId="34CEC4A5" w14:textId="77777777" w:rsidR="006B483A" w:rsidRPr="0002110F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02110F">
              <w:rPr>
                <w:rFonts w:eastAsia="Times New Roman"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 w:themeFill="background1"/>
            <w:noWrap/>
            <w:vAlign w:val="center"/>
            <w:hideMark/>
          </w:tcPr>
          <w:p w14:paraId="7B5AB1E6" w14:textId="77777777" w:rsidR="006B483A" w:rsidRPr="0002110F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02110F">
              <w:rPr>
                <w:rFonts w:eastAsia="Times New Roman"/>
                <w:sz w:val="18"/>
                <w:szCs w:val="18"/>
              </w:rPr>
              <w:t>X</w:t>
            </w:r>
          </w:p>
        </w:tc>
        <w:tc>
          <w:tcPr>
            <w:tcW w:w="567" w:type="dxa"/>
            <w:shd w:val="clear" w:color="auto" w:fill="FFFFFF" w:themeFill="background1"/>
            <w:noWrap/>
            <w:vAlign w:val="center"/>
            <w:hideMark/>
          </w:tcPr>
          <w:p w14:paraId="6167BB17" w14:textId="77777777" w:rsidR="006B483A" w:rsidRPr="0002110F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02110F">
              <w:rPr>
                <w:rFonts w:eastAsia="Times New Roman"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 w:themeFill="background1"/>
            <w:noWrap/>
            <w:vAlign w:val="center"/>
            <w:hideMark/>
          </w:tcPr>
          <w:p w14:paraId="638148FB" w14:textId="77777777" w:rsidR="006B483A" w:rsidRPr="0002110F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02110F">
              <w:rPr>
                <w:rFonts w:eastAsia="Times New Roman"/>
                <w:sz w:val="18"/>
                <w:szCs w:val="18"/>
              </w:rPr>
              <w:t>X</w:t>
            </w:r>
          </w:p>
        </w:tc>
        <w:tc>
          <w:tcPr>
            <w:tcW w:w="426" w:type="dxa"/>
            <w:shd w:val="clear" w:color="auto" w:fill="FFFFFF" w:themeFill="background1"/>
            <w:noWrap/>
            <w:vAlign w:val="center"/>
            <w:hideMark/>
          </w:tcPr>
          <w:p w14:paraId="71D9A70A" w14:textId="77777777" w:rsidR="006B483A" w:rsidRPr="0002110F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02110F">
              <w:rPr>
                <w:rFonts w:eastAsia="Times New Roman"/>
                <w:sz w:val="18"/>
                <w:szCs w:val="18"/>
              </w:rPr>
              <w:t>X</w:t>
            </w:r>
          </w:p>
        </w:tc>
        <w:tc>
          <w:tcPr>
            <w:tcW w:w="468" w:type="dxa"/>
            <w:shd w:val="clear" w:color="auto" w:fill="FFFFFF" w:themeFill="background1"/>
            <w:noWrap/>
            <w:vAlign w:val="center"/>
            <w:hideMark/>
          </w:tcPr>
          <w:p w14:paraId="45EA0D03" w14:textId="77777777" w:rsidR="006B483A" w:rsidRPr="0002110F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02110F">
              <w:rPr>
                <w:rFonts w:eastAsia="Times New Roman"/>
                <w:sz w:val="18"/>
                <w:szCs w:val="18"/>
              </w:rPr>
              <w:t>X</w:t>
            </w:r>
          </w:p>
        </w:tc>
        <w:tc>
          <w:tcPr>
            <w:tcW w:w="382" w:type="dxa"/>
            <w:shd w:val="clear" w:color="auto" w:fill="FFFFFF" w:themeFill="background1"/>
            <w:noWrap/>
            <w:vAlign w:val="center"/>
            <w:hideMark/>
          </w:tcPr>
          <w:p w14:paraId="3F0218F6" w14:textId="77777777" w:rsidR="006B483A" w:rsidRPr="0002110F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02110F">
              <w:rPr>
                <w:rFonts w:eastAsia="Times New Roman"/>
                <w:sz w:val="18"/>
                <w:szCs w:val="18"/>
              </w:rPr>
              <w:t>X</w:t>
            </w:r>
          </w:p>
        </w:tc>
        <w:tc>
          <w:tcPr>
            <w:tcW w:w="425" w:type="dxa"/>
            <w:shd w:val="clear" w:color="auto" w:fill="FFFFFF" w:themeFill="background1"/>
            <w:noWrap/>
            <w:vAlign w:val="center"/>
            <w:hideMark/>
          </w:tcPr>
          <w:p w14:paraId="4E846C49" w14:textId="77777777" w:rsidR="006B483A" w:rsidRPr="0002110F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02110F">
              <w:rPr>
                <w:rFonts w:eastAsia="Times New Roman"/>
                <w:sz w:val="18"/>
                <w:szCs w:val="18"/>
              </w:rPr>
              <w:t>X</w:t>
            </w:r>
          </w:p>
        </w:tc>
        <w:tc>
          <w:tcPr>
            <w:tcW w:w="389" w:type="dxa"/>
            <w:shd w:val="clear" w:color="auto" w:fill="FFFFFF" w:themeFill="background1"/>
            <w:noWrap/>
            <w:vAlign w:val="center"/>
            <w:hideMark/>
          </w:tcPr>
          <w:p w14:paraId="493AFAF8" w14:textId="77777777" w:rsidR="006B483A" w:rsidRPr="0002110F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02110F">
              <w:rPr>
                <w:rFonts w:eastAsia="Times New Roman"/>
                <w:sz w:val="18"/>
                <w:szCs w:val="18"/>
              </w:rPr>
              <w:t>X</w:t>
            </w:r>
          </w:p>
        </w:tc>
      </w:tr>
      <w:tr w:rsidR="002D7809" w:rsidRPr="006B483A" w14:paraId="3D6FAFDD" w14:textId="77777777" w:rsidTr="000112D2">
        <w:trPr>
          <w:gridAfter w:val="1"/>
          <w:wAfter w:w="6" w:type="dxa"/>
          <w:trHeight w:val="247"/>
        </w:trPr>
        <w:tc>
          <w:tcPr>
            <w:tcW w:w="419" w:type="dxa"/>
            <w:vMerge/>
            <w:vAlign w:val="center"/>
            <w:hideMark/>
          </w:tcPr>
          <w:p w14:paraId="79B397B9" w14:textId="77777777" w:rsidR="006B483A" w:rsidRPr="006B483A" w:rsidRDefault="006B483A" w:rsidP="006B483A">
            <w:pPr>
              <w:spacing w:line="240" w:lineRule="auto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4" w:type="dxa"/>
            <w:gridSpan w:val="3"/>
            <w:shd w:val="clear" w:color="auto" w:fill="auto"/>
            <w:vAlign w:val="center"/>
            <w:hideMark/>
          </w:tcPr>
          <w:p w14:paraId="79D09CA6" w14:textId="77777777" w:rsidR="006B483A" w:rsidRPr="00444E94" w:rsidRDefault="006B483A" w:rsidP="006B483A">
            <w:pPr>
              <w:spacing w:line="240" w:lineRule="auto"/>
              <w:rPr>
                <w:rFonts w:eastAsia="Times New Roman"/>
                <w:b/>
                <w:bCs/>
                <w:sz w:val="17"/>
                <w:szCs w:val="17"/>
              </w:rPr>
            </w:pPr>
            <w:r w:rsidRPr="00444E94">
              <w:rPr>
                <w:rFonts w:eastAsia="Times New Roman"/>
                <w:b/>
                <w:bCs/>
                <w:sz w:val="17"/>
                <w:szCs w:val="17"/>
              </w:rPr>
              <w:t>rezygnacja lub niepotwierdzenie gotowości do pracy</w:t>
            </w:r>
          </w:p>
        </w:tc>
        <w:tc>
          <w:tcPr>
            <w:tcW w:w="341" w:type="dxa"/>
            <w:shd w:val="clear" w:color="auto" w:fill="auto"/>
            <w:noWrap/>
            <w:vAlign w:val="center"/>
            <w:hideMark/>
          </w:tcPr>
          <w:p w14:paraId="531683AA" w14:textId="77777777" w:rsidR="006B483A" w:rsidRPr="006B483A" w:rsidRDefault="006B483A" w:rsidP="006B483A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33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1C5F83C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538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2D0E9B7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230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3A2FC1A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178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EAE5D7D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296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24581C5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486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F9011B2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174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503BD2D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186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4B7D13DB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20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86F8E5B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11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AB4EBB7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3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14:paraId="59C376DD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85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3AB3DCA5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32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2124700C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14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DEB487D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78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1648ABDE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62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14:paraId="7CF62FEC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19</w:t>
            </w:r>
          </w:p>
        </w:tc>
        <w:tc>
          <w:tcPr>
            <w:tcW w:w="468" w:type="dxa"/>
            <w:shd w:val="clear" w:color="auto" w:fill="auto"/>
            <w:noWrap/>
            <w:vAlign w:val="center"/>
            <w:hideMark/>
          </w:tcPr>
          <w:p w14:paraId="0B996D7E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46</w:t>
            </w:r>
          </w:p>
        </w:tc>
        <w:tc>
          <w:tcPr>
            <w:tcW w:w="382" w:type="dxa"/>
            <w:shd w:val="clear" w:color="auto" w:fill="auto"/>
            <w:noWrap/>
            <w:vAlign w:val="center"/>
            <w:hideMark/>
          </w:tcPr>
          <w:p w14:paraId="180A3EE3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6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5C1B4236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6</w:t>
            </w:r>
          </w:p>
        </w:tc>
        <w:tc>
          <w:tcPr>
            <w:tcW w:w="389" w:type="dxa"/>
            <w:shd w:val="clear" w:color="auto" w:fill="auto"/>
            <w:noWrap/>
            <w:vAlign w:val="center"/>
            <w:hideMark/>
          </w:tcPr>
          <w:p w14:paraId="1CC7F0DB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</w:tr>
      <w:tr w:rsidR="002D7809" w:rsidRPr="006B483A" w14:paraId="242BD1DC" w14:textId="77777777" w:rsidTr="000112D2">
        <w:trPr>
          <w:gridAfter w:val="1"/>
          <w:wAfter w:w="6" w:type="dxa"/>
          <w:trHeight w:val="247"/>
        </w:trPr>
        <w:tc>
          <w:tcPr>
            <w:tcW w:w="419" w:type="dxa"/>
            <w:vMerge/>
            <w:vAlign w:val="center"/>
            <w:hideMark/>
          </w:tcPr>
          <w:p w14:paraId="00BA94DE" w14:textId="77777777" w:rsidR="006B483A" w:rsidRPr="006B483A" w:rsidRDefault="006B483A" w:rsidP="006B483A">
            <w:pPr>
              <w:spacing w:line="240" w:lineRule="auto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4" w:type="dxa"/>
            <w:gridSpan w:val="3"/>
            <w:shd w:val="clear" w:color="auto" w:fill="auto"/>
            <w:vAlign w:val="center"/>
            <w:hideMark/>
          </w:tcPr>
          <w:p w14:paraId="10EDCB7D" w14:textId="77777777" w:rsidR="006B483A" w:rsidRPr="00444E94" w:rsidRDefault="006B483A" w:rsidP="006B483A">
            <w:pPr>
              <w:spacing w:line="240" w:lineRule="auto"/>
              <w:rPr>
                <w:rFonts w:eastAsia="Times New Roman"/>
                <w:b/>
                <w:bCs/>
                <w:sz w:val="17"/>
                <w:szCs w:val="17"/>
              </w:rPr>
            </w:pPr>
            <w:r w:rsidRPr="00444E94">
              <w:rPr>
                <w:rFonts w:eastAsia="Times New Roman"/>
                <w:b/>
                <w:bCs/>
                <w:sz w:val="17"/>
                <w:szCs w:val="17"/>
              </w:rPr>
              <w:t>osiągnięcie wieku emerytalnego</w:t>
            </w:r>
          </w:p>
        </w:tc>
        <w:tc>
          <w:tcPr>
            <w:tcW w:w="341" w:type="dxa"/>
            <w:shd w:val="clear" w:color="auto" w:fill="auto"/>
            <w:vAlign w:val="center"/>
            <w:hideMark/>
          </w:tcPr>
          <w:p w14:paraId="0DA42ECA" w14:textId="77777777" w:rsidR="006B483A" w:rsidRPr="006B483A" w:rsidRDefault="006B483A" w:rsidP="006B483A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34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EA3B915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84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A005DF2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38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B20B9CC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22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1849961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44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66FD0902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82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44F8BB6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51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AAF93DE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26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4CC881D1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329046B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79B6061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14:paraId="3ECD251B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5F155BAB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516A8750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ED5D9E1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6D149A6D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14:paraId="4A753405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68" w:type="dxa"/>
            <w:shd w:val="clear" w:color="auto" w:fill="auto"/>
            <w:noWrap/>
            <w:vAlign w:val="center"/>
            <w:hideMark/>
          </w:tcPr>
          <w:p w14:paraId="0D59775D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382" w:type="dxa"/>
            <w:shd w:val="clear" w:color="auto" w:fill="auto"/>
            <w:noWrap/>
            <w:vAlign w:val="center"/>
            <w:hideMark/>
          </w:tcPr>
          <w:p w14:paraId="3C44F291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3C1A7EF7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389" w:type="dxa"/>
            <w:shd w:val="clear" w:color="auto" w:fill="auto"/>
            <w:noWrap/>
            <w:vAlign w:val="center"/>
            <w:hideMark/>
          </w:tcPr>
          <w:p w14:paraId="5F859ED9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</w:tr>
      <w:tr w:rsidR="002D7809" w:rsidRPr="006B483A" w14:paraId="1A1EFA85" w14:textId="77777777" w:rsidTr="000112D2">
        <w:trPr>
          <w:gridAfter w:val="1"/>
          <w:wAfter w:w="6" w:type="dxa"/>
          <w:trHeight w:val="247"/>
        </w:trPr>
        <w:tc>
          <w:tcPr>
            <w:tcW w:w="419" w:type="dxa"/>
            <w:vMerge/>
            <w:vAlign w:val="center"/>
            <w:hideMark/>
          </w:tcPr>
          <w:p w14:paraId="401EB565" w14:textId="77777777" w:rsidR="006B483A" w:rsidRPr="006B483A" w:rsidRDefault="006B483A" w:rsidP="006B483A">
            <w:pPr>
              <w:spacing w:line="240" w:lineRule="auto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4" w:type="dxa"/>
            <w:gridSpan w:val="3"/>
            <w:shd w:val="clear" w:color="auto" w:fill="auto"/>
            <w:vAlign w:val="center"/>
            <w:hideMark/>
          </w:tcPr>
          <w:p w14:paraId="7521C0AD" w14:textId="77777777" w:rsidR="006B483A" w:rsidRPr="00444E94" w:rsidRDefault="006B483A" w:rsidP="006B483A">
            <w:pPr>
              <w:spacing w:line="240" w:lineRule="auto"/>
              <w:rPr>
                <w:rFonts w:eastAsia="Times New Roman"/>
                <w:b/>
                <w:bCs/>
                <w:sz w:val="17"/>
                <w:szCs w:val="17"/>
              </w:rPr>
            </w:pPr>
            <w:r w:rsidRPr="00444E94">
              <w:rPr>
                <w:rFonts w:eastAsia="Times New Roman"/>
                <w:b/>
                <w:bCs/>
                <w:sz w:val="17"/>
                <w:szCs w:val="17"/>
              </w:rPr>
              <w:t>nabycie praw emerytalnych lub rentowych</w:t>
            </w:r>
          </w:p>
        </w:tc>
        <w:tc>
          <w:tcPr>
            <w:tcW w:w="341" w:type="dxa"/>
            <w:shd w:val="clear" w:color="auto" w:fill="auto"/>
            <w:vAlign w:val="center"/>
            <w:hideMark/>
          </w:tcPr>
          <w:p w14:paraId="2AE996A6" w14:textId="77777777" w:rsidR="006B483A" w:rsidRPr="006B483A" w:rsidRDefault="006B483A" w:rsidP="006B483A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35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E452410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82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D8557C6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35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F85183B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22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FFF45FB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66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0F2C9104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78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BC41055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14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BB36A76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36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5D082C0C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2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D8EB9E1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77DA756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2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14:paraId="7A89435D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7EEA3EAB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7B7317EF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96A28BC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48A95FFB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14:paraId="24D3F60E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68" w:type="dxa"/>
            <w:shd w:val="clear" w:color="auto" w:fill="auto"/>
            <w:noWrap/>
            <w:vAlign w:val="center"/>
            <w:hideMark/>
          </w:tcPr>
          <w:p w14:paraId="729330B4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382" w:type="dxa"/>
            <w:shd w:val="clear" w:color="auto" w:fill="auto"/>
            <w:noWrap/>
            <w:vAlign w:val="center"/>
            <w:hideMark/>
          </w:tcPr>
          <w:p w14:paraId="13C05D62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55CB32F8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389" w:type="dxa"/>
            <w:shd w:val="clear" w:color="auto" w:fill="auto"/>
            <w:noWrap/>
            <w:vAlign w:val="center"/>
            <w:hideMark/>
          </w:tcPr>
          <w:p w14:paraId="6F6F4109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</w:tr>
      <w:tr w:rsidR="002D7809" w:rsidRPr="006B483A" w14:paraId="08FCCE2E" w14:textId="77777777" w:rsidTr="000112D2">
        <w:trPr>
          <w:gridAfter w:val="1"/>
          <w:wAfter w:w="6" w:type="dxa"/>
          <w:trHeight w:val="247"/>
        </w:trPr>
        <w:tc>
          <w:tcPr>
            <w:tcW w:w="419" w:type="dxa"/>
            <w:vMerge/>
            <w:vAlign w:val="center"/>
            <w:hideMark/>
          </w:tcPr>
          <w:p w14:paraId="317D8AB9" w14:textId="77777777" w:rsidR="006B483A" w:rsidRPr="006B483A" w:rsidRDefault="006B483A" w:rsidP="006B483A">
            <w:pPr>
              <w:spacing w:line="240" w:lineRule="auto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4" w:type="dxa"/>
            <w:gridSpan w:val="3"/>
            <w:shd w:val="clear" w:color="auto" w:fill="auto"/>
            <w:vAlign w:val="center"/>
            <w:hideMark/>
          </w:tcPr>
          <w:p w14:paraId="383F9CD8" w14:textId="77777777" w:rsidR="006B483A" w:rsidRPr="00444E94" w:rsidRDefault="006B483A" w:rsidP="006B483A">
            <w:pPr>
              <w:spacing w:line="240" w:lineRule="auto"/>
              <w:rPr>
                <w:rFonts w:eastAsia="Times New Roman"/>
                <w:b/>
                <w:bCs/>
                <w:sz w:val="17"/>
                <w:szCs w:val="17"/>
              </w:rPr>
            </w:pPr>
            <w:r w:rsidRPr="00444E94">
              <w:rPr>
                <w:rFonts w:eastAsia="Times New Roman"/>
                <w:b/>
                <w:bCs/>
                <w:sz w:val="17"/>
                <w:szCs w:val="17"/>
              </w:rPr>
              <w:t>nabycie praw do świadczenia przedemerytalnego</w:t>
            </w:r>
          </w:p>
        </w:tc>
        <w:tc>
          <w:tcPr>
            <w:tcW w:w="341" w:type="dxa"/>
            <w:shd w:val="clear" w:color="auto" w:fill="auto"/>
            <w:vAlign w:val="center"/>
            <w:hideMark/>
          </w:tcPr>
          <w:p w14:paraId="7B70E8CD" w14:textId="77777777" w:rsidR="006B483A" w:rsidRPr="006B483A" w:rsidRDefault="006B483A" w:rsidP="006B483A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36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359FF49D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28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477F37D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20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8C4F50E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7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6F9CA1D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14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47CBA4EF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28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A833BF7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7A05616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12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6D135E49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B14FDA0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F529435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14:paraId="6E0C67C1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6CF54149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17D67632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9812C91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0B976655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14:paraId="4A3D926F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68" w:type="dxa"/>
            <w:shd w:val="clear" w:color="auto" w:fill="auto"/>
            <w:noWrap/>
            <w:vAlign w:val="center"/>
            <w:hideMark/>
          </w:tcPr>
          <w:p w14:paraId="37279812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382" w:type="dxa"/>
            <w:shd w:val="clear" w:color="auto" w:fill="auto"/>
            <w:noWrap/>
            <w:vAlign w:val="center"/>
            <w:hideMark/>
          </w:tcPr>
          <w:p w14:paraId="0501CC06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30FCC1B8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389" w:type="dxa"/>
            <w:shd w:val="clear" w:color="auto" w:fill="auto"/>
            <w:noWrap/>
            <w:vAlign w:val="center"/>
            <w:hideMark/>
          </w:tcPr>
          <w:p w14:paraId="6BA08AE1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</w:tr>
      <w:tr w:rsidR="002D7809" w:rsidRPr="006B483A" w14:paraId="709CED4D" w14:textId="77777777" w:rsidTr="000112D2">
        <w:trPr>
          <w:gridAfter w:val="1"/>
          <w:wAfter w:w="6" w:type="dxa"/>
          <w:trHeight w:val="250"/>
        </w:trPr>
        <w:tc>
          <w:tcPr>
            <w:tcW w:w="419" w:type="dxa"/>
            <w:vMerge/>
            <w:vAlign w:val="center"/>
            <w:hideMark/>
          </w:tcPr>
          <w:p w14:paraId="657E78AD" w14:textId="77777777" w:rsidR="006B483A" w:rsidRPr="006B483A" w:rsidRDefault="006B483A" w:rsidP="006B483A">
            <w:pPr>
              <w:spacing w:line="240" w:lineRule="auto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4" w:type="dxa"/>
            <w:gridSpan w:val="3"/>
            <w:shd w:val="clear" w:color="auto" w:fill="auto"/>
            <w:vAlign w:val="center"/>
            <w:hideMark/>
          </w:tcPr>
          <w:p w14:paraId="3FE86701" w14:textId="77777777" w:rsidR="006B483A" w:rsidRPr="00444E94" w:rsidRDefault="006B483A" w:rsidP="006B483A">
            <w:pPr>
              <w:spacing w:line="240" w:lineRule="auto"/>
              <w:rPr>
                <w:rFonts w:eastAsia="Times New Roman"/>
                <w:b/>
                <w:bCs/>
                <w:sz w:val="17"/>
                <w:szCs w:val="17"/>
              </w:rPr>
            </w:pPr>
            <w:r w:rsidRPr="00444E94">
              <w:rPr>
                <w:rFonts w:eastAsia="Times New Roman"/>
                <w:b/>
                <w:bCs/>
                <w:sz w:val="17"/>
                <w:szCs w:val="17"/>
              </w:rPr>
              <w:t>utrata statusu osoby niepełnosprawnej</w:t>
            </w:r>
          </w:p>
        </w:tc>
        <w:tc>
          <w:tcPr>
            <w:tcW w:w="341" w:type="dxa"/>
            <w:shd w:val="clear" w:color="auto" w:fill="auto"/>
            <w:noWrap/>
            <w:vAlign w:val="center"/>
            <w:hideMark/>
          </w:tcPr>
          <w:p w14:paraId="51C46941" w14:textId="77777777" w:rsidR="006B483A" w:rsidRPr="006B483A" w:rsidRDefault="006B483A" w:rsidP="006B483A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37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706BEEC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358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8D75B8B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165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8DFCE6B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129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CFEC06E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211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74290277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333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4508C82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75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012B4C0B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135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7510FC4A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13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7AB88DD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10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AAE4D8A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14:paraId="0BE19D60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10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695F1143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7F2629AD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619D917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10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58AA4250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3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14:paraId="16BED3C0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2</w:t>
            </w:r>
          </w:p>
        </w:tc>
        <w:tc>
          <w:tcPr>
            <w:tcW w:w="468" w:type="dxa"/>
            <w:shd w:val="clear" w:color="auto" w:fill="auto"/>
            <w:noWrap/>
            <w:vAlign w:val="center"/>
            <w:hideMark/>
          </w:tcPr>
          <w:p w14:paraId="31CE3AAD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4</w:t>
            </w:r>
          </w:p>
        </w:tc>
        <w:tc>
          <w:tcPr>
            <w:tcW w:w="382" w:type="dxa"/>
            <w:shd w:val="clear" w:color="auto" w:fill="auto"/>
            <w:noWrap/>
            <w:vAlign w:val="center"/>
            <w:hideMark/>
          </w:tcPr>
          <w:p w14:paraId="4FADD517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5AD4AFD1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1</w:t>
            </w:r>
          </w:p>
        </w:tc>
        <w:tc>
          <w:tcPr>
            <w:tcW w:w="389" w:type="dxa"/>
            <w:shd w:val="clear" w:color="auto" w:fill="auto"/>
            <w:noWrap/>
            <w:vAlign w:val="center"/>
            <w:hideMark/>
          </w:tcPr>
          <w:p w14:paraId="2C69C450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</w:tr>
      <w:tr w:rsidR="002D7809" w:rsidRPr="006B483A" w14:paraId="37278405" w14:textId="77777777" w:rsidTr="000112D2">
        <w:trPr>
          <w:gridAfter w:val="1"/>
          <w:wAfter w:w="6" w:type="dxa"/>
          <w:trHeight w:val="250"/>
        </w:trPr>
        <w:tc>
          <w:tcPr>
            <w:tcW w:w="419" w:type="dxa"/>
            <w:vMerge/>
            <w:vAlign w:val="center"/>
            <w:hideMark/>
          </w:tcPr>
          <w:p w14:paraId="4F48A4AC" w14:textId="77777777" w:rsidR="006B483A" w:rsidRPr="006B483A" w:rsidRDefault="006B483A" w:rsidP="006B483A">
            <w:pPr>
              <w:spacing w:line="240" w:lineRule="auto"/>
              <w:rPr>
                <w:rFonts w:eastAsia="Times New Roman"/>
                <w:sz w:val="18"/>
                <w:szCs w:val="18"/>
              </w:rPr>
            </w:pPr>
          </w:p>
        </w:tc>
        <w:tc>
          <w:tcPr>
            <w:tcW w:w="3204" w:type="dxa"/>
            <w:gridSpan w:val="3"/>
            <w:shd w:val="clear" w:color="auto" w:fill="auto"/>
            <w:vAlign w:val="center"/>
            <w:hideMark/>
          </w:tcPr>
          <w:p w14:paraId="30E24482" w14:textId="77777777" w:rsidR="006B483A" w:rsidRPr="00444E94" w:rsidRDefault="006B483A" w:rsidP="006B483A">
            <w:pPr>
              <w:spacing w:line="240" w:lineRule="auto"/>
              <w:rPr>
                <w:rFonts w:eastAsia="Times New Roman"/>
                <w:b/>
                <w:bCs/>
                <w:sz w:val="17"/>
                <w:szCs w:val="17"/>
              </w:rPr>
            </w:pPr>
            <w:r w:rsidRPr="00444E94">
              <w:rPr>
                <w:rFonts w:eastAsia="Times New Roman"/>
                <w:b/>
                <w:bCs/>
                <w:sz w:val="17"/>
                <w:szCs w:val="17"/>
              </w:rPr>
              <w:t>inne</w:t>
            </w:r>
          </w:p>
        </w:tc>
        <w:tc>
          <w:tcPr>
            <w:tcW w:w="341" w:type="dxa"/>
            <w:shd w:val="clear" w:color="auto" w:fill="auto"/>
            <w:noWrap/>
            <w:vAlign w:val="center"/>
            <w:hideMark/>
          </w:tcPr>
          <w:p w14:paraId="736B09E3" w14:textId="77777777" w:rsidR="006B483A" w:rsidRPr="006B483A" w:rsidRDefault="006B483A" w:rsidP="006B483A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38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C67416C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298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045C518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112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1FA7031C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103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52F1765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207</w:t>
            </w:r>
          </w:p>
        </w:tc>
        <w:tc>
          <w:tcPr>
            <w:tcW w:w="709" w:type="dxa"/>
            <w:shd w:val="clear" w:color="auto" w:fill="auto"/>
            <w:noWrap/>
            <w:vAlign w:val="center"/>
            <w:hideMark/>
          </w:tcPr>
          <w:p w14:paraId="5AA16FCE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278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7E4B242C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145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23B7B33B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92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5963B307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8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60D7F027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5724F57D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2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14:paraId="3FEA96C6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14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25A70605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7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139EAA5D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5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p w14:paraId="48FA5C45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10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47B29C88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11</w:t>
            </w:r>
          </w:p>
        </w:tc>
        <w:tc>
          <w:tcPr>
            <w:tcW w:w="426" w:type="dxa"/>
            <w:shd w:val="clear" w:color="auto" w:fill="auto"/>
            <w:noWrap/>
            <w:vAlign w:val="center"/>
            <w:hideMark/>
          </w:tcPr>
          <w:p w14:paraId="2A2BE29A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1</w:t>
            </w:r>
          </w:p>
        </w:tc>
        <w:tc>
          <w:tcPr>
            <w:tcW w:w="468" w:type="dxa"/>
            <w:shd w:val="clear" w:color="auto" w:fill="auto"/>
            <w:noWrap/>
            <w:vAlign w:val="center"/>
            <w:hideMark/>
          </w:tcPr>
          <w:p w14:paraId="70A0F593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7</w:t>
            </w:r>
          </w:p>
        </w:tc>
        <w:tc>
          <w:tcPr>
            <w:tcW w:w="382" w:type="dxa"/>
            <w:shd w:val="clear" w:color="auto" w:fill="auto"/>
            <w:noWrap/>
            <w:vAlign w:val="center"/>
            <w:hideMark/>
          </w:tcPr>
          <w:p w14:paraId="69F9FB1E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1</w:t>
            </w:r>
          </w:p>
        </w:tc>
        <w:tc>
          <w:tcPr>
            <w:tcW w:w="425" w:type="dxa"/>
            <w:shd w:val="clear" w:color="auto" w:fill="auto"/>
            <w:noWrap/>
            <w:vAlign w:val="center"/>
            <w:hideMark/>
          </w:tcPr>
          <w:p w14:paraId="36238B56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1</w:t>
            </w:r>
          </w:p>
        </w:tc>
        <w:tc>
          <w:tcPr>
            <w:tcW w:w="389" w:type="dxa"/>
            <w:shd w:val="clear" w:color="auto" w:fill="auto"/>
            <w:noWrap/>
            <w:vAlign w:val="center"/>
            <w:hideMark/>
          </w:tcPr>
          <w:p w14:paraId="0CA52921" w14:textId="77777777" w:rsidR="006B483A" w:rsidRPr="006B483A" w:rsidRDefault="006B483A" w:rsidP="00AB5FFC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483A">
              <w:rPr>
                <w:rFonts w:eastAsia="Times New Roman"/>
                <w:sz w:val="18"/>
                <w:szCs w:val="18"/>
              </w:rPr>
              <w:t>0</w:t>
            </w:r>
          </w:p>
        </w:tc>
      </w:tr>
    </w:tbl>
    <w:p w14:paraId="5631441F" w14:textId="77777777" w:rsidR="00BF721B" w:rsidRDefault="00BF721B" w:rsidP="00BF721B">
      <w:pPr>
        <w:spacing w:line="360" w:lineRule="auto"/>
        <w:jc w:val="both"/>
        <w:rPr>
          <w:rFonts w:eastAsia="Times New Roman" w:cs="Times New Roman"/>
          <w:color w:val="FF0000"/>
          <w:sz w:val="24"/>
          <w:szCs w:val="20"/>
        </w:rPr>
      </w:pPr>
    </w:p>
    <w:p w14:paraId="04A9D258" w14:textId="77777777" w:rsidR="00DD511B" w:rsidRDefault="00DD511B" w:rsidP="00BF721B">
      <w:pPr>
        <w:spacing w:line="360" w:lineRule="auto"/>
        <w:jc w:val="both"/>
        <w:rPr>
          <w:rFonts w:eastAsia="Times New Roman" w:cs="Times New Roman"/>
          <w:color w:val="FF0000"/>
          <w:sz w:val="24"/>
          <w:szCs w:val="20"/>
        </w:rPr>
      </w:pPr>
    </w:p>
    <w:p w14:paraId="023B443A" w14:textId="77777777" w:rsidR="00DD511B" w:rsidRDefault="00DD511B" w:rsidP="00BF721B">
      <w:pPr>
        <w:spacing w:line="360" w:lineRule="auto"/>
        <w:jc w:val="both"/>
        <w:rPr>
          <w:rFonts w:eastAsia="Times New Roman" w:cs="Times New Roman"/>
          <w:color w:val="FF0000"/>
          <w:sz w:val="24"/>
          <w:szCs w:val="20"/>
        </w:rPr>
      </w:pPr>
    </w:p>
    <w:p w14:paraId="5EEE3F56" w14:textId="77777777" w:rsidR="00DD511B" w:rsidRDefault="00DD511B" w:rsidP="00BF721B">
      <w:pPr>
        <w:spacing w:line="360" w:lineRule="auto"/>
        <w:jc w:val="both"/>
        <w:rPr>
          <w:rFonts w:eastAsia="Times New Roman" w:cs="Times New Roman"/>
          <w:color w:val="FF0000"/>
          <w:sz w:val="24"/>
          <w:szCs w:val="20"/>
        </w:rPr>
      </w:pPr>
    </w:p>
    <w:p w14:paraId="34D06E61" w14:textId="77777777" w:rsidR="00DD511B" w:rsidRDefault="00DD511B" w:rsidP="00BF721B">
      <w:pPr>
        <w:spacing w:line="360" w:lineRule="auto"/>
        <w:jc w:val="both"/>
        <w:rPr>
          <w:rFonts w:eastAsia="Times New Roman" w:cs="Times New Roman"/>
          <w:color w:val="FF0000"/>
          <w:sz w:val="24"/>
          <w:szCs w:val="20"/>
        </w:rPr>
      </w:pPr>
    </w:p>
    <w:p w14:paraId="6D2441DF" w14:textId="77777777" w:rsidR="00DD511B" w:rsidRPr="005D58A9" w:rsidRDefault="00DD511B" w:rsidP="00BF721B">
      <w:pPr>
        <w:spacing w:line="360" w:lineRule="auto"/>
        <w:jc w:val="both"/>
        <w:rPr>
          <w:rFonts w:eastAsia="Times New Roman" w:cs="Times New Roman"/>
          <w:color w:val="FF0000"/>
          <w:sz w:val="24"/>
          <w:szCs w:val="20"/>
        </w:rPr>
      </w:pPr>
    </w:p>
    <w:p w14:paraId="3B0F4D7A" w14:textId="77777777" w:rsidR="00BF721B" w:rsidRPr="005D58A9" w:rsidRDefault="00BF721B" w:rsidP="00BF721B">
      <w:pPr>
        <w:spacing w:line="360" w:lineRule="auto"/>
        <w:jc w:val="both"/>
        <w:rPr>
          <w:rFonts w:eastAsia="Times New Roman" w:cs="Times New Roman"/>
          <w:color w:val="FF0000"/>
          <w:sz w:val="24"/>
          <w:szCs w:val="20"/>
        </w:rPr>
      </w:pPr>
    </w:p>
    <w:p w14:paraId="551C1098" w14:textId="77777777" w:rsidR="00BF721B" w:rsidRDefault="00BF721B" w:rsidP="00BF721B">
      <w:pPr>
        <w:spacing w:line="360" w:lineRule="auto"/>
        <w:jc w:val="both"/>
        <w:rPr>
          <w:rFonts w:eastAsia="Times New Roman" w:cs="Times New Roman"/>
          <w:color w:val="FF0000"/>
          <w:sz w:val="24"/>
          <w:szCs w:val="20"/>
        </w:rPr>
      </w:pPr>
    </w:p>
    <w:p w14:paraId="0A73B565" w14:textId="77777777" w:rsidR="00444E94" w:rsidRPr="005D58A9" w:rsidRDefault="00444E94" w:rsidP="00BF721B">
      <w:pPr>
        <w:spacing w:line="360" w:lineRule="auto"/>
        <w:jc w:val="both"/>
        <w:rPr>
          <w:rFonts w:eastAsia="Times New Roman" w:cs="Times New Roman"/>
          <w:color w:val="FF0000"/>
          <w:sz w:val="24"/>
          <w:szCs w:val="20"/>
        </w:rPr>
      </w:pPr>
    </w:p>
    <w:p w14:paraId="30B577CD" w14:textId="77777777" w:rsidR="00BF721B" w:rsidRDefault="00BF721B" w:rsidP="00BF721B">
      <w:pPr>
        <w:spacing w:line="360" w:lineRule="auto"/>
        <w:jc w:val="both"/>
        <w:rPr>
          <w:rFonts w:eastAsia="Times New Roman" w:cs="Times New Roman"/>
          <w:color w:val="FF0000"/>
          <w:sz w:val="24"/>
          <w:szCs w:val="20"/>
        </w:rPr>
      </w:pPr>
    </w:p>
    <w:p w14:paraId="43B056DD" w14:textId="77777777" w:rsidR="0025476C" w:rsidRPr="005D58A9" w:rsidRDefault="0025476C" w:rsidP="00BF721B">
      <w:pPr>
        <w:spacing w:line="360" w:lineRule="auto"/>
        <w:jc w:val="both"/>
        <w:rPr>
          <w:rFonts w:eastAsia="Times New Roman" w:cs="Times New Roman"/>
          <w:color w:val="FF0000"/>
          <w:sz w:val="24"/>
          <w:szCs w:val="20"/>
        </w:rPr>
      </w:pPr>
    </w:p>
    <w:p w14:paraId="3CC1D27B" w14:textId="77777777" w:rsidR="00BF721B" w:rsidRPr="005D58A9" w:rsidRDefault="00BF721B" w:rsidP="00BF721B">
      <w:pPr>
        <w:spacing w:line="360" w:lineRule="auto"/>
        <w:jc w:val="both"/>
        <w:rPr>
          <w:rFonts w:eastAsia="Times New Roman" w:cs="Times New Roman"/>
          <w:color w:val="FF0000"/>
          <w:sz w:val="24"/>
          <w:szCs w:val="20"/>
        </w:rPr>
      </w:pPr>
    </w:p>
    <w:p w14:paraId="505F3E1F" w14:textId="4FC3E6E2" w:rsidR="00BF721B" w:rsidRPr="00177B0B" w:rsidRDefault="00BF721B" w:rsidP="00E52555">
      <w:pPr>
        <w:spacing w:line="360" w:lineRule="auto"/>
        <w:jc w:val="center"/>
        <w:rPr>
          <w:rFonts w:eastAsia="Times New Roman" w:cs="Times New Roman"/>
          <w:b/>
          <w:bCs/>
          <w:sz w:val="24"/>
          <w:szCs w:val="20"/>
        </w:rPr>
      </w:pPr>
      <w:r w:rsidRPr="00177B0B">
        <w:rPr>
          <w:rFonts w:eastAsia="Times New Roman" w:cs="Times New Roman"/>
          <w:b/>
          <w:bCs/>
          <w:sz w:val="24"/>
          <w:szCs w:val="20"/>
        </w:rPr>
        <w:lastRenderedPageBreak/>
        <w:t>OSOBY BĘDĄCE W EWIDENCJI OSÓB NIEPEŁNOSPRAWNYCH (w końcu 202</w:t>
      </w:r>
      <w:r w:rsidR="00D545AF" w:rsidRPr="00177B0B">
        <w:rPr>
          <w:rFonts w:eastAsia="Times New Roman" w:cs="Times New Roman"/>
          <w:b/>
          <w:bCs/>
          <w:sz w:val="24"/>
          <w:szCs w:val="20"/>
        </w:rPr>
        <w:t>4</w:t>
      </w:r>
      <w:r w:rsidRPr="00177B0B">
        <w:rPr>
          <w:rFonts w:eastAsia="Times New Roman" w:cs="Times New Roman"/>
          <w:b/>
          <w:bCs/>
          <w:sz w:val="24"/>
          <w:szCs w:val="20"/>
        </w:rPr>
        <w:t xml:space="preserve"> r.), część 1</w:t>
      </w:r>
    </w:p>
    <w:p w14:paraId="563EF8D1" w14:textId="77777777" w:rsidR="00E52555" w:rsidRDefault="00E52555" w:rsidP="00BF721B">
      <w:pPr>
        <w:spacing w:line="360" w:lineRule="auto"/>
        <w:jc w:val="both"/>
        <w:rPr>
          <w:rFonts w:eastAsia="Times New Roman" w:cs="Times New Roman"/>
          <w:color w:val="FF0000"/>
          <w:sz w:val="24"/>
          <w:szCs w:val="20"/>
        </w:rPr>
      </w:pPr>
    </w:p>
    <w:tbl>
      <w:tblPr>
        <w:tblW w:w="1443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9"/>
        <w:gridCol w:w="851"/>
        <w:gridCol w:w="3038"/>
        <w:gridCol w:w="341"/>
        <w:gridCol w:w="595"/>
        <w:gridCol w:w="456"/>
        <w:gridCol w:w="545"/>
        <w:gridCol w:w="359"/>
        <w:gridCol w:w="615"/>
        <w:gridCol w:w="711"/>
        <w:gridCol w:w="630"/>
        <w:gridCol w:w="615"/>
        <w:gridCol w:w="665"/>
        <w:gridCol w:w="365"/>
        <w:gridCol w:w="365"/>
        <w:gridCol w:w="627"/>
        <w:gridCol w:w="359"/>
        <w:gridCol w:w="631"/>
        <w:gridCol w:w="672"/>
        <w:gridCol w:w="669"/>
        <w:gridCol w:w="630"/>
        <w:gridCol w:w="633"/>
      </w:tblGrid>
      <w:tr w:rsidR="00D74BDF" w:rsidRPr="00D74BDF" w14:paraId="606D96F5" w14:textId="77777777" w:rsidTr="00D74BDF">
        <w:trPr>
          <w:trHeight w:val="271"/>
        </w:trPr>
        <w:tc>
          <w:tcPr>
            <w:tcW w:w="458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7E63C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bookmarkStart w:id="3" w:name="RANGE!A1:V31"/>
            <w:r w:rsidRPr="00D74BDF">
              <w:rPr>
                <w:rFonts w:eastAsia="Times New Roman"/>
                <w:b/>
                <w:bCs/>
                <w:sz w:val="18"/>
                <w:szCs w:val="18"/>
              </w:rPr>
              <w:t>Wyszczególnienie</w:t>
            </w:r>
            <w:bookmarkEnd w:id="3"/>
          </w:p>
        </w:tc>
        <w:tc>
          <w:tcPr>
            <w:tcW w:w="4976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8705B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D74BDF">
              <w:rPr>
                <w:rFonts w:eastAsia="Times New Roman"/>
                <w:b/>
                <w:bCs/>
                <w:sz w:val="18"/>
                <w:szCs w:val="18"/>
              </w:rPr>
              <w:t>Bezrobotni</w:t>
            </w:r>
          </w:p>
        </w:tc>
        <w:tc>
          <w:tcPr>
            <w:tcW w:w="4867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AFD8C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D74BDF">
              <w:rPr>
                <w:rFonts w:eastAsia="Times New Roman"/>
                <w:b/>
                <w:bCs/>
                <w:sz w:val="18"/>
                <w:szCs w:val="18"/>
              </w:rPr>
              <w:t>Poszukujący pracy i niepozostający w zatrudnieniu</w:t>
            </w:r>
          </w:p>
        </w:tc>
      </w:tr>
      <w:tr w:rsidR="00D74BDF" w:rsidRPr="00D74BDF" w14:paraId="61C2EEF2" w14:textId="77777777" w:rsidTr="00D74BDF">
        <w:trPr>
          <w:trHeight w:val="271"/>
        </w:trPr>
        <w:tc>
          <w:tcPr>
            <w:tcW w:w="458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45308F" w14:textId="77777777" w:rsidR="00D74BDF" w:rsidRPr="00D74BDF" w:rsidRDefault="00D74BDF" w:rsidP="00D74BDF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5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6464CBF1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D74BDF">
              <w:rPr>
                <w:rFonts w:eastAsia="Times New Roman"/>
                <w:b/>
                <w:bCs/>
                <w:sz w:val="18"/>
                <w:szCs w:val="18"/>
              </w:rPr>
              <w:t>Ogółem</w:t>
            </w:r>
          </w:p>
        </w:tc>
        <w:tc>
          <w:tcPr>
            <w:tcW w:w="438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0CF45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D74BDF">
              <w:rPr>
                <w:rFonts w:eastAsia="Times New Roman"/>
                <w:b/>
                <w:bCs/>
                <w:sz w:val="18"/>
                <w:szCs w:val="18"/>
              </w:rPr>
              <w:t>w tym:</w:t>
            </w:r>
          </w:p>
        </w:tc>
        <w:tc>
          <w:tcPr>
            <w:tcW w:w="3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764C4110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D74BDF">
              <w:rPr>
                <w:rFonts w:eastAsia="Times New Roman"/>
                <w:b/>
                <w:bCs/>
                <w:sz w:val="18"/>
                <w:szCs w:val="18"/>
              </w:rPr>
              <w:t>Ogółem</w:t>
            </w:r>
          </w:p>
        </w:tc>
        <w:tc>
          <w:tcPr>
            <w:tcW w:w="4501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8E916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D74BDF">
              <w:rPr>
                <w:rFonts w:eastAsia="Times New Roman"/>
                <w:b/>
                <w:bCs/>
                <w:sz w:val="18"/>
                <w:szCs w:val="18"/>
              </w:rPr>
              <w:t>w tym:</w:t>
            </w:r>
          </w:p>
        </w:tc>
      </w:tr>
      <w:tr w:rsidR="00D74BDF" w:rsidRPr="00D74BDF" w14:paraId="7681A521" w14:textId="77777777" w:rsidTr="00D74BDF">
        <w:trPr>
          <w:trHeight w:val="693"/>
        </w:trPr>
        <w:tc>
          <w:tcPr>
            <w:tcW w:w="458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55A0B8" w14:textId="77777777" w:rsidR="00D74BDF" w:rsidRPr="00D74BDF" w:rsidRDefault="00D74BDF" w:rsidP="00D74BDF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036E6A" w14:textId="77777777" w:rsidR="00D74BDF" w:rsidRPr="00D74BDF" w:rsidRDefault="00D74BDF" w:rsidP="00D74BDF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45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4CAF9B7E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D74BDF">
              <w:rPr>
                <w:rFonts w:eastAsia="Times New Roman"/>
                <w:b/>
                <w:bCs/>
                <w:sz w:val="18"/>
                <w:szCs w:val="18"/>
              </w:rPr>
              <w:t xml:space="preserve">kobiety </w:t>
            </w:r>
          </w:p>
        </w:tc>
        <w:tc>
          <w:tcPr>
            <w:tcW w:w="147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ED1974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D74BDF">
              <w:rPr>
                <w:rFonts w:eastAsia="Times New Roman"/>
                <w:b/>
                <w:bCs/>
                <w:sz w:val="18"/>
                <w:szCs w:val="18"/>
              </w:rPr>
              <w:t>według grup wieku</w:t>
            </w:r>
          </w:p>
        </w:tc>
        <w:tc>
          <w:tcPr>
            <w:tcW w:w="11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6211A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D74BDF">
              <w:rPr>
                <w:rFonts w:eastAsia="Times New Roman"/>
                <w:b/>
                <w:bCs/>
                <w:sz w:val="18"/>
                <w:szCs w:val="18"/>
              </w:rPr>
              <w:t>według wykształcenia</w:t>
            </w:r>
          </w:p>
        </w:tc>
        <w:tc>
          <w:tcPr>
            <w:tcW w:w="128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0B17E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D74BDF">
              <w:rPr>
                <w:rFonts w:eastAsia="Times New Roman"/>
                <w:b/>
                <w:bCs/>
                <w:sz w:val="18"/>
                <w:szCs w:val="18"/>
              </w:rPr>
              <w:t>według niepełno-sprawności</w:t>
            </w:r>
          </w:p>
        </w:tc>
        <w:tc>
          <w:tcPr>
            <w:tcW w:w="3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8620D0" w14:textId="77777777" w:rsidR="00D74BDF" w:rsidRPr="00D74BDF" w:rsidRDefault="00D74BDF" w:rsidP="00D74BDF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36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72A5B6EF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D74BDF">
              <w:rPr>
                <w:rFonts w:eastAsia="Times New Roman"/>
                <w:b/>
                <w:bCs/>
                <w:sz w:val="18"/>
                <w:szCs w:val="18"/>
              </w:rPr>
              <w:t xml:space="preserve">kobiety </w:t>
            </w:r>
          </w:p>
        </w:tc>
        <w:tc>
          <w:tcPr>
            <w:tcW w:w="161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67D3D4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D74BDF">
              <w:rPr>
                <w:rFonts w:eastAsia="Times New Roman"/>
                <w:b/>
                <w:bCs/>
                <w:sz w:val="18"/>
                <w:szCs w:val="18"/>
              </w:rPr>
              <w:t>według grup wieku</w:t>
            </w:r>
          </w:p>
        </w:tc>
        <w:tc>
          <w:tcPr>
            <w:tcW w:w="12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64029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D74BDF">
              <w:rPr>
                <w:rFonts w:eastAsia="Times New Roman"/>
                <w:b/>
                <w:bCs/>
                <w:sz w:val="18"/>
                <w:szCs w:val="18"/>
              </w:rPr>
              <w:t>według wykształcenia</w:t>
            </w:r>
          </w:p>
        </w:tc>
        <w:tc>
          <w:tcPr>
            <w:tcW w:w="126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83E10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D74BDF">
              <w:rPr>
                <w:rFonts w:eastAsia="Times New Roman"/>
                <w:b/>
                <w:bCs/>
                <w:sz w:val="18"/>
                <w:szCs w:val="18"/>
              </w:rPr>
              <w:t>według niepełno-sprawności</w:t>
            </w:r>
          </w:p>
        </w:tc>
      </w:tr>
      <w:tr w:rsidR="00D74BDF" w:rsidRPr="00D74BDF" w14:paraId="39CFAFE7" w14:textId="77777777" w:rsidTr="00D74BDF">
        <w:trPr>
          <w:trHeight w:val="1528"/>
        </w:trPr>
        <w:tc>
          <w:tcPr>
            <w:tcW w:w="458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A8E177" w14:textId="77777777" w:rsidR="00D74BDF" w:rsidRPr="00D74BDF" w:rsidRDefault="00D74BDF" w:rsidP="00D74BDF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5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DE8372" w14:textId="77777777" w:rsidR="00D74BDF" w:rsidRPr="00D74BDF" w:rsidRDefault="00D74BDF" w:rsidP="00D74BDF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45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6597DD" w14:textId="77777777" w:rsidR="00D74BDF" w:rsidRPr="00D74BDF" w:rsidRDefault="00D74BDF" w:rsidP="00D74BDF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A7FBF0C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D74BDF">
              <w:rPr>
                <w:rFonts w:eastAsia="Times New Roman"/>
                <w:b/>
                <w:bCs/>
                <w:sz w:val="18"/>
                <w:szCs w:val="18"/>
              </w:rPr>
              <w:t>18-24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61D0E6F4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D74BDF">
              <w:rPr>
                <w:rFonts w:eastAsia="Times New Roman"/>
                <w:b/>
                <w:bCs/>
                <w:sz w:val="18"/>
                <w:szCs w:val="18"/>
              </w:rPr>
              <w:t>25-29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639164E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D74BDF">
              <w:rPr>
                <w:rFonts w:eastAsia="Times New Roman"/>
                <w:b/>
                <w:bCs/>
                <w:sz w:val="18"/>
                <w:szCs w:val="18"/>
              </w:rPr>
              <w:t>powyżej 50. roku życia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71964E1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D74BDF">
              <w:rPr>
                <w:rFonts w:eastAsia="Times New Roman"/>
                <w:b/>
                <w:bCs/>
                <w:sz w:val="18"/>
                <w:szCs w:val="18"/>
              </w:rPr>
              <w:t>co najmniej średnie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244014EF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D74BDF">
              <w:rPr>
                <w:rFonts w:eastAsia="Times New Roman"/>
                <w:b/>
                <w:bCs/>
                <w:sz w:val="18"/>
                <w:szCs w:val="18"/>
              </w:rPr>
              <w:t>specjalne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496FDEC7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D74BDF">
              <w:rPr>
                <w:rFonts w:eastAsia="Times New Roman"/>
                <w:b/>
                <w:bCs/>
                <w:sz w:val="18"/>
                <w:szCs w:val="18"/>
              </w:rPr>
              <w:t>stopień Z lub U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63C25CD8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D74BDF">
              <w:rPr>
                <w:rFonts w:eastAsia="Times New Roman"/>
                <w:b/>
                <w:bCs/>
                <w:sz w:val="18"/>
                <w:szCs w:val="18"/>
              </w:rPr>
              <w:t>ze specjalnymi schorzeniami</w:t>
            </w:r>
          </w:p>
        </w:tc>
        <w:tc>
          <w:tcPr>
            <w:tcW w:w="3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70C188" w14:textId="77777777" w:rsidR="00D74BDF" w:rsidRPr="00D74BDF" w:rsidRDefault="00D74BDF" w:rsidP="00D74BDF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36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BD49F0" w14:textId="77777777" w:rsidR="00D74BDF" w:rsidRPr="00D74BDF" w:rsidRDefault="00D74BDF" w:rsidP="00D74BDF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ACA3343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D74BDF">
              <w:rPr>
                <w:rFonts w:eastAsia="Times New Roman"/>
                <w:b/>
                <w:bCs/>
                <w:sz w:val="18"/>
                <w:szCs w:val="18"/>
              </w:rPr>
              <w:t>18-24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7A1D5838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D74BDF">
              <w:rPr>
                <w:rFonts w:eastAsia="Times New Roman"/>
                <w:b/>
                <w:bCs/>
                <w:sz w:val="18"/>
                <w:szCs w:val="18"/>
              </w:rPr>
              <w:t>25-29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2CE561A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D74BDF">
              <w:rPr>
                <w:rFonts w:eastAsia="Times New Roman"/>
                <w:b/>
                <w:bCs/>
                <w:sz w:val="18"/>
                <w:szCs w:val="18"/>
              </w:rPr>
              <w:t>powyżej 50. roku życia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0CA03BA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D74BDF">
              <w:rPr>
                <w:rFonts w:eastAsia="Times New Roman"/>
                <w:b/>
                <w:bCs/>
                <w:sz w:val="18"/>
                <w:szCs w:val="18"/>
              </w:rPr>
              <w:t>co najmniej średnie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70FDE011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D74BDF">
              <w:rPr>
                <w:rFonts w:eastAsia="Times New Roman"/>
                <w:b/>
                <w:bCs/>
                <w:sz w:val="18"/>
                <w:szCs w:val="18"/>
              </w:rPr>
              <w:t>specjalne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5689E2C9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D74BDF">
              <w:rPr>
                <w:rFonts w:eastAsia="Times New Roman"/>
                <w:b/>
                <w:bCs/>
                <w:sz w:val="18"/>
                <w:szCs w:val="18"/>
              </w:rPr>
              <w:t>stopień Z lub U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02CE278B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D74BDF">
              <w:rPr>
                <w:rFonts w:eastAsia="Times New Roman"/>
                <w:b/>
                <w:bCs/>
                <w:sz w:val="18"/>
                <w:szCs w:val="18"/>
              </w:rPr>
              <w:t>ze specjalnymi schorzeniami</w:t>
            </w:r>
          </w:p>
        </w:tc>
      </w:tr>
      <w:tr w:rsidR="00D74BDF" w:rsidRPr="00D74BDF" w14:paraId="44E15622" w14:textId="77777777" w:rsidTr="00D74BDF">
        <w:trPr>
          <w:trHeight w:val="271"/>
        </w:trPr>
        <w:tc>
          <w:tcPr>
            <w:tcW w:w="458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9BF16E" w14:textId="77777777" w:rsidR="00D74BDF" w:rsidRPr="00D74BDF" w:rsidRDefault="00D74BDF" w:rsidP="00D74BDF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A08DD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D74BDF">
              <w:rPr>
                <w:rFonts w:eastAsia="Times New Roman"/>
                <w:b/>
                <w:bCs/>
                <w:sz w:val="18"/>
                <w:szCs w:val="18"/>
              </w:rPr>
              <w:t>01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2E285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D74BDF">
              <w:rPr>
                <w:rFonts w:eastAsia="Times New Roman"/>
                <w:b/>
                <w:bCs/>
                <w:sz w:val="18"/>
                <w:szCs w:val="18"/>
              </w:rPr>
              <w:t>02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8F929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D74BDF">
              <w:rPr>
                <w:rFonts w:eastAsia="Times New Roman"/>
                <w:b/>
                <w:bCs/>
                <w:sz w:val="18"/>
                <w:szCs w:val="18"/>
              </w:rPr>
              <w:t>03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BB6281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D74BDF">
              <w:rPr>
                <w:rFonts w:eastAsia="Times New Roman"/>
                <w:b/>
                <w:bCs/>
                <w:sz w:val="18"/>
                <w:szCs w:val="18"/>
              </w:rPr>
              <w:t>04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EA2B7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D74BDF">
              <w:rPr>
                <w:rFonts w:eastAsia="Times New Roman"/>
                <w:b/>
                <w:bCs/>
                <w:sz w:val="18"/>
                <w:szCs w:val="18"/>
              </w:rPr>
              <w:t>05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514A1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D74BDF">
              <w:rPr>
                <w:rFonts w:eastAsia="Times New Roman"/>
                <w:b/>
                <w:bCs/>
                <w:sz w:val="18"/>
                <w:szCs w:val="18"/>
              </w:rPr>
              <w:t>06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A54FA2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D74BDF">
              <w:rPr>
                <w:rFonts w:eastAsia="Times New Roman"/>
                <w:b/>
                <w:bCs/>
                <w:sz w:val="18"/>
                <w:szCs w:val="18"/>
              </w:rPr>
              <w:t>07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ECF050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D74BDF">
              <w:rPr>
                <w:rFonts w:eastAsia="Times New Roman"/>
                <w:b/>
                <w:bCs/>
                <w:sz w:val="18"/>
                <w:szCs w:val="18"/>
              </w:rPr>
              <w:t>08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CC0D92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D74BDF">
              <w:rPr>
                <w:rFonts w:eastAsia="Times New Roman"/>
                <w:b/>
                <w:bCs/>
                <w:sz w:val="18"/>
                <w:szCs w:val="18"/>
              </w:rPr>
              <w:t>09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17215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D74BDF">
              <w:rPr>
                <w:rFonts w:eastAsia="Times New Roman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25384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D74BDF">
              <w:rPr>
                <w:rFonts w:eastAsia="Times New Roman"/>
                <w:b/>
                <w:bCs/>
                <w:sz w:val="18"/>
                <w:szCs w:val="18"/>
              </w:rPr>
              <w:t>11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7AB828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D74BDF">
              <w:rPr>
                <w:rFonts w:eastAsia="Times New Roman"/>
                <w:b/>
                <w:bCs/>
                <w:sz w:val="18"/>
                <w:szCs w:val="18"/>
              </w:rPr>
              <w:t>12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7C222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D74BDF">
              <w:rPr>
                <w:rFonts w:eastAsia="Times New Roman"/>
                <w:b/>
                <w:bCs/>
                <w:sz w:val="18"/>
                <w:szCs w:val="18"/>
              </w:rPr>
              <w:t>13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F3F88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D74BDF">
              <w:rPr>
                <w:rFonts w:eastAsia="Times New Roman"/>
                <w:b/>
                <w:bCs/>
                <w:sz w:val="18"/>
                <w:szCs w:val="18"/>
              </w:rPr>
              <w:t>14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5328D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D74BDF">
              <w:rPr>
                <w:rFonts w:eastAsia="Times New Roman"/>
                <w:b/>
                <w:bCs/>
                <w:sz w:val="18"/>
                <w:szCs w:val="18"/>
              </w:rPr>
              <w:t>15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12582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D74BDF">
              <w:rPr>
                <w:rFonts w:eastAsia="Times New Roman"/>
                <w:b/>
                <w:bCs/>
                <w:sz w:val="18"/>
                <w:szCs w:val="18"/>
              </w:rPr>
              <w:t>16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8E7B6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D74BDF">
              <w:rPr>
                <w:rFonts w:eastAsia="Times New Roman"/>
                <w:b/>
                <w:bCs/>
                <w:sz w:val="18"/>
                <w:szCs w:val="18"/>
              </w:rPr>
              <w:t>17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6DF1C7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D74BDF">
              <w:rPr>
                <w:rFonts w:eastAsia="Times New Roman"/>
                <w:b/>
                <w:bCs/>
                <w:sz w:val="18"/>
                <w:szCs w:val="18"/>
              </w:rPr>
              <w:t>18</w:t>
            </w:r>
          </w:p>
        </w:tc>
      </w:tr>
      <w:tr w:rsidR="00D74BDF" w:rsidRPr="00D74BDF" w14:paraId="0FA12FAF" w14:textId="77777777" w:rsidTr="00D74BDF">
        <w:trPr>
          <w:trHeight w:val="493"/>
        </w:trPr>
        <w:tc>
          <w:tcPr>
            <w:tcW w:w="43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2240E" w14:textId="701967F6" w:rsidR="00D74BDF" w:rsidRPr="00D74BDF" w:rsidRDefault="00D74BDF" w:rsidP="00D74BDF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  <w:r w:rsidRPr="00D74BDF">
              <w:rPr>
                <w:rFonts w:eastAsia="Times New Roman"/>
                <w:b/>
                <w:bCs/>
                <w:sz w:val="18"/>
                <w:szCs w:val="18"/>
              </w:rPr>
              <w:t xml:space="preserve">Osoby będące w ewidencji osób niepełnosprawnych w końcu </w:t>
            </w:r>
            <w:r w:rsidR="008D689A">
              <w:rPr>
                <w:rFonts w:eastAsia="Times New Roman"/>
                <w:b/>
                <w:bCs/>
                <w:sz w:val="18"/>
                <w:szCs w:val="18"/>
              </w:rPr>
              <w:t>roku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DEE6D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01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08E0E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1344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66B3B5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638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91412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69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3F744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64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1C7F0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676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03307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517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D282A9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32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B759F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772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C21A3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376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351FD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64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D46B4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32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2E4188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4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4C597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6CFAC3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25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DCDA91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32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9AA57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8B841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58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5157C7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27</w:t>
            </w:r>
          </w:p>
        </w:tc>
      </w:tr>
      <w:tr w:rsidR="00D74BDF" w:rsidRPr="00D74BDF" w14:paraId="1403259F" w14:textId="77777777" w:rsidTr="00D74BDF">
        <w:trPr>
          <w:trHeight w:val="261"/>
        </w:trPr>
        <w:tc>
          <w:tcPr>
            <w:tcW w:w="3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35AEFD81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D74BDF">
              <w:rPr>
                <w:rFonts w:eastAsia="Times New Roman"/>
                <w:b/>
                <w:bCs/>
                <w:sz w:val="18"/>
                <w:szCs w:val="18"/>
              </w:rPr>
              <w:t>z wiersza 01</w:t>
            </w:r>
          </w:p>
        </w:tc>
        <w:tc>
          <w:tcPr>
            <w:tcW w:w="39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008CB" w14:textId="77777777" w:rsidR="00D74BDF" w:rsidRPr="00D74BDF" w:rsidRDefault="00D74BDF" w:rsidP="00D74BDF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  <w:r w:rsidRPr="00D74BDF">
              <w:rPr>
                <w:rFonts w:eastAsia="Times New Roman"/>
                <w:b/>
                <w:bCs/>
                <w:sz w:val="18"/>
                <w:szCs w:val="18"/>
              </w:rPr>
              <w:t>zarejestrowani po raz kolejny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9E1FCC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02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6BCF6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1221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BF9C4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576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9AA38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32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41444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54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A3A16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635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533F7A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458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6EADB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28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CD4F6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690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2AF85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338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F4461A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47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2238B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24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A6C01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3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E3A67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36BAB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17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64854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26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C183C0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8304B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45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19B64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19</w:t>
            </w:r>
          </w:p>
        </w:tc>
      </w:tr>
      <w:tr w:rsidR="00D74BDF" w:rsidRPr="00D74BDF" w14:paraId="64432898" w14:textId="77777777" w:rsidTr="00D74BDF">
        <w:trPr>
          <w:trHeight w:val="271"/>
        </w:trPr>
        <w:tc>
          <w:tcPr>
            <w:tcW w:w="3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C6F384" w14:textId="77777777" w:rsidR="00D74BDF" w:rsidRPr="00D74BDF" w:rsidRDefault="00D74BDF" w:rsidP="00D74BDF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39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8F5FC" w14:textId="77777777" w:rsidR="00D74BDF" w:rsidRPr="00D74BDF" w:rsidRDefault="00D74BDF" w:rsidP="00D74BDF">
            <w:pPr>
              <w:spacing w:line="240" w:lineRule="auto"/>
              <w:ind w:firstLineChars="100" w:firstLine="181"/>
              <w:rPr>
                <w:rFonts w:eastAsia="Times New Roman"/>
                <w:b/>
                <w:bCs/>
                <w:sz w:val="18"/>
                <w:szCs w:val="18"/>
              </w:rPr>
            </w:pPr>
            <w:r w:rsidRPr="00D74BDF">
              <w:rPr>
                <w:rFonts w:eastAsia="Times New Roman"/>
                <w:b/>
                <w:bCs/>
                <w:sz w:val="18"/>
                <w:szCs w:val="18"/>
              </w:rPr>
              <w:t>w tym jako osoba niepełnosprawna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16EA8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03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7F0005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652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08341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305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281A60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20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88C79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38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1CF41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306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8CD86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265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17083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17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761B79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369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8A82F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204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28C187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37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5498F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20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3D3FB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3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826A4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F2EFA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12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A1F02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22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48909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9FB08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36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036CD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15</w:t>
            </w:r>
          </w:p>
        </w:tc>
      </w:tr>
      <w:tr w:rsidR="00D74BDF" w:rsidRPr="00D74BDF" w14:paraId="59F3FF38" w14:textId="77777777" w:rsidTr="00D74BDF">
        <w:trPr>
          <w:trHeight w:val="261"/>
        </w:trPr>
        <w:tc>
          <w:tcPr>
            <w:tcW w:w="3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792C0D" w14:textId="77777777" w:rsidR="00D74BDF" w:rsidRPr="00D74BDF" w:rsidRDefault="00D74BDF" w:rsidP="00D74BDF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39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9BF0F2" w14:textId="77777777" w:rsidR="00D74BDF" w:rsidRPr="00D74BDF" w:rsidRDefault="00D74BDF" w:rsidP="00D74BDF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  <w:r w:rsidRPr="00D74BDF">
              <w:rPr>
                <w:rFonts w:eastAsia="Times New Roman"/>
                <w:b/>
                <w:bCs/>
                <w:sz w:val="18"/>
                <w:szCs w:val="18"/>
              </w:rPr>
              <w:t>długotrwale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7686E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04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E08C0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638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2577C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299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3108D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22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EEFA1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36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BB75F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339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C6A715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221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0495EF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20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F8F2B4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339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3A70E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198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C7863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33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33F90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11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A49BC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B83A5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61C51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18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94549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17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83F702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7DA60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29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155C4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12</w:t>
            </w:r>
          </w:p>
        </w:tc>
      </w:tr>
      <w:tr w:rsidR="00D74BDF" w:rsidRPr="00D74BDF" w14:paraId="21C5342E" w14:textId="77777777" w:rsidTr="00D74BDF">
        <w:trPr>
          <w:trHeight w:val="271"/>
        </w:trPr>
        <w:tc>
          <w:tcPr>
            <w:tcW w:w="3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92E379" w14:textId="77777777" w:rsidR="00D74BDF" w:rsidRPr="00D74BDF" w:rsidRDefault="00D74BDF" w:rsidP="00D74BDF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39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D45C4" w14:textId="77777777" w:rsidR="00D74BDF" w:rsidRPr="00D74BDF" w:rsidRDefault="00D74BDF" w:rsidP="00D74BDF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  <w:r w:rsidRPr="00D74BDF">
              <w:rPr>
                <w:rFonts w:eastAsia="Times New Roman"/>
                <w:b/>
                <w:bCs/>
                <w:sz w:val="18"/>
                <w:szCs w:val="18"/>
              </w:rPr>
              <w:t xml:space="preserve">poprzednio pracujący 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A3B82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05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9BE42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1248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74CBD5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600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BC8CC2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42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0DB47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50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8DC62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657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4B47D0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474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EB07B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26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5482F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703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FF0353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330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F4F3C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37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FF8098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18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53237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2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45082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E14D9D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20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B5753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19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1FC73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E6D77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32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A5614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15</w:t>
            </w:r>
          </w:p>
        </w:tc>
      </w:tr>
      <w:tr w:rsidR="00D74BDF" w:rsidRPr="00D74BDF" w14:paraId="66ADB6D9" w14:textId="77777777" w:rsidTr="00D74BDF">
        <w:trPr>
          <w:trHeight w:val="308"/>
        </w:trPr>
        <w:tc>
          <w:tcPr>
            <w:tcW w:w="3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6F864E" w14:textId="77777777" w:rsidR="00D74BDF" w:rsidRPr="00D74BDF" w:rsidRDefault="00D74BDF" w:rsidP="00D74BDF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801DA7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D74BDF">
              <w:rPr>
                <w:rFonts w:eastAsia="Times New Roman"/>
                <w:b/>
                <w:bCs/>
                <w:sz w:val="18"/>
                <w:szCs w:val="18"/>
              </w:rPr>
              <w:t>z wiersza 05</w:t>
            </w:r>
          </w:p>
        </w:tc>
        <w:tc>
          <w:tcPr>
            <w:tcW w:w="3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FE55CD" w14:textId="77777777" w:rsidR="00D74BDF" w:rsidRPr="00D74BDF" w:rsidRDefault="00D74BDF" w:rsidP="00D74BDF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  <w:r w:rsidRPr="00D74BDF">
              <w:rPr>
                <w:rFonts w:eastAsia="Times New Roman"/>
                <w:b/>
                <w:bCs/>
                <w:sz w:val="18"/>
                <w:szCs w:val="18"/>
              </w:rPr>
              <w:t>do momentu zarejestrowania się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E73EA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06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194B4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707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5275D1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371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E94CA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27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ED643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26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E89C1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366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77A8B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298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500A3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15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63465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455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4F5F6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182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CAE2B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7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26C42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3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FE224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1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34178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34986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8649C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3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880B9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1F210F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7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40CD8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4</w:t>
            </w:r>
          </w:p>
        </w:tc>
      </w:tr>
      <w:tr w:rsidR="00D74BDF" w:rsidRPr="00D74BDF" w14:paraId="6D75A4C9" w14:textId="77777777" w:rsidTr="00D74BDF">
        <w:trPr>
          <w:trHeight w:val="308"/>
        </w:trPr>
        <w:tc>
          <w:tcPr>
            <w:tcW w:w="3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4C90C1" w14:textId="77777777" w:rsidR="00D74BDF" w:rsidRPr="00D74BDF" w:rsidRDefault="00D74BDF" w:rsidP="00D74BDF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5A017F" w14:textId="77777777" w:rsidR="00D74BDF" w:rsidRPr="00D74BDF" w:rsidRDefault="00D74BDF" w:rsidP="00D74BDF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3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8469E" w14:textId="77777777" w:rsidR="00D74BDF" w:rsidRPr="00D74BDF" w:rsidRDefault="00D74BDF" w:rsidP="00D74BDF">
            <w:pPr>
              <w:spacing w:line="240" w:lineRule="auto"/>
              <w:ind w:firstLineChars="100" w:firstLine="181"/>
              <w:rPr>
                <w:rFonts w:eastAsia="Times New Roman"/>
                <w:b/>
                <w:bCs/>
                <w:sz w:val="18"/>
                <w:szCs w:val="18"/>
              </w:rPr>
            </w:pPr>
            <w:r w:rsidRPr="00D74BDF">
              <w:rPr>
                <w:rFonts w:eastAsia="Times New Roman"/>
                <w:b/>
                <w:bCs/>
                <w:sz w:val="18"/>
                <w:szCs w:val="18"/>
              </w:rPr>
              <w:t>z wiersza 06 - w zakładzie pracy chronionej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A014D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07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0C203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AFBB2A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C1E70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882E7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2DE6B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B6425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DBEE7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D16720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E3435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D59937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63A327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6F6A6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0EBDD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5418C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05D8C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C1747D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EB4D4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C1104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</w:tr>
      <w:tr w:rsidR="00D74BDF" w:rsidRPr="00D74BDF" w14:paraId="2A46617D" w14:textId="77777777" w:rsidTr="00D74BDF">
        <w:trPr>
          <w:trHeight w:val="493"/>
        </w:trPr>
        <w:tc>
          <w:tcPr>
            <w:tcW w:w="3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3FA728" w14:textId="77777777" w:rsidR="00D74BDF" w:rsidRPr="00D74BDF" w:rsidRDefault="00D74BDF" w:rsidP="00D74BDF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FC985B" w14:textId="77777777" w:rsidR="00D74BDF" w:rsidRPr="00D74BDF" w:rsidRDefault="00D74BDF" w:rsidP="00D74BDF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31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D80F9" w14:textId="77777777" w:rsidR="00D74BDF" w:rsidRPr="00D74BDF" w:rsidRDefault="00D74BDF" w:rsidP="00D74BDF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  <w:r w:rsidRPr="00D74BDF">
              <w:rPr>
                <w:rFonts w:eastAsia="Times New Roman"/>
                <w:b/>
                <w:bCs/>
                <w:sz w:val="18"/>
                <w:szCs w:val="18"/>
              </w:rPr>
              <w:t>zwolnieni z przyczyn dotyczących zakładu pracy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F9A6D9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08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2BD3C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110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25793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71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0685C1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4637C4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2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667BE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69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6C283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50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0D0F1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C6D9D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75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D6057E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24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D7B01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1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4B31A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1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7A8D6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50305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19228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10356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1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F9EF47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5D6C5B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12B8C0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</w:tr>
      <w:tr w:rsidR="00D74BDF" w:rsidRPr="00D74BDF" w14:paraId="0681B755" w14:textId="77777777" w:rsidTr="00D74BDF">
        <w:trPr>
          <w:trHeight w:val="271"/>
        </w:trPr>
        <w:tc>
          <w:tcPr>
            <w:tcW w:w="3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16B3AD" w14:textId="77777777" w:rsidR="00D74BDF" w:rsidRPr="00D74BDF" w:rsidRDefault="00D74BDF" w:rsidP="00D74BDF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39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7E7B0" w14:textId="77777777" w:rsidR="00D74BDF" w:rsidRPr="00D74BDF" w:rsidRDefault="00D74BDF" w:rsidP="00D74BDF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  <w:r w:rsidRPr="00D74BDF">
              <w:rPr>
                <w:rFonts w:eastAsia="Times New Roman"/>
                <w:b/>
                <w:bCs/>
                <w:sz w:val="18"/>
                <w:szCs w:val="18"/>
              </w:rPr>
              <w:t>zamieszkali na wsi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01DBD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09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01841F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482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67665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224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8F86E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29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F51A1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19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B53C5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228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8994F1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128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3BC5D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17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E1B52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283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AE2F8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134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21731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16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07723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6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7465E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1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35705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E309D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BA9B1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3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996AE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697EF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14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F7614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9</w:t>
            </w:r>
          </w:p>
        </w:tc>
      </w:tr>
      <w:tr w:rsidR="00D74BDF" w:rsidRPr="00D74BDF" w14:paraId="06924E95" w14:textId="77777777" w:rsidTr="00D74BDF">
        <w:trPr>
          <w:trHeight w:val="271"/>
        </w:trPr>
        <w:tc>
          <w:tcPr>
            <w:tcW w:w="3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62F818" w14:textId="77777777" w:rsidR="00D74BDF" w:rsidRPr="00D74BDF" w:rsidRDefault="00D74BDF" w:rsidP="00D74BDF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39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47DBF" w14:textId="77777777" w:rsidR="00D74BDF" w:rsidRPr="00D74BDF" w:rsidRDefault="00D74BDF" w:rsidP="00D74BDF">
            <w:pPr>
              <w:spacing w:line="240" w:lineRule="auto"/>
              <w:ind w:firstLineChars="100" w:firstLine="181"/>
              <w:rPr>
                <w:rFonts w:eastAsia="Times New Roman"/>
                <w:b/>
                <w:bCs/>
                <w:sz w:val="18"/>
                <w:szCs w:val="18"/>
              </w:rPr>
            </w:pPr>
            <w:r w:rsidRPr="00D74BDF">
              <w:rPr>
                <w:rFonts w:eastAsia="Times New Roman"/>
                <w:b/>
                <w:bCs/>
                <w:sz w:val="18"/>
                <w:szCs w:val="18"/>
              </w:rPr>
              <w:t>w tym posiadający gospodarstwo rolne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8D7BD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10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92ED9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715B8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91A58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48E64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765CD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92A4A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810EE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E4F35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173F2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F9B1EB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B3988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AFE98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5E9E8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B3735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1C280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F5E9A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CF2F7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B1D055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</w:tr>
      <w:tr w:rsidR="00D74BDF" w:rsidRPr="00D74BDF" w14:paraId="133F1738" w14:textId="77777777" w:rsidTr="00D74BDF">
        <w:trPr>
          <w:trHeight w:val="271"/>
        </w:trPr>
        <w:tc>
          <w:tcPr>
            <w:tcW w:w="3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DD6DCA" w14:textId="77777777" w:rsidR="00D74BDF" w:rsidRPr="00D74BDF" w:rsidRDefault="00D74BDF" w:rsidP="00D74BDF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39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C9B90D" w14:textId="77777777" w:rsidR="00D74BDF" w:rsidRPr="00D74BDF" w:rsidRDefault="00D74BDF" w:rsidP="00D74BDF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  <w:r w:rsidRPr="00D74BDF">
              <w:rPr>
                <w:rFonts w:eastAsia="Times New Roman"/>
                <w:b/>
                <w:bCs/>
                <w:sz w:val="18"/>
                <w:szCs w:val="18"/>
              </w:rPr>
              <w:t>bez kwalifikacji zawodowych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CD2F4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11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5D36E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309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4CCEF2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140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BE54A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22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83DBF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17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59784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144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24F3C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62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6980C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13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3E9E4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185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08807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109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F30DD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11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24A3B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4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678E6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38E3A0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14352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5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08498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3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B92F5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1B5BF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10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5613B7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6</w:t>
            </w:r>
          </w:p>
        </w:tc>
      </w:tr>
      <w:tr w:rsidR="00D74BDF" w:rsidRPr="00D74BDF" w14:paraId="2EA0EF48" w14:textId="77777777" w:rsidTr="00D74BDF">
        <w:trPr>
          <w:trHeight w:val="261"/>
        </w:trPr>
        <w:tc>
          <w:tcPr>
            <w:tcW w:w="3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6A7A9C" w14:textId="77777777" w:rsidR="00D74BDF" w:rsidRPr="00D74BDF" w:rsidRDefault="00D74BDF" w:rsidP="00D74BDF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39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EA682" w14:textId="77777777" w:rsidR="00D74BDF" w:rsidRPr="00D74BDF" w:rsidRDefault="00D74BDF" w:rsidP="00D74BDF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  <w:r w:rsidRPr="00D74BDF">
              <w:rPr>
                <w:rFonts w:eastAsia="Times New Roman"/>
                <w:b/>
                <w:bCs/>
                <w:sz w:val="18"/>
                <w:szCs w:val="18"/>
              </w:rPr>
              <w:t>bez doświadczenia zawodowego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6C288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12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1DE9C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149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95BC3F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70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6391DA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35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F57A6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21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25406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29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E200E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66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08390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9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41A48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100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611672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66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6E887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31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3906E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16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38C2E0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3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8C8F8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29168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12F48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16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F9CB1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B33B4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30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1B4E8B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14</w:t>
            </w:r>
          </w:p>
        </w:tc>
      </w:tr>
      <w:tr w:rsidR="00D74BDF" w:rsidRPr="00D74BDF" w14:paraId="208D7136" w14:textId="77777777" w:rsidTr="00D74BDF">
        <w:trPr>
          <w:trHeight w:val="271"/>
        </w:trPr>
        <w:tc>
          <w:tcPr>
            <w:tcW w:w="3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086D41" w14:textId="77777777" w:rsidR="00D74BDF" w:rsidRPr="00D74BDF" w:rsidRDefault="00D74BDF" w:rsidP="00D74BDF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39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54371F" w14:textId="77777777" w:rsidR="00D74BDF" w:rsidRPr="00D74BDF" w:rsidRDefault="00D74BDF" w:rsidP="00D74BDF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  <w:r w:rsidRPr="00D74BDF">
              <w:rPr>
                <w:rFonts w:eastAsia="Times New Roman"/>
                <w:b/>
                <w:bCs/>
                <w:sz w:val="18"/>
                <w:szCs w:val="18"/>
              </w:rPr>
              <w:t>po stażu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D3784E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13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B0C38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21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0AFEA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12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96951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2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A22F0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B3B36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7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8B6148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16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FD8C0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2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B3689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15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F7F81D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8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66247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6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50D4B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3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BC55F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1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FA029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005C9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AAAF08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5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9BCE4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061C1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6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D2E44E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</w:tr>
      <w:tr w:rsidR="00D74BDF" w:rsidRPr="00D74BDF" w14:paraId="3237B1C1" w14:textId="77777777" w:rsidTr="00D74BDF">
        <w:trPr>
          <w:trHeight w:val="271"/>
        </w:trPr>
        <w:tc>
          <w:tcPr>
            <w:tcW w:w="3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3CD52B" w14:textId="77777777" w:rsidR="00D74BDF" w:rsidRPr="00D74BDF" w:rsidRDefault="00D74BDF" w:rsidP="00D74BDF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39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AC76F" w14:textId="77777777" w:rsidR="00D74BDF" w:rsidRPr="00D74BDF" w:rsidRDefault="00D74BDF" w:rsidP="00D74BDF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  <w:r w:rsidRPr="00D74BDF">
              <w:rPr>
                <w:rFonts w:eastAsia="Times New Roman"/>
                <w:b/>
                <w:bCs/>
                <w:sz w:val="18"/>
                <w:szCs w:val="18"/>
              </w:rPr>
              <w:t>po pracach interwencyjnych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1CE0E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14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ADC08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7FCF2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1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F81D2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D407B7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8DAAF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A584B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8A2497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A8B8B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1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859C4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1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8A13A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DEC8F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91685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1CDB9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E1124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4713C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8FEDC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6259F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E2D96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</w:tr>
      <w:tr w:rsidR="00D74BDF" w:rsidRPr="00D74BDF" w14:paraId="7DDC46BF" w14:textId="77777777" w:rsidTr="00D74BDF">
        <w:trPr>
          <w:trHeight w:val="271"/>
        </w:trPr>
        <w:tc>
          <w:tcPr>
            <w:tcW w:w="3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AAFFEC" w14:textId="77777777" w:rsidR="00D74BDF" w:rsidRPr="00D74BDF" w:rsidRDefault="00D74BDF" w:rsidP="00D74BDF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39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8CD29" w14:textId="77777777" w:rsidR="00D74BDF" w:rsidRPr="00D74BDF" w:rsidRDefault="00D74BDF" w:rsidP="00D74BDF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  <w:r w:rsidRPr="00D74BDF">
              <w:rPr>
                <w:rFonts w:eastAsia="Times New Roman"/>
                <w:b/>
                <w:bCs/>
                <w:sz w:val="18"/>
                <w:szCs w:val="18"/>
              </w:rPr>
              <w:t>po robotach publicznych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38239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15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7A6DD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10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894453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4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F0E66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84EA0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D156F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7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C1DD6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1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184C5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2F2DF1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5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024F1E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3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A20033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EE773F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619A1C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1DF11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7602C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F15F62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E525EB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C70C1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E616C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</w:tr>
      <w:tr w:rsidR="00D74BDF" w:rsidRPr="00D74BDF" w14:paraId="1796D1F7" w14:textId="77777777" w:rsidTr="00D74BDF">
        <w:trPr>
          <w:trHeight w:val="271"/>
        </w:trPr>
        <w:tc>
          <w:tcPr>
            <w:tcW w:w="3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92F76A" w14:textId="77777777" w:rsidR="00D74BDF" w:rsidRPr="00D74BDF" w:rsidRDefault="00D74BDF" w:rsidP="00D74BDF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39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2A51E2" w14:textId="77777777" w:rsidR="00D74BDF" w:rsidRPr="00D74BDF" w:rsidRDefault="00D74BDF" w:rsidP="00D74BDF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  <w:r w:rsidRPr="00D74BDF">
              <w:rPr>
                <w:rFonts w:eastAsia="Times New Roman"/>
                <w:b/>
                <w:bCs/>
                <w:sz w:val="18"/>
                <w:szCs w:val="18"/>
              </w:rPr>
              <w:t>po odbyciu przygotowania zawodowego dorosłych</w:t>
            </w: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423AB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16</w:t>
            </w:r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9256C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D72F5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FE8DC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5212E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6B2B5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2B128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3187C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F156D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E5E246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64BA9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1</w:t>
            </w:r>
          </w:p>
        </w:tc>
        <w:tc>
          <w:tcPr>
            <w:tcW w:w="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136A9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0AC7F0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51FAA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C73E8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B75922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33CA1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9A6B6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9D4CC3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</w:tr>
      <w:tr w:rsidR="00D74BDF" w:rsidRPr="00D74BDF" w14:paraId="60C52932" w14:textId="77777777" w:rsidTr="00D74BDF">
        <w:trPr>
          <w:trHeight w:val="271"/>
        </w:trPr>
        <w:tc>
          <w:tcPr>
            <w:tcW w:w="3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01A21D" w14:textId="77777777" w:rsidR="00D74BDF" w:rsidRPr="00D74BDF" w:rsidRDefault="00D74BDF" w:rsidP="00D74BDF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39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B4DA8C" w14:textId="77777777" w:rsidR="00D74BDF" w:rsidRPr="00D74BDF" w:rsidRDefault="00D74BDF" w:rsidP="00D74BDF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  <w:r w:rsidRPr="00D74BDF">
              <w:rPr>
                <w:rFonts w:eastAsia="Times New Roman"/>
                <w:b/>
                <w:bCs/>
                <w:sz w:val="18"/>
                <w:szCs w:val="18"/>
              </w:rPr>
              <w:t>po szkoleniu</w:t>
            </w:r>
          </w:p>
        </w:tc>
        <w:tc>
          <w:tcPr>
            <w:tcW w:w="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1068D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17</w:t>
            </w:r>
          </w:p>
        </w:tc>
        <w:tc>
          <w:tcPr>
            <w:tcW w:w="5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512F5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16</w:t>
            </w:r>
          </w:p>
        </w:tc>
        <w:tc>
          <w:tcPr>
            <w:tcW w:w="4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522A3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7</w:t>
            </w:r>
          </w:p>
        </w:tc>
        <w:tc>
          <w:tcPr>
            <w:tcW w:w="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E94B2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2</w:t>
            </w:r>
          </w:p>
        </w:tc>
        <w:tc>
          <w:tcPr>
            <w:tcW w:w="3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B1D19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4</w:t>
            </w:r>
          </w:p>
        </w:tc>
        <w:tc>
          <w:tcPr>
            <w:tcW w:w="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816E9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4</w:t>
            </w:r>
          </w:p>
        </w:tc>
        <w:tc>
          <w:tcPr>
            <w:tcW w:w="6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39F6B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9</w:t>
            </w:r>
          </w:p>
        </w:tc>
        <w:tc>
          <w:tcPr>
            <w:tcW w:w="5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79D3F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6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83768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11</w:t>
            </w:r>
          </w:p>
        </w:tc>
        <w:tc>
          <w:tcPr>
            <w:tcW w:w="6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424920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6</w:t>
            </w:r>
          </w:p>
        </w:tc>
        <w:tc>
          <w:tcPr>
            <w:tcW w:w="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C413E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1</w:t>
            </w:r>
          </w:p>
        </w:tc>
        <w:tc>
          <w:tcPr>
            <w:tcW w:w="3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FC1AA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55DF1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3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41AF75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4EB39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0F419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1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14FCE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F5AE4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EBA7D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</w:tr>
      <w:tr w:rsidR="00D74BDF" w:rsidRPr="00D74BDF" w14:paraId="61A1C248" w14:textId="77777777" w:rsidTr="00D74BDF">
        <w:trPr>
          <w:trHeight w:val="271"/>
        </w:trPr>
        <w:tc>
          <w:tcPr>
            <w:tcW w:w="3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CA5090" w14:textId="77777777" w:rsidR="00D74BDF" w:rsidRPr="00D74BDF" w:rsidRDefault="00D74BDF" w:rsidP="00D74BDF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39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815F49" w14:textId="77777777" w:rsidR="00D74BDF" w:rsidRPr="00D74BDF" w:rsidRDefault="00D74BDF" w:rsidP="00D74BDF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  <w:r w:rsidRPr="00D74BDF">
              <w:rPr>
                <w:rFonts w:eastAsia="Times New Roman"/>
                <w:b/>
                <w:bCs/>
                <w:sz w:val="18"/>
                <w:szCs w:val="18"/>
              </w:rPr>
              <w:t>po pracach społecznie użytecznych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1251F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18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9F98B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30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716E7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11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64162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171F8D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3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21AA0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17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641AA9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5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F7128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4C200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6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137C3A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11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D918B39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D74BDF">
              <w:rPr>
                <w:rFonts w:eastAsia="Times New Roman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96CE7F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D74BDF">
              <w:rPr>
                <w:rFonts w:eastAsia="Times New Roman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B7C87E0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D74BDF">
              <w:rPr>
                <w:rFonts w:eastAsia="Times New Roman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755686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D74BDF">
              <w:rPr>
                <w:rFonts w:eastAsia="Times New Roman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785045C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D74BDF">
              <w:rPr>
                <w:rFonts w:eastAsia="Times New Roman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05014E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D74BDF">
              <w:rPr>
                <w:rFonts w:eastAsia="Times New Roman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C0FFCE8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D74BDF">
              <w:rPr>
                <w:rFonts w:eastAsia="Times New Roman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661583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D74BDF">
              <w:rPr>
                <w:rFonts w:eastAsia="Times New Roman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3543C7F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D74BDF">
              <w:rPr>
                <w:rFonts w:eastAsia="Times New Roman"/>
                <w:b/>
                <w:bCs/>
                <w:sz w:val="18"/>
                <w:szCs w:val="18"/>
              </w:rPr>
              <w:t>X</w:t>
            </w:r>
          </w:p>
        </w:tc>
      </w:tr>
      <w:tr w:rsidR="00D74BDF" w:rsidRPr="00D74BDF" w14:paraId="79FE559B" w14:textId="77777777" w:rsidTr="00D74BDF">
        <w:trPr>
          <w:trHeight w:val="261"/>
        </w:trPr>
        <w:tc>
          <w:tcPr>
            <w:tcW w:w="3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A71E73" w14:textId="77777777" w:rsidR="00D74BDF" w:rsidRPr="00D74BDF" w:rsidRDefault="00D74BDF" w:rsidP="00D74BDF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39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7D088" w14:textId="77777777" w:rsidR="00D74BDF" w:rsidRPr="00D74BDF" w:rsidRDefault="00D74BDF" w:rsidP="00D74BDF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  <w:r w:rsidRPr="00D74BDF">
              <w:rPr>
                <w:rFonts w:eastAsia="Times New Roman"/>
                <w:b/>
                <w:bCs/>
                <w:sz w:val="18"/>
                <w:szCs w:val="18"/>
              </w:rPr>
              <w:t>osoby w okresie do 12 miesięcy od dnia ukończenia nauki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7D86F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19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6EACD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21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A7118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11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18F84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19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BA713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561F0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1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4B0C73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11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2996EE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00BBD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13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F455A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10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4528E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FE8A6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D2B0E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99093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FC4519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3A6ED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79995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BA78B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7651A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</w:tr>
      <w:tr w:rsidR="00D74BDF" w:rsidRPr="00D74BDF" w14:paraId="6C8B1B39" w14:textId="77777777" w:rsidTr="00D74BDF">
        <w:trPr>
          <w:trHeight w:val="446"/>
        </w:trPr>
        <w:tc>
          <w:tcPr>
            <w:tcW w:w="3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27203C" w14:textId="77777777" w:rsidR="00D74BDF" w:rsidRPr="00D74BDF" w:rsidRDefault="00D74BDF" w:rsidP="00D74BDF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39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0C5A43" w14:textId="77777777" w:rsidR="00D74BDF" w:rsidRPr="00D74BDF" w:rsidRDefault="00D74BDF" w:rsidP="00D74BDF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  <w:r w:rsidRPr="00D74BDF">
              <w:rPr>
                <w:rFonts w:eastAsia="Times New Roman"/>
                <w:b/>
                <w:bCs/>
                <w:sz w:val="18"/>
                <w:szCs w:val="18"/>
              </w:rPr>
              <w:t>pobierający świadczenie rentowe z tytułu niezdolności do pracy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FAC95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20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CADB7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11A4C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AC720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5F795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7EA9E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080EB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3EA92F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D6CE7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7CB6E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C44248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19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F9FCC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7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120E35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1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7CA76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DF0E73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11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A2CBE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11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33C21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3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6A64A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17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638BB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7</w:t>
            </w:r>
          </w:p>
        </w:tc>
      </w:tr>
      <w:tr w:rsidR="00D74BDF" w:rsidRPr="00D74BDF" w14:paraId="4DC1DA89" w14:textId="77777777" w:rsidTr="00D74BDF">
        <w:trPr>
          <w:trHeight w:val="261"/>
        </w:trPr>
        <w:tc>
          <w:tcPr>
            <w:tcW w:w="3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A049E0" w14:textId="77777777" w:rsidR="00D74BDF" w:rsidRPr="00D74BDF" w:rsidRDefault="00D74BDF" w:rsidP="00D74BDF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39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EED11" w14:textId="77777777" w:rsidR="00D74BDF" w:rsidRPr="00D74BDF" w:rsidRDefault="00D74BDF" w:rsidP="00D74BDF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  <w:r w:rsidRPr="00D74BDF">
              <w:rPr>
                <w:rFonts w:eastAsia="Times New Roman"/>
                <w:b/>
                <w:bCs/>
                <w:sz w:val="18"/>
                <w:szCs w:val="18"/>
              </w:rPr>
              <w:t>osoby, którym przyznano rentę szkoleniową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198516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21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E1363A6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D74BDF">
              <w:rPr>
                <w:rFonts w:eastAsia="Times New Roman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E2BC29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D74BDF">
              <w:rPr>
                <w:rFonts w:eastAsia="Times New Roman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593719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D74BDF">
              <w:rPr>
                <w:rFonts w:eastAsia="Times New Roman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2A3C1DA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D74BDF">
              <w:rPr>
                <w:rFonts w:eastAsia="Times New Roman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50A721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D74BDF">
              <w:rPr>
                <w:rFonts w:eastAsia="Times New Roman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4287C26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D74BDF">
              <w:rPr>
                <w:rFonts w:eastAsia="Times New Roman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02F8B81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D74BDF">
              <w:rPr>
                <w:rFonts w:eastAsia="Times New Roman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07BB90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D74BDF">
              <w:rPr>
                <w:rFonts w:eastAsia="Times New Roman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2B36C24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D74BDF">
              <w:rPr>
                <w:rFonts w:eastAsia="Times New Roman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8590C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8D157F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E97CE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29E8A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D8F2C5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632DA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9B360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37672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39D99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</w:tr>
      <w:tr w:rsidR="00D74BDF" w:rsidRPr="00D74BDF" w14:paraId="672B2AF4" w14:textId="77777777" w:rsidTr="00D74BDF">
        <w:trPr>
          <w:trHeight w:val="261"/>
        </w:trPr>
        <w:tc>
          <w:tcPr>
            <w:tcW w:w="3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E99F73" w14:textId="77777777" w:rsidR="00D74BDF" w:rsidRPr="00D74BDF" w:rsidRDefault="00D74BDF" w:rsidP="00D74BDF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39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96C4E9" w14:textId="77777777" w:rsidR="00D74BDF" w:rsidRPr="00D74BDF" w:rsidRDefault="00D74BDF" w:rsidP="00D74BDF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  <w:r w:rsidRPr="00D74BDF">
              <w:rPr>
                <w:rFonts w:eastAsia="Times New Roman"/>
                <w:b/>
                <w:bCs/>
                <w:sz w:val="18"/>
                <w:szCs w:val="18"/>
              </w:rPr>
              <w:t>pobierający rentę socjalną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CF915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22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8BC7DAE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D74BDF">
              <w:rPr>
                <w:rFonts w:eastAsia="Times New Roman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2E815B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D74BDF">
              <w:rPr>
                <w:rFonts w:eastAsia="Times New Roman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2577B7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D74BDF">
              <w:rPr>
                <w:rFonts w:eastAsia="Times New Roman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16EAAD5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D74BDF">
              <w:rPr>
                <w:rFonts w:eastAsia="Times New Roman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9C70E4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D74BDF">
              <w:rPr>
                <w:rFonts w:eastAsia="Times New Roman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5A3A78D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D74BDF">
              <w:rPr>
                <w:rFonts w:eastAsia="Times New Roman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5FCC6D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D74BDF">
              <w:rPr>
                <w:rFonts w:eastAsia="Times New Roman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0324345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D74BDF">
              <w:rPr>
                <w:rFonts w:eastAsia="Times New Roman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34B8774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D74BDF">
              <w:rPr>
                <w:rFonts w:eastAsia="Times New Roman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861BA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24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EA0EAF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17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241EB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2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78EE4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619559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B4CF9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15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4DDE6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19A8B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24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2A61B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12</w:t>
            </w:r>
          </w:p>
        </w:tc>
      </w:tr>
      <w:tr w:rsidR="00D74BDF" w:rsidRPr="00D74BDF" w14:paraId="42916495" w14:textId="77777777" w:rsidTr="00D74BDF">
        <w:trPr>
          <w:trHeight w:val="261"/>
        </w:trPr>
        <w:tc>
          <w:tcPr>
            <w:tcW w:w="3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1BC7FA" w14:textId="77777777" w:rsidR="00D74BDF" w:rsidRPr="00D74BDF" w:rsidRDefault="00D74BDF" w:rsidP="00D74BDF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39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D3ACE5" w14:textId="77777777" w:rsidR="00D74BDF" w:rsidRPr="00D74BDF" w:rsidRDefault="00D74BDF" w:rsidP="00D74BDF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  <w:r w:rsidRPr="00D74BDF">
              <w:rPr>
                <w:rFonts w:eastAsia="Times New Roman"/>
                <w:b/>
                <w:bCs/>
                <w:sz w:val="18"/>
                <w:szCs w:val="18"/>
              </w:rPr>
              <w:t>korzystający ze świadczeń z pomocy społecznej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C9665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23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3428C4B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24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0CC66D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13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42531BE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3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1F22077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1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0D431ED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15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8C0985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7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56048B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8F8F814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6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251D7DA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7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D2B611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2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F64EC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1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F74CC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07F64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3EB88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1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F8FD5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1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DA688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AAC89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2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59EACD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</w:tr>
      <w:tr w:rsidR="00D74BDF" w:rsidRPr="00D74BDF" w14:paraId="13075BFB" w14:textId="77777777" w:rsidTr="00D74BDF">
        <w:trPr>
          <w:trHeight w:val="261"/>
        </w:trPr>
        <w:tc>
          <w:tcPr>
            <w:tcW w:w="3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CC851D" w14:textId="77777777" w:rsidR="00D74BDF" w:rsidRPr="00D74BDF" w:rsidRDefault="00D74BDF" w:rsidP="00D74BDF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39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1B9355" w14:textId="77777777" w:rsidR="00D74BDF" w:rsidRPr="00D74BDF" w:rsidRDefault="00D74BDF" w:rsidP="00D74BDF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  <w:r w:rsidRPr="00D74BDF">
              <w:rPr>
                <w:rFonts w:eastAsia="Times New Roman"/>
                <w:b/>
                <w:bCs/>
                <w:sz w:val="18"/>
                <w:szCs w:val="18"/>
              </w:rPr>
              <w:t>posiadający co najmniej jedno dziecko do 6. roku życia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01001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24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A2ADF6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54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F887AA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49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F7961AA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5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A4BFF3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9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64BD98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0CA54D9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33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D25E07F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5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12255E8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34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D46832B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16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22D2F3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39550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3DA28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4FDEF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E85A6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A2A9C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1A5E0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0537F3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403A3F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</w:tr>
      <w:tr w:rsidR="00D74BDF" w:rsidRPr="00D74BDF" w14:paraId="505A0883" w14:textId="77777777" w:rsidTr="00D74BDF">
        <w:trPr>
          <w:trHeight w:val="493"/>
        </w:trPr>
        <w:tc>
          <w:tcPr>
            <w:tcW w:w="3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605E8A" w14:textId="77777777" w:rsidR="00D74BDF" w:rsidRPr="00D74BDF" w:rsidRDefault="00D74BDF" w:rsidP="00D74BDF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39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78A02" w14:textId="77777777" w:rsidR="00D74BDF" w:rsidRPr="00D74BDF" w:rsidRDefault="00D74BDF" w:rsidP="00D74BDF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  <w:r w:rsidRPr="00D74BDF">
              <w:rPr>
                <w:rFonts w:eastAsia="Times New Roman"/>
                <w:b/>
                <w:bCs/>
                <w:sz w:val="18"/>
                <w:szCs w:val="18"/>
              </w:rPr>
              <w:t>posiadający co najmniej jedno dziecko niepełnosprawne do 18. roku życia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163934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25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9D6EDC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2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FB2C836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2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8B794BD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5D1D753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E3E5B9F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1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94DE61C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1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C81AA0B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5655B16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1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C6434D4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4BA10E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6E491C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7ABC2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52397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34A45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520EB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CA7EB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2C653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F43D4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</w:tr>
      <w:tr w:rsidR="00D74BDF" w:rsidRPr="00D74BDF" w14:paraId="3B0C8931" w14:textId="77777777" w:rsidTr="00D74BDF">
        <w:trPr>
          <w:trHeight w:val="261"/>
        </w:trPr>
        <w:tc>
          <w:tcPr>
            <w:tcW w:w="3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056408" w14:textId="77777777" w:rsidR="00D74BDF" w:rsidRPr="00D74BDF" w:rsidRDefault="00D74BDF" w:rsidP="00D74BDF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396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B4399" w14:textId="77777777" w:rsidR="00D74BDF" w:rsidRPr="00D74BDF" w:rsidRDefault="00D74BDF" w:rsidP="00D74BDF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  <w:r w:rsidRPr="00D74BDF">
              <w:rPr>
                <w:rFonts w:eastAsia="Times New Roman"/>
                <w:b/>
                <w:bCs/>
                <w:sz w:val="18"/>
                <w:szCs w:val="18"/>
              </w:rPr>
              <w:t>prowadzący działalność gospodarczą</w:t>
            </w:r>
          </w:p>
        </w:tc>
        <w:tc>
          <w:tcPr>
            <w:tcW w:w="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BD235E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26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F029E60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D74BDF">
              <w:rPr>
                <w:rFonts w:eastAsia="Times New Roman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4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827874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D74BDF">
              <w:rPr>
                <w:rFonts w:eastAsia="Times New Roman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253E118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D74BDF">
              <w:rPr>
                <w:rFonts w:eastAsia="Times New Roman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6EF1F60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D74BDF">
              <w:rPr>
                <w:rFonts w:eastAsia="Times New Roman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E936E8F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D74BDF">
              <w:rPr>
                <w:rFonts w:eastAsia="Times New Roman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6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9051EC5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D74BDF">
              <w:rPr>
                <w:rFonts w:eastAsia="Times New Roman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5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47A3598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D74BDF">
              <w:rPr>
                <w:rFonts w:eastAsia="Times New Roman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6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F66F3BE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D74BDF">
              <w:rPr>
                <w:rFonts w:eastAsia="Times New Roman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BA18C99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D74BDF">
              <w:rPr>
                <w:rFonts w:eastAsia="Times New Roman"/>
                <w:b/>
                <w:bCs/>
                <w:sz w:val="18"/>
                <w:szCs w:val="18"/>
              </w:rPr>
              <w:t>X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BBBD9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3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24DD3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050E7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3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C58B4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3C05D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B79ADB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BCB30D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DDE5A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B7FA5C" w14:textId="77777777" w:rsidR="00D74BDF" w:rsidRPr="00D74BDF" w:rsidRDefault="00D74BDF" w:rsidP="00D74BD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D74BDF">
              <w:rPr>
                <w:rFonts w:eastAsia="Times New Roman"/>
                <w:sz w:val="18"/>
                <w:szCs w:val="18"/>
              </w:rPr>
              <w:t>0</w:t>
            </w:r>
          </w:p>
        </w:tc>
      </w:tr>
    </w:tbl>
    <w:p w14:paraId="52790BCE" w14:textId="77777777" w:rsidR="00D74BDF" w:rsidRDefault="00D74BDF" w:rsidP="00BF721B">
      <w:pPr>
        <w:spacing w:line="360" w:lineRule="auto"/>
        <w:jc w:val="both"/>
        <w:rPr>
          <w:rFonts w:eastAsia="Times New Roman" w:cs="Times New Roman"/>
          <w:color w:val="FF0000"/>
          <w:sz w:val="24"/>
          <w:szCs w:val="20"/>
        </w:rPr>
      </w:pPr>
    </w:p>
    <w:p w14:paraId="4B0B3EC7" w14:textId="77777777" w:rsidR="00D74BDF" w:rsidRDefault="00D74BDF" w:rsidP="00BF721B">
      <w:pPr>
        <w:spacing w:line="360" w:lineRule="auto"/>
        <w:jc w:val="both"/>
        <w:rPr>
          <w:rFonts w:eastAsia="Times New Roman" w:cs="Times New Roman"/>
          <w:color w:val="FF0000"/>
          <w:sz w:val="24"/>
          <w:szCs w:val="20"/>
        </w:rPr>
      </w:pPr>
    </w:p>
    <w:p w14:paraId="47894CFC" w14:textId="77777777" w:rsidR="00D74BDF" w:rsidRDefault="00D74BDF" w:rsidP="00BF721B">
      <w:pPr>
        <w:spacing w:line="360" w:lineRule="auto"/>
        <w:jc w:val="both"/>
        <w:rPr>
          <w:rFonts w:eastAsia="Times New Roman" w:cs="Times New Roman"/>
          <w:color w:val="FF0000"/>
          <w:sz w:val="24"/>
          <w:szCs w:val="20"/>
        </w:rPr>
      </w:pPr>
    </w:p>
    <w:p w14:paraId="3A1A4F22" w14:textId="77777777" w:rsidR="00D74BDF" w:rsidRDefault="00D74BDF" w:rsidP="00BF721B">
      <w:pPr>
        <w:spacing w:line="360" w:lineRule="auto"/>
        <w:jc w:val="both"/>
        <w:rPr>
          <w:rFonts w:eastAsia="Times New Roman" w:cs="Times New Roman"/>
          <w:color w:val="FF0000"/>
          <w:sz w:val="24"/>
          <w:szCs w:val="20"/>
        </w:rPr>
      </w:pPr>
    </w:p>
    <w:p w14:paraId="19AE8EFF" w14:textId="77777777" w:rsidR="00E52555" w:rsidRDefault="00E52555" w:rsidP="00BF721B">
      <w:pPr>
        <w:spacing w:line="360" w:lineRule="auto"/>
        <w:jc w:val="both"/>
        <w:rPr>
          <w:rFonts w:eastAsia="Times New Roman" w:cs="Times New Roman"/>
          <w:color w:val="FF0000"/>
          <w:sz w:val="24"/>
          <w:szCs w:val="20"/>
        </w:rPr>
      </w:pPr>
    </w:p>
    <w:p w14:paraId="2259AA28" w14:textId="77777777" w:rsidR="00D74BDF" w:rsidRDefault="00D74BDF" w:rsidP="00BF721B">
      <w:pPr>
        <w:spacing w:line="360" w:lineRule="auto"/>
        <w:jc w:val="both"/>
        <w:rPr>
          <w:rFonts w:eastAsia="Times New Roman" w:cs="Times New Roman"/>
          <w:color w:val="FF0000"/>
          <w:sz w:val="24"/>
          <w:szCs w:val="20"/>
        </w:rPr>
      </w:pPr>
    </w:p>
    <w:p w14:paraId="3979B366" w14:textId="77777777" w:rsidR="00D74BDF" w:rsidRDefault="00D74BDF" w:rsidP="00BF721B">
      <w:pPr>
        <w:spacing w:line="360" w:lineRule="auto"/>
        <w:jc w:val="both"/>
        <w:rPr>
          <w:rFonts w:eastAsia="Times New Roman" w:cs="Times New Roman"/>
          <w:color w:val="FF0000"/>
          <w:sz w:val="24"/>
          <w:szCs w:val="20"/>
        </w:rPr>
      </w:pPr>
    </w:p>
    <w:p w14:paraId="25706729" w14:textId="77777777" w:rsidR="00D74BDF" w:rsidRDefault="00D74BDF" w:rsidP="00BF721B">
      <w:pPr>
        <w:spacing w:line="360" w:lineRule="auto"/>
        <w:jc w:val="both"/>
        <w:rPr>
          <w:rFonts w:eastAsia="Times New Roman" w:cs="Times New Roman"/>
          <w:color w:val="FF0000"/>
          <w:sz w:val="24"/>
          <w:szCs w:val="20"/>
        </w:rPr>
      </w:pPr>
    </w:p>
    <w:p w14:paraId="7CF82400" w14:textId="77777777" w:rsidR="00D74BDF" w:rsidRDefault="00D74BDF" w:rsidP="00BF721B">
      <w:pPr>
        <w:spacing w:line="360" w:lineRule="auto"/>
        <w:jc w:val="both"/>
        <w:rPr>
          <w:rFonts w:eastAsia="Times New Roman" w:cs="Times New Roman"/>
          <w:color w:val="FF0000"/>
          <w:sz w:val="24"/>
          <w:szCs w:val="20"/>
        </w:rPr>
      </w:pPr>
    </w:p>
    <w:p w14:paraId="0955AABA" w14:textId="77777777" w:rsidR="00D74BDF" w:rsidRDefault="00D74BDF" w:rsidP="00BF721B">
      <w:pPr>
        <w:spacing w:line="360" w:lineRule="auto"/>
        <w:jc w:val="both"/>
        <w:rPr>
          <w:rFonts w:eastAsia="Times New Roman" w:cs="Times New Roman"/>
          <w:color w:val="FF0000"/>
          <w:sz w:val="24"/>
          <w:szCs w:val="20"/>
        </w:rPr>
      </w:pPr>
    </w:p>
    <w:p w14:paraId="0A6599B7" w14:textId="77777777" w:rsidR="00E52555" w:rsidRPr="005D58A9" w:rsidRDefault="00E52555" w:rsidP="00BF721B">
      <w:pPr>
        <w:spacing w:line="360" w:lineRule="auto"/>
        <w:jc w:val="both"/>
        <w:rPr>
          <w:rFonts w:eastAsia="Times New Roman" w:cs="Times New Roman"/>
          <w:color w:val="FF0000"/>
          <w:sz w:val="24"/>
          <w:szCs w:val="20"/>
        </w:rPr>
      </w:pPr>
    </w:p>
    <w:p w14:paraId="4DCDF57D" w14:textId="77777777" w:rsidR="00BF721B" w:rsidRPr="005D58A9" w:rsidRDefault="00BF721B" w:rsidP="00BF721B">
      <w:pPr>
        <w:spacing w:line="360" w:lineRule="auto"/>
        <w:jc w:val="both"/>
        <w:rPr>
          <w:rFonts w:eastAsia="Times New Roman" w:cs="Times New Roman"/>
          <w:color w:val="FF0000"/>
          <w:sz w:val="24"/>
          <w:szCs w:val="20"/>
        </w:rPr>
      </w:pPr>
    </w:p>
    <w:p w14:paraId="4949AC4C" w14:textId="76CAC225" w:rsidR="00BF721B" w:rsidRPr="00177B0B" w:rsidRDefault="00BF721B" w:rsidP="00E52555">
      <w:pPr>
        <w:spacing w:line="360" w:lineRule="auto"/>
        <w:jc w:val="center"/>
        <w:rPr>
          <w:rFonts w:eastAsia="Times New Roman" w:cs="Times New Roman"/>
          <w:b/>
          <w:bCs/>
          <w:sz w:val="24"/>
          <w:szCs w:val="20"/>
        </w:rPr>
      </w:pPr>
      <w:r w:rsidRPr="00177B0B">
        <w:rPr>
          <w:rFonts w:eastAsia="Times New Roman" w:cs="Times New Roman"/>
          <w:b/>
          <w:bCs/>
          <w:sz w:val="24"/>
          <w:szCs w:val="20"/>
        </w:rPr>
        <w:lastRenderedPageBreak/>
        <w:t>OSOBY BĘDĄCE W EWIDENCJI OSÓB NIEPEŁNOSPRAWNYCH (w końcu 202</w:t>
      </w:r>
      <w:r w:rsidR="00D545AF" w:rsidRPr="00177B0B">
        <w:rPr>
          <w:rFonts w:eastAsia="Times New Roman" w:cs="Times New Roman"/>
          <w:b/>
          <w:bCs/>
          <w:sz w:val="24"/>
          <w:szCs w:val="20"/>
        </w:rPr>
        <w:t>4</w:t>
      </w:r>
      <w:r w:rsidRPr="00177B0B">
        <w:rPr>
          <w:rFonts w:eastAsia="Times New Roman" w:cs="Times New Roman"/>
          <w:b/>
          <w:bCs/>
          <w:sz w:val="24"/>
          <w:szCs w:val="20"/>
        </w:rPr>
        <w:t xml:space="preserve"> r.), część 2</w:t>
      </w:r>
    </w:p>
    <w:p w14:paraId="2210F31C" w14:textId="77777777" w:rsidR="00BF4302" w:rsidRDefault="00BF4302" w:rsidP="00E52555">
      <w:pPr>
        <w:spacing w:line="360" w:lineRule="auto"/>
        <w:jc w:val="center"/>
        <w:rPr>
          <w:rFonts w:eastAsia="Times New Roman" w:cs="Times New Roman"/>
          <w:sz w:val="24"/>
          <w:szCs w:val="20"/>
        </w:rPr>
      </w:pPr>
    </w:p>
    <w:tbl>
      <w:tblPr>
        <w:tblW w:w="1437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61"/>
        <w:gridCol w:w="1314"/>
        <w:gridCol w:w="306"/>
        <w:gridCol w:w="367"/>
        <w:gridCol w:w="1639"/>
        <w:gridCol w:w="548"/>
        <w:gridCol w:w="548"/>
        <w:gridCol w:w="548"/>
        <w:gridCol w:w="548"/>
        <w:gridCol w:w="645"/>
        <w:gridCol w:w="905"/>
        <w:gridCol w:w="1581"/>
        <w:gridCol w:w="620"/>
        <w:gridCol w:w="494"/>
        <w:gridCol w:w="499"/>
        <w:gridCol w:w="513"/>
        <w:gridCol w:w="709"/>
        <w:gridCol w:w="828"/>
      </w:tblGrid>
      <w:tr w:rsidR="00BF4302" w:rsidRPr="00BF4302" w14:paraId="11F3915F" w14:textId="77777777" w:rsidTr="006B2E2F">
        <w:trPr>
          <w:trHeight w:val="517"/>
        </w:trPr>
        <w:tc>
          <w:tcPr>
            <w:tcW w:w="3748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C853D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BF4302">
              <w:rPr>
                <w:rFonts w:eastAsia="Times New Roman"/>
                <w:b/>
                <w:bCs/>
                <w:sz w:val="18"/>
                <w:szCs w:val="18"/>
              </w:rPr>
              <w:t>Wyszczególnienie</w:t>
            </w:r>
          </w:p>
        </w:tc>
        <w:tc>
          <w:tcPr>
            <w:tcW w:w="1639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B05AEA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BF4302">
              <w:rPr>
                <w:rFonts w:eastAsia="Times New Roman"/>
                <w:b/>
                <w:bCs/>
                <w:sz w:val="18"/>
                <w:szCs w:val="18"/>
              </w:rPr>
              <w:t>Niepełnosprawni bezrobotni ogółem</w:t>
            </w:r>
          </w:p>
        </w:tc>
        <w:tc>
          <w:tcPr>
            <w:tcW w:w="3742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C901B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BF4302">
              <w:rPr>
                <w:rFonts w:eastAsia="Times New Roman"/>
                <w:b/>
                <w:bCs/>
                <w:sz w:val="18"/>
                <w:szCs w:val="18"/>
              </w:rPr>
              <w:t>Z tego wg czasu pozostawania bez pracy w miesiącach</w:t>
            </w:r>
          </w:p>
        </w:tc>
        <w:tc>
          <w:tcPr>
            <w:tcW w:w="1581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51587D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BF4302">
              <w:rPr>
                <w:rFonts w:eastAsia="Times New Roman"/>
                <w:b/>
                <w:bCs/>
                <w:sz w:val="18"/>
                <w:szCs w:val="18"/>
              </w:rPr>
              <w:t>Niepełnosprawni poszukujący pracy i niepozostający w zatrudnieniu ogółem</w:t>
            </w:r>
          </w:p>
        </w:tc>
        <w:tc>
          <w:tcPr>
            <w:tcW w:w="3663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4BC96D7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BF4302">
              <w:rPr>
                <w:rFonts w:eastAsia="Times New Roman"/>
                <w:b/>
                <w:bCs/>
                <w:sz w:val="18"/>
                <w:szCs w:val="18"/>
              </w:rPr>
              <w:t>Z tego wg czasu pozostawania bez pracy w miesiącach</w:t>
            </w:r>
          </w:p>
        </w:tc>
      </w:tr>
      <w:tr w:rsidR="006B2E2F" w:rsidRPr="006B2E2F" w14:paraId="1774BCA3" w14:textId="77777777" w:rsidTr="006B2E2F">
        <w:trPr>
          <w:trHeight w:val="1059"/>
        </w:trPr>
        <w:tc>
          <w:tcPr>
            <w:tcW w:w="3748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1CA621" w14:textId="77777777" w:rsidR="00BF4302" w:rsidRPr="00BF4302" w:rsidRDefault="00BF4302" w:rsidP="00BF4302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1639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1E17CF" w14:textId="77777777" w:rsidR="00BF4302" w:rsidRPr="00BF4302" w:rsidRDefault="00BF4302" w:rsidP="00BF4302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840F2E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BF4302">
              <w:rPr>
                <w:rFonts w:eastAsia="Times New Roman"/>
                <w:b/>
                <w:bCs/>
                <w:sz w:val="18"/>
                <w:szCs w:val="18"/>
              </w:rPr>
              <w:t>do 1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472D47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BF4302">
              <w:rPr>
                <w:rFonts w:eastAsia="Times New Roman"/>
                <w:b/>
                <w:bCs/>
                <w:sz w:val="18"/>
                <w:szCs w:val="18"/>
              </w:rPr>
              <w:t>1-3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0E745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BF4302">
              <w:rPr>
                <w:rFonts w:eastAsia="Times New Roman"/>
                <w:b/>
                <w:bCs/>
                <w:sz w:val="18"/>
                <w:szCs w:val="18"/>
              </w:rPr>
              <w:t>3-6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4F9E4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BF4302">
              <w:rPr>
                <w:rFonts w:eastAsia="Times New Roman"/>
                <w:b/>
                <w:bCs/>
                <w:sz w:val="18"/>
                <w:szCs w:val="18"/>
              </w:rPr>
              <w:t>6-12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35FAB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BF4302">
              <w:rPr>
                <w:rFonts w:eastAsia="Times New Roman"/>
                <w:b/>
                <w:bCs/>
                <w:sz w:val="18"/>
                <w:szCs w:val="18"/>
              </w:rPr>
              <w:t>12-24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9FF2B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BF4302">
              <w:rPr>
                <w:rFonts w:eastAsia="Times New Roman"/>
                <w:b/>
                <w:bCs/>
                <w:sz w:val="18"/>
                <w:szCs w:val="18"/>
              </w:rPr>
              <w:t>pow. 24</w:t>
            </w:r>
          </w:p>
        </w:tc>
        <w:tc>
          <w:tcPr>
            <w:tcW w:w="1581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BF0743" w14:textId="77777777" w:rsidR="00BF4302" w:rsidRPr="00BF4302" w:rsidRDefault="00BF4302" w:rsidP="00BF4302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66BBB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BF4302">
              <w:rPr>
                <w:rFonts w:eastAsia="Times New Roman"/>
                <w:b/>
                <w:bCs/>
                <w:sz w:val="18"/>
                <w:szCs w:val="18"/>
              </w:rPr>
              <w:t>do 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FCF56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BF4302">
              <w:rPr>
                <w:rFonts w:eastAsia="Times New Roman"/>
                <w:b/>
                <w:bCs/>
                <w:sz w:val="18"/>
                <w:szCs w:val="18"/>
              </w:rPr>
              <w:t>1-3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1C706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BF4302">
              <w:rPr>
                <w:rFonts w:eastAsia="Times New Roman"/>
                <w:b/>
                <w:bCs/>
                <w:sz w:val="18"/>
                <w:szCs w:val="18"/>
              </w:rPr>
              <w:t>3-6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CEE2C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BF4302">
              <w:rPr>
                <w:rFonts w:eastAsia="Times New Roman"/>
                <w:b/>
                <w:bCs/>
                <w:sz w:val="18"/>
                <w:szCs w:val="18"/>
              </w:rPr>
              <w:t>6-12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A9E247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BF4302">
              <w:rPr>
                <w:rFonts w:eastAsia="Times New Roman"/>
                <w:b/>
                <w:bCs/>
                <w:sz w:val="18"/>
                <w:szCs w:val="18"/>
              </w:rPr>
              <w:t>12-24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5AA4E6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BF4302">
              <w:rPr>
                <w:rFonts w:eastAsia="Times New Roman"/>
                <w:b/>
                <w:bCs/>
                <w:sz w:val="18"/>
                <w:szCs w:val="18"/>
              </w:rPr>
              <w:t>pow. 24</w:t>
            </w:r>
          </w:p>
        </w:tc>
      </w:tr>
      <w:tr w:rsidR="006B2E2F" w:rsidRPr="006B2E2F" w14:paraId="7BDF1DD7" w14:textId="77777777" w:rsidTr="00D74BDF">
        <w:trPr>
          <w:trHeight w:val="369"/>
        </w:trPr>
        <w:tc>
          <w:tcPr>
            <w:tcW w:w="3748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756BB7" w14:textId="77777777" w:rsidR="00BF4302" w:rsidRPr="00BF4302" w:rsidRDefault="00BF4302" w:rsidP="00BF4302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235A7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BF4302">
              <w:rPr>
                <w:rFonts w:eastAsia="Times New Roman"/>
                <w:sz w:val="18"/>
                <w:szCs w:val="18"/>
              </w:rPr>
              <w:t>01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13057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BF4302">
              <w:rPr>
                <w:rFonts w:eastAsia="Times New Roman"/>
                <w:sz w:val="18"/>
                <w:szCs w:val="18"/>
              </w:rPr>
              <w:t>02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8704C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BF4302">
              <w:rPr>
                <w:rFonts w:eastAsia="Times New Roman"/>
                <w:sz w:val="18"/>
                <w:szCs w:val="18"/>
              </w:rPr>
              <w:t>03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8BC4C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BF4302">
              <w:rPr>
                <w:rFonts w:eastAsia="Times New Roman"/>
                <w:sz w:val="18"/>
                <w:szCs w:val="18"/>
              </w:rPr>
              <w:t>04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4C7B4A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BF4302">
              <w:rPr>
                <w:rFonts w:eastAsia="Times New Roman"/>
                <w:sz w:val="18"/>
                <w:szCs w:val="18"/>
              </w:rPr>
              <w:t>05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228AE4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BF4302">
              <w:rPr>
                <w:rFonts w:eastAsia="Times New Roman"/>
                <w:sz w:val="18"/>
                <w:szCs w:val="18"/>
              </w:rPr>
              <w:t>06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731D5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BF4302">
              <w:rPr>
                <w:rFonts w:eastAsia="Times New Roman"/>
                <w:sz w:val="18"/>
                <w:szCs w:val="18"/>
              </w:rPr>
              <w:t>07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7F8C86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BF4302">
              <w:rPr>
                <w:rFonts w:eastAsia="Times New Roman"/>
                <w:sz w:val="18"/>
                <w:szCs w:val="18"/>
              </w:rPr>
              <w:t>08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EC9D8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BF4302">
              <w:rPr>
                <w:rFonts w:eastAsia="Times New Roman"/>
                <w:sz w:val="18"/>
                <w:szCs w:val="18"/>
              </w:rPr>
              <w:t>09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24327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BF4302">
              <w:rPr>
                <w:rFonts w:eastAsia="Times New Roman"/>
                <w:sz w:val="18"/>
                <w:szCs w:val="18"/>
              </w:rPr>
              <w:t>10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670749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BF4302">
              <w:rPr>
                <w:rFonts w:eastAsia="Times New Roman"/>
                <w:sz w:val="18"/>
                <w:szCs w:val="18"/>
              </w:rPr>
              <w:t>11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F4660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BF4302">
              <w:rPr>
                <w:rFonts w:eastAsia="Times New Roman"/>
                <w:sz w:val="18"/>
                <w:szCs w:val="18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B95F6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BF4302">
              <w:rPr>
                <w:rFonts w:eastAsia="Times New Roman"/>
                <w:sz w:val="18"/>
                <w:szCs w:val="18"/>
              </w:rPr>
              <w:t>13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04C3FA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BF4302">
              <w:rPr>
                <w:rFonts w:eastAsia="Times New Roman"/>
                <w:sz w:val="18"/>
                <w:szCs w:val="18"/>
              </w:rPr>
              <w:t>14</w:t>
            </w:r>
          </w:p>
        </w:tc>
      </w:tr>
      <w:tr w:rsidR="006B2E2F" w:rsidRPr="006B2E2F" w14:paraId="3F2FFB60" w14:textId="77777777" w:rsidTr="00D74BDF">
        <w:trPr>
          <w:trHeight w:val="295"/>
        </w:trPr>
        <w:tc>
          <w:tcPr>
            <w:tcW w:w="3381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8C102" w14:textId="77777777" w:rsidR="00BF4302" w:rsidRPr="00BF4302" w:rsidRDefault="00BF4302" w:rsidP="00BF4302">
            <w:pPr>
              <w:spacing w:line="240" w:lineRule="auto"/>
              <w:ind w:firstLineChars="100" w:firstLine="181"/>
              <w:rPr>
                <w:rFonts w:eastAsia="Times New Roman"/>
                <w:b/>
                <w:bCs/>
                <w:sz w:val="18"/>
                <w:szCs w:val="18"/>
              </w:rPr>
            </w:pPr>
            <w:r w:rsidRPr="00BF4302">
              <w:rPr>
                <w:rFonts w:eastAsia="Times New Roman"/>
                <w:b/>
                <w:bCs/>
                <w:sz w:val="18"/>
                <w:szCs w:val="18"/>
              </w:rPr>
              <w:t>Ogółem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145F6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BF4302">
              <w:rPr>
                <w:rFonts w:eastAsia="Times New Roman"/>
                <w:sz w:val="18"/>
                <w:szCs w:val="18"/>
              </w:rPr>
              <w:t>01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C5DF37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1344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0E339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129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E9DBEC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284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6BAE2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224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C5B40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250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257659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231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A14D7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226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E5425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64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EF9B1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DC483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87476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8A66A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1503C1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3DD562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25</w:t>
            </w:r>
          </w:p>
        </w:tc>
      </w:tr>
      <w:tr w:rsidR="006B2E2F" w:rsidRPr="006B2E2F" w14:paraId="5DCE73AF" w14:textId="77777777" w:rsidTr="00D74BDF">
        <w:trPr>
          <w:trHeight w:val="295"/>
        </w:trPr>
        <w:tc>
          <w:tcPr>
            <w:tcW w:w="1761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B657F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BF4302">
              <w:rPr>
                <w:rFonts w:eastAsia="Times New Roman"/>
                <w:b/>
                <w:bCs/>
                <w:sz w:val="18"/>
                <w:szCs w:val="18"/>
              </w:rPr>
              <w:t>Miejsce zamieszkania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187E3" w14:textId="77777777" w:rsidR="00BF4302" w:rsidRPr="00BF4302" w:rsidRDefault="00BF4302" w:rsidP="00BF4302">
            <w:pPr>
              <w:spacing w:line="240" w:lineRule="auto"/>
              <w:ind w:firstLineChars="100" w:firstLine="181"/>
              <w:rPr>
                <w:rFonts w:eastAsia="Times New Roman"/>
                <w:b/>
                <w:bCs/>
                <w:sz w:val="18"/>
                <w:szCs w:val="18"/>
              </w:rPr>
            </w:pPr>
            <w:r w:rsidRPr="00BF4302">
              <w:rPr>
                <w:rFonts w:eastAsia="Times New Roman"/>
                <w:b/>
                <w:bCs/>
                <w:sz w:val="18"/>
                <w:szCs w:val="18"/>
              </w:rPr>
              <w:t>Miasta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6E5A1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BF4302">
              <w:rPr>
                <w:rFonts w:eastAsia="Times New Roman"/>
                <w:sz w:val="18"/>
                <w:szCs w:val="18"/>
              </w:rPr>
              <w:t>02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44D57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862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F80C8D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88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64022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191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73A0F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152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B315C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156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15D14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136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CAD1F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139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A4478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48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D19101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48BEF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92EFC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C4740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62396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101A51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18</w:t>
            </w:r>
          </w:p>
        </w:tc>
      </w:tr>
      <w:tr w:rsidR="006B2E2F" w:rsidRPr="006B2E2F" w14:paraId="0C23990D" w14:textId="77777777" w:rsidTr="00D74BDF">
        <w:trPr>
          <w:trHeight w:val="295"/>
        </w:trPr>
        <w:tc>
          <w:tcPr>
            <w:tcW w:w="176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38EDBE" w14:textId="77777777" w:rsidR="00BF4302" w:rsidRPr="00BF4302" w:rsidRDefault="00BF4302" w:rsidP="00BF4302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584D1" w14:textId="77777777" w:rsidR="00BF4302" w:rsidRPr="00BF4302" w:rsidRDefault="00BF4302" w:rsidP="00BF4302">
            <w:pPr>
              <w:spacing w:line="240" w:lineRule="auto"/>
              <w:ind w:firstLineChars="100" w:firstLine="181"/>
              <w:rPr>
                <w:rFonts w:eastAsia="Times New Roman"/>
                <w:b/>
                <w:bCs/>
                <w:sz w:val="18"/>
                <w:szCs w:val="18"/>
              </w:rPr>
            </w:pPr>
            <w:r w:rsidRPr="00BF4302">
              <w:rPr>
                <w:rFonts w:eastAsia="Times New Roman"/>
                <w:b/>
                <w:bCs/>
                <w:sz w:val="18"/>
                <w:szCs w:val="18"/>
              </w:rPr>
              <w:t>Wieś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503E5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BF4302">
              <w:rPr>
                <w:rFonts w:eastAsia="Times New Roman"/>
                <w:sz w:val="18"/>
                <w:szCs w:val="18"/>
              </w:rPr>
              <w:t>03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323FC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482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F85270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41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F6EFF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93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22473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72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CD1457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94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208CD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95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866FA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87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38219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2EDE6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D4AD9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D4CCF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88334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E5234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749FCE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7</w:t>
            </w:r>
          </w:p>
        </w:tc>
      </w:tr>
      <w:tr w:rsidR="006B2E2F" w:rsidRPr="006B2E2F" w14:paraId="6AA06745" w14:textId="77777777" w:rsidTr="00D74BDF">
        <w:trPr>
          <w:trHeight w:val="295"/>
        </w:trPr>
        <w:tc>
          <w:tcPr>
            <w:tcW w:w="1761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4CB33AD3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BF4302">
              <w:rPr>
                <w:rFonts w:eastAsia="Times New Roman"/>
                <w:b/>
                <w:bCs/>
                <w:sz w:val="18"/>
                <w:szCs w:val="18"/>
              </w:rPr>
              <w:t>Płeć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E485D9" w14:textId="77777777" w:rsidR="00BF4302" w:rsidRPr="00BF4302" w:rsidRDefault="00BF4302" w:rsidP="00BF4302">
            <w:pPr>
              <w:spacing w:line="240" w:lineRule="auto"/>
              <w:ind w:firstLineChars="100" w:firstLine="181"/>
              <w:rPr>
                <w:rFonts w:eastAsia="Times New Roman"/>
                <w:b/>
                <w:bCs/>
                <w:sz w:val="18"/>
                <w:szCs w:val="18"/>
              </w:rPr>
            </w:pPr>
            <w:r w:rsidRPr="00BF4302">
              <w:rPr>
                <w:rFonts w:eastAsia="Times New Roman"/>
                <w:b/>
                <w:bCs/>
                <w:sz w:val="18"/>
                <w:szCs w:val="18"/>
              </w:rPr>
              <w:t>Mężczyźni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EF9D76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BF4302">
              <w:rPr>
                <w:rFonts w:eastAsia="Times New Roman"/>
                <w:sz w:val="18"/>
                <w:szCs w:val="18"/>
              </w:rPr>
              <w:t>04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78AA94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706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34F37E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61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DE8D6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148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A3F33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74FC3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140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BA336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124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1315F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123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EFF2C9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32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41EACD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995E2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57F006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9FBF64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E356C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D44D26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17</w:t>
            </w:r>
          </w:p>
        </w:tc>
      </w:tr>
      <w:tr w:rsidR="006B2E2F" w:rsidRPr="006B2E2F" w14:paraId="3A85BD84" w14:textId="77777777" w:rsidTr="00D74BDF">
        <w:trPr>
          <w:trHeight w:val="295"/>
        </w:trPr>
        <w:tc>
          <w:tcPr>
            <w:tcW w:w="176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A6B250" w14:textId="77777777" w:rsidR="00BF4302" w:rsidRPr="00BF4302" w:rsidRDefault="00BF4302" w:rsidP="00BF4302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135E48" w14:textId="77777777" w:rsidR="00BF4302" w:rsidRPr="00BF4302" w:rsidRDefault="00BF4302" w:rsidP="00BF4302">
            <w:pPr>
              <w:spacing w:line="240" w:lineRule="auto"/>
              <w:ind w:firstLineChars="100" w:firstLine="181"/>
              <w:rPr>
                <w:rFonts w:eastAsia="Times New Roman"/>
                <w:b/>
                <w:bCs/>
                <w:sz w:val="18"/>
                <w:szCs w:val="18"/>
              </w:rPr>
            </w:pPr>
            <w:r w:rsidRPr="00BF4302">
              <w:rPr>
                <w:rFonts w:eastAsia="Times New Roman"/>
                <w:b/>
                <w:bCs/>
                <w:sz w:val="18"/>
                <w:szCs w:val="18"/>
              </w:rPr>
              <w:t>Kobiety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14EB56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BF4302">
              <w:rPr>
                <w:rFonts w:eastAsia="Times New Roman"/>
                <w:sz w:val="18"/>
                <w:szCs w:val="18"/>
              </w:rPr>
              <w:t>05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533C1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638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F7A70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68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8CFF5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136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EEFD3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114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35B61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5571B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107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B6980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103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AF9F1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32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334CFE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1DA02F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72B34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134BE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314878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B60FB7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8</w:t>
            </w:r>
          </w:p>
        </w:tc>
      </w:tr>
      <w:tr w:rsidR="006B2E2F" w:rsidRPr="006B2E2F" w14:paraId="5C6DE797" w14:textId="77777777" w:rsidTr="00D74BDF">
        <w:trPr>
          <w:trHeight w:val="295"/>
        </w:trPr>
        <w:tc>
          <w:tcPr>
            <w:tcW w:w="3075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C44938" w14:textId="77777777" w:rsidR="00BF4302" w:rsidRPr="00BF4302" w:rsidRDefault="00BF4302" w:rsidP="00BF4302">
            <w:pPr>
              <w:spacing w:line="240" w:lineRule="auto"/>
              <w:ind w:firstLineChars="100" w:firstLine="181"/>
              <w:rPr>
                <w:rFonts w:eastAsia="Times New Roman"/>
                <w:b/>
                <w:bCs/>
                <w:sz w:val="18"/>
                <w:szCs w:val="18"/>
              </w:rPr>
            </w:pPr>
            <w:r w:rsidRPr="00BF4302">
              <w:rPr>
                <w:rFonts w:eastAsia="Times New Roman"/>
                <w:b/>
                <w:bCs/>
                <w:sz w:val="18"/>
                <w:szCs w:val="18"/>
              </w:rPr>
              <w:t>Osoby bez kwalifikacji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9C223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BF4302">
              <w:rPr>
                <w:rFonts w:eastAsia="Times New Roman"/>
                <w:b/>
                <w:bCs/>
                <w:sz w:val="18"/>
                <w:szCs w:val="18"/>
              </w:rPr>
              <w:t>O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9758F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BF4302">
              <w:rPr>
                <w:rFonts w:eastAsia="Times New Roman"/>
                <w:sz w:val="18"/>
                <w:szCs w:val="18"/>
              </w:rPr>
              <w:t>06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FB54F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309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B6F10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31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0B113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59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5EDD5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43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91EC9B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55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EC330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65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02C9D9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56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0679A0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4C943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59FCE2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475985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220F9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7F29B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2311C8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5</w:t>
            </w:r>
          </w:p>
        </w:tc>
      </w:tr>
      <w:tr w:rsidR="006B2E2F" w:rsidRPr="006B2E2F" w14:paraId="58A810C8" w14:textId="77777777" w:rsidTr="00D74BDF">
        <w:trPr>
          <w:trHeight w:val="433"/>
        </w:trPr>
        <w:tc>
          <w:tcPr>
            <w:tcW w:w="3075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5A8610" w14:textId="77777777" w:rsidR="00BF4302" w:rsidRPr="00BF4302" w:rsidRDefault="00BF4302" w:rsidP="00BF4302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605DA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BF4302">
              <w:rPr>
                <w:rFonts w:eastAsia="Times New Roman"/>
                <w:b/>
                <w:bCs/>
                <w:sz w:val="18"/>
                <w:szCs w:val="18"/>
              </w:rPr>
              <w:t>K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B67B9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BF4302">
              <w:rPr>
                <w:rFonts w:eastAsia="Times New Roman"/>
                <w:sz w:val="18"/>
                <w:szCs w:val="18"/>
              </w:rPr>
              <w:t>07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6CA6B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140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05D23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19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1E1A1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9B621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CE542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3E394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E6CFF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8505F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02F44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422CFB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C4549B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E735C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C5AFA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CAF864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1</w:t>
            </w:r>
          </w:p>
        </w:tc>
      </w:tr>
      <w:tr w:rsidR="006B2E2F" w:rsidRPr="006B2E2F" w14:paraId="26E31BD1" w14:textId="77777777" w:rsidTr="00D74BDF">
        <w:trPr>
          <w:trHeight w:val="295"/>
        </w:trPr>
        <w:tc>
          <w:tcPr>
            <w:tcW w:w="1761" w:type="dxa"/>
            <w:vMerge w:val="restar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4298BD9F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BF4302">
              <w:rPr>
                <w:rFonts w:eastAsia="Times New Roman"/>
                <w:b/>
                <w:bCs/>
                <w:sz w:val="18"/>
                <w:szCs w:val="18"/>
              </w:rPr>
              <w:t>Wiek (z wiersza 01)</w:t>
            </w:r>
          </w:p>
        </w:tc>
        <w:tc>
          <w:tcPr>
            <w:tcW w:w="13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AF44FD" w14:textId="77777777" w:rsidR="00BF4302" w:rsidRPr="00BF4302" w:rsidRDefault="00BF4302" w:rsidP="00BF4302">
            <w:pPr>
              <w:spacing w:line="240" w:lineRule="auto"/>
              <w:ind w:firstLineChars="100" w:firstLine="181"/>
              <w:rPr>
                <w:rFonts w:eastAsia="Times New Roman"/>
                <w:b/>
                <w:bCs/>
                <w:sz w:val="18"/>
                <w:szCs w:val="18"/>
              </w:rPr>
            </w:pPr>
            <w:r w:rsidRPr="00BF4302">
              <w:rPr>
                <w:rFonts w:eastAsia="Times New Roman"/>
                <w:b/>
                <w:bCs/>
                <w:sz w:val="18"/>
                <w:szCs w:val="18"/>
              </w:rPr>
              <w:t>18-24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F6A201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BF4302">
              <w:rPr>
                <w:rFonts w:eastAsia="Times New Roman"/>
                <w:b/>
                <w:bCs/>
                <w:sz w:val="18"/>
                <w:szCs w:val="18"/>
              </w:rPr>
              <w:t>O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2098E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BF4302">
              <w:rPr>
                <w:rFonts w:eastAsia="Times New Roman"/>
                <w:sz w:val="18"/>
                <w:szCs w:val="18"/>
              </w:rPr>
              <w:t>08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57CE7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69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58E8D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A6886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8CA74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B7B97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11337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B0A22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09C95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3DEFD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E681A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C7F45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B3B08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467E3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BE26255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</w:tr>
      <w:tr w:rsidR="006B2E2F" w:rsidRPr="006B2E2F" w14:paraId="4A8AEA81" w14:textId="77777777" w:rsidTr="00D74BDF">
        <w:trPr>
          <w:trHeight w:val="295"/>
        </w:trPr>
        <w:tc>
          <w:tcPr>
            <w:tcW w:w="176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AED898" w14:textId="77777777" w:rsidR="00BF4302" w:rsidRPr="00BF4302" w:rsidRDefault="00BF4302" w:rsidP="00BF4302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13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B83DD9" w14:textId="77777777" w:rsidR="00BF4302" w:rsidRPr="00BF4302" w:rsidRDefault="00BF4302" w:rsidP="00BF4302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986C6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BF4302">
              <w:rPr>
                <w:rFonts w:eastAsia="Times New Roman"/>
                <w:b/>
                <w:bCs/>
                <w:sz w:val="18"/>
                <w:szCs w:val="18"/>
              </w:rPr>
              <w:t>K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2424B5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BF4302">
              <w:rPr>
                <w:rFonts w:eastAsia="Times New Roman"/>
                <w:sz w:val="18"/>
                <w:szCs w:val="18"/>
              </w:rPr>
              <w:t>09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1183B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34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B7F86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82DB1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DBC5C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00631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A4770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37205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A1DF4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C0876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D6325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E158D5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9CDC6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82270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44DDFAE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</w:tr>
      <w:tr w:rsidR="006B2E2F" w:rsidRPr="006B2E2F" w14:paraId="48E51D16" w14:textId="77777777" w:rsidTr="00D74BDF">
        <w:trPr>
          <w:trHeight w:val="295"/>
        </w:trPr>
        <w:tc>
          <w:tcPr>
            <w:tcW w:w="176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533DF7" w14:textId="77777777" w:rsidR="00BF4302" w:rsidRPr="00BF4302" w:rsidRDefault="00BF4302" w:rsidP="00BF4302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13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7D042B" w14:textId="77777777" w:rsidR="00BF4302" w:rsidRPr="00BF4302" w:rsidRDefault="00BF4302" w:rsidP="00BF4302">
            <w:pPr>
              <w:spacing w:line="240" w:lineRule="auto"/>
              <w:ind w:firstLineChars="100" w:firstLine="181"/>
              <w:rPr>
                <w:rFonts w:eastAsia="Times New Roman"/>
                <w:b/>
                <w:bCs/>
                <w:sz w:val="18"/>
                <w:szCs w:val="18"/>
              </w:rPr>
            </w:pPr>
            <w:r w:rsidRPr="00BF4302">
              <w:rPr>
                <w:rFonts w:eastAsia="Times New Roman"/>
                <w:b/>
                <w:bCs/>
                <w:sz w:val="18"/>
                <w:szCs w:val="18"/>
              </w:rPr>
              <w:t>25-29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5E4D9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BF4302">
              <w:rPr>
                <w:rFonts w:eastAsia="Times New Roman"/>
                <w:b/>
                <w:bCs/>
                <w:sz w:val="18"/>
                <w:szCs w:val="18"/>
              </w:rPr>
              <w:t>O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94302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BF4302">
              <w:rPr>
                <w:rFonts w:eastAsia="Times New Roman"/>
                <w:sz w:val="18"/>
                <w:szCs w:val="18"/>
              </w:rPr>
              <w:t>10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8C65F6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64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07E16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1E53D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4276F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8991BB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8ACEB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E821F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2B56E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71273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DBCFA6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9CF2B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4DA9D8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99BD0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5B33F5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</w:tr>
      <w:tr w:rsidR="006B2E2F" w:rsidRPr="006B2E2F" w14:paraId="42B8628A" w14:textId="77777777" w:rsidTr="00D74BDF">
        <w:trPr>
          <w:trHeight w:val="295"/>
        </w:trPr>
        <w:tc>
          <w:tcPr>
            <w:tcW w:w="176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99C217" w14:textId="77777777" w:rsidR="00BF4302" w:rsidRPr="00BF4302" w:rsidRDefault="00BF4302" w:rsidP="00BF4302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13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B7B1D0" w14:textId="77777777" w:rsidR="00BF4302" w:rsidRPr="00BF4302" w:rsidRDefault="00BF4302" w:rsidP="00BF4302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D6103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BF4302">
              <w:rPr>
                <w:rFonts w:eastAsia="Times New Roman"/>
                <w:b/>
                <w:bCs/>
                <w:sz w:val="18"/>
                <w:szCs w:val="18"/>
              </w:rPr>
              <w:t>K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F91DF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BF4302">
              <w:rPr>
                <w:rFonts w:eastAsia="Times New Roman"/>
                <w:sz w:val="18"/>
                <w:szCs w:val="18"/>
              </w:rPr>
              <w:t>11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BF37F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794706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67CA1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82952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25F9F2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27382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61DB7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EC700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553CD0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AF465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E91B1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82CAF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7194E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32962F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</w:tr>
      <w:tr w:rsidR="006B2E2F" w:rsidRPr="006B2E2F" w14:paraId="160D92C1" w14:textId="77777777" w:rsidTr="00D74BDF">
        <w:trPr>
          <w:trHeight w:val="295"/>
        </w:trPr>
        <w:tc>
          <w:tcPr>
            <w:tcW w:w="176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A91D54" w14:textId="77777777" w:rsidR="00BF4302" w:rsidRPr="00BF4302" w:rsidRDefault="00BF4302" w:rsidP="00BF4302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13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D6E726" w14:textId="77777777" w:rsidR="00BF4302" w:rsidRPr="00BF4302" w:rsidRDefault="00BF4302" w:rsidP="00BF4302">
            <w:pPr>
              <w:spacing w:line="240" w:lineRule="auto"/>
              <w:ind w:firstLineChars="100" w:firstLine="181"/>
              <w:rPr>
                <w:rFonts w:eastAsia="Times New Roman"/>
                <w:b/>
                <w:bCs/>
                <w:sz w:val="18"/>
                <w:szCs w:val="18"/>
              </w:rPr>
            </w:pPr>
            <w:r w:rsidRPr="00BF4302">
              <w:rPr>
                <w:rFonts w:eastAsia="Times New Roman"/>
                <w:b/>
                <w:bCs/>
                <w:sz w:val="18"/>
                <w:szCs w:val="18"/>
              </w:rPr>
              <w:t>30-39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E6929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BF4302">
              <w:rPr>
                <w:rFonts w:eastAsia="Times New Roman"/>
                <w:b/>
                <w:bCs/>
                <w:sz w:val="18"/>
                <w:szCs w:val="18"/>
              </w:rPr>
              <w:t>O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500E4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BF4302">
              <w:rPr>
                <w:rFonts w:eastAsia="Times New Roman"/>
                <w:sz w:val="18"/>
                <w:szCs w:val="18"/>
              </w:rPr>
              <w:t>12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C0111B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191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5D1052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81FFD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53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FECAD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7726E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37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DA7AC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35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656CB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C4D0A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44151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A923F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96236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99DF7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DD961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295779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5</w:t>
            </w:r>
          </w:p>
        </w:tc>
      </w:tr>
      <w:tr w:rsidR="006B2E2F" w:rsidRPr="006B2E2F" w14:paraId="15F72B04" w14:textId="77777777" w:rsidTr="00D74BDF">
        <w:trPr>
          <w:trHeight w:val="295"/>
        </w:trPr>
        <w:tc>
          <w:tcPr>
            <w:tcW w:w="176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C3A8C4" w14:textId="77777777" w:rsidR="00BF4302" w:rsidRPr="00BF4302" w:rsidRDefault="00BF4302" w:rsidP="00BF4302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13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2E38F3" w14:textId="77777777" w:rsidR="00BF4302" w:rsidRPr="00BF4302" w:rsidRDefault="00BF4302" w:rsidP="00BF4302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BA2A4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BF4302">
              <w:rPr>
                <w:rFonts w:eastAsia="Times New Roman"/>
                <w:b/>
                <w:bCs/>
                <w:sz w:val="18"/>
                <w:szCs w:val="18"/>
              </w:rPr>
              <w:t>K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B1152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BF4302">
              <w:rPr>
                <w:rFonts w:eastAsia="Times New Roman"/>
                <w:sz w:val="18"/>
                <w:szCs w:val="18"/>
              </w:rPr>
              <w:t>13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442EB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101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7F9D3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8064C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641A3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0F49C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21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A5022D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15BC7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3ABC8E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07691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B1707D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35671F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C1BF8B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DE0292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159B64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1</w:t>
            </w:r>
          </w:p>
        </w:tc>
      </w:tr>
      <w:tr w:rsidR="006B2E2F" w:rsidRPr="006B2E2F" w14:paraId="50ECA058" w14:textId="77777777" w:rsidTr="00D74BDF">
        <w:trPr>
          <w:trHeight w:val="295"/>
        </w:trPr>
        <w:tc>
          <w:tcPr>
            <w:tcW w:w="176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39EA35" w14:textId="77777777" w:rsidR="00BF4302" w:rsidRPr="00BF4302" w:rsidRDefault="00BF4302" w:rsidP="00BF4302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13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ABE1C" w14:textId="77777777" w:rsidR="00BF4302" w:rsidRPr="00BF4302" w:rsidRDefault="00BF4302" w:rsidP="00BF4302">
            <w:pPr>
              <w:spacing w:line="240" w:lineRule="auto"/>
              <w:ind w:firstLineChars="100" w:firstLine="181"/>
              <w:rPr>
                <w:rFonts w:eastAsia="Times New Roman"/>
                <w:b/>
                <w:bCs/>
                <w:sz w:val="18"/>
                <w:szCs w:val="18"/>
              </w:rPr>
            </w:pPr>
            <w:r w:rsidRPr="00BF4302">
              <w:rPr>
                <w:rFonts w:eastAsia="Times New Roman"/>
                <w:b/>
                <w:bCs/>
                <w:sz w:val="18"/>
                <w:szCs w:val="18"/>
              </w:rPr>
              <w:t>40-44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BFD43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BF4302">
              <w:rPr>
                <w:rFonts w:eastAsia="Times New Roman"/>
                <w:b/>
                <w:bCs/>
                <w:sz w:val="18"/>
                <w:szCs w:val="18"/>
              </w:rPr>
              <w:t>O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F9296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BF4302">
              <w:rPr>
                <w:rFonts w:eastAsia="Times New Roman"/>
                <w:sz w:val="18"/>
                <w:szCs w:val="18"/>
              </w:rPr>
              <w:t>14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75484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151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230F5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CFB26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33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2BB9F8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8A3EC8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73069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28F700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88015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769199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BC90F9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253A2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F4A04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73EF8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7E75676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3</w:t>
            </w:r>
          </w:p>
        </w:tc>
      </w:tr>
      <w:tr w:rsidR="006B2E2F" w:rsidRPr="006B2E2F" w14:paraId="202F3315" w14:textId="77777777" w:rsidTr="00D74BDF">
        <w:trPr>
          <w:trHeight w:val="295"/>
        </w:trPr>
        <w:tc>
          <w:tcPr>
            <w:tcW w:w="176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D021A5" w14:textId="77777777" w:rsidR="00BF4302" w:rsidRPr="00BF4302" w:rsidRDefault="00BF4302" w:rsidP="00BF4302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13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A769F7" w14:textId="77777777" w:rsidR="00BF4302" w:rsidRPr="00BF4302" w:rsidRDefault="00BF4302" w:rsidP="00BF4302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91D52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BF4302">
              <w:rPr>
                <w:rFonts w:eastAsia="Times New Roman"/>
                <w:b/>
                <w:bCs/>
                <w:sz w:val="18"/>
                <w:szCs w:val="18"/>
              </w:rPr>
              <w:t>K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69E8A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BF4302">
              <w:rPr>
                <w:rFonts w:eastAsia="Times New Roman"/>
                <w:sz w:val="18"/>
                <w:szCs w:val="18"/>
              </w:rPr>
              <w:t>15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D0679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76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EE30D7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D47CA0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DDBC4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A4DFA4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496EE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F0826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A84B8F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6777CD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BDEEC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3C959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004FE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AC5DD0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997D0BA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2</w:t>
            </w:r>
          </w:p>
        </w:tc>
      </w:tr>
      <w:tr w:rsidR="006B2E2F" w:rsidRPr="006B2E2F" w14:paraId="769300D5" w14:textId="77777777" w:rsidTr="00D74BDF">
        <w:trPr>
          <w:trHeight w:val="295"/>
        </w:trPr>
        <w:tc>
          <w:tcPr>
            <w:tcW w:w="176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C7795B" w14:textId="77777777" w:rsidR="00BF4302" w:rsidRPr="00BF4302" w:rsidRDefault="00BF4302" w:rsidP="00BF4302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13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8771E5" w14:textId="77777777" w:rsidR="00BF4302" w:rsidRPr="00BF4302" w:rsidRDefault="00BF4302" w:rsidP="00BF4302">
            <w:pPr>
              <w:spacing w:line="240" w:lineRule="auto"/>
              <w:ind w:firstLineChars="100" w:firstLine="181"/>
              <w:rPr>
                <w:rFonts w:eastAsia="Times New Roman"/>
                <w:b/>
                <w:bCs/>
                <w:sz w:val="18"/>
                <w:szCs w:val="18"/>
              </w:rPr>
            </w:pPr>
            <w:r w:rsidRPr="00BF4302">
              <w:rPr>
                <w:rFonts w:eastAsia="Times New Roman"/>
                <w:b/>
                <w:bCs/>
                <w:sz w:val="18"/>
                <w:szCs w:val="18"/>
              </w:rPr>
              <w:t>45-49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295639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BF4302">
              <w:rPr>
                <w:rFonts w:eastAsia="Times New Roman"/>
                <w:b/>
                <w:bCs/>
                <w:sz w:val="18"/>
                <w:szCs w:val="18"/>
              </w:rPr>
              <w:t>O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DDC89B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BF4302">
              <w:rPr>
                <w:rFonts w:eastAsia="Times New Roman"/>
                <w:sz w:val="18"/>
                <w:szCs w:val="18"/>
              </w:rPr>
              <w:t>16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65E4E9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193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B8933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B391A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32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A7089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40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C2CA8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A10A8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DDEF6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F6CB7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BA9127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F7BDB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F4F9C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DDF5A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E44B4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8E9266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2</w:t>
            </w:r>
          </w:p>
        </w:tc>
      </w:tr>
      <w:tr w:rsidR="006B2E2F" w:rsidRPr="006B2E2F" w14:paraId="5667ED74" w14:textId="77777777" w:rsidTr="00D74BDF">
        <w:trPr>
          <w:trHeight w:val="295"/>
        </w:trPr>
        <w:tc>
          <w:tcPr>
            <w:tcW w:w="176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93EAE9" w14:textId="77777777" w:rsidR="00BF4302" w:rsidRPr="00BF4302" w:rsidRDefault="00BF4302" w:rsidP="00BF4302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13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A7A61D" w14:textId="77777777" w:rsidR="00BF4302" w:rsidRPr="00BF4302" w:rsidRDefault="00BF4302" w:rsidP="00BF4302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C8C97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BF4302">
              <w:rPr>
                <w:rFonts w:eastAsia="Times New Roman"/>
                <w:b/>
                <w:bCs/>
                <w:sz w:val="18"/>
                <w:szCs w:val="18"/>
              </w:rPr>
              <w:t>K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A4AEE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BF4302">
              <w:rPr>
                <w:rFonts w:eastAsia="Times New Roman"/>
                <w:sz w:val="18"/>
                <w:szCs w:val="18"/>
              </w:rPr>
              <w:t>17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A970A4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114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317CC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C4CD3E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29F15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DE77C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64774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19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00AF4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0F601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A4328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BF113F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5952C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8996B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26F05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49E1CB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1</w:t>
            </w:r>
          </w:p>
        </w:tc>
      </w:tr>
      <w:tr w:rsidR="006B2E2F" w:rsidRPr="006B2E2F" w14:paraId="5819A2E8" w14:textId="77777777" w:rsidTr="00D74BDF">
        <w:trPr>
          <w:trHeight w:val="295"/>
        </w:trPr>
        <w:tc>
          <w:tcPr>
            <w:tcW w:w="176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0D6AA2" w14:textId="77777777" w:rsidR="00BF4302" w:rsidRPr="00BF4302" w:rsidRDefault="00BF4302" w:rsidP="00BF4302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13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0AD7B" w14:textId="77777777" w:rsidR="00BF4302" w:rsidRPr="00BF4302" w:rsidRDefault="00BF4302" w:rsidP="00BF4302">
            <w:pPr>
              <w:spacing w:line="240" w:lineRule="auto"/>
              <w:ind w:firstLineChars="100" w:firstLine="181"/>
              <w:rPr>
                <w:rFonts w:eastAsia="Times New Roman"/>
                <w:b/>
                <w:bCs/>
                <w:sz w:val="18"/>
                <w:szCs w:val="18"/>
              </w:rPr>
            </w:pPr>
            <w:r w:rsidRPr="00BF4302">
              <w:rPr>
                <w:rFonts w:eastAsia="Times New Roman"/>
                <w:b/>
                <w:bCs/>
                <w:sz w:val="18"/>
                <w:szCs w:val="18"/>
              </w:rPr>
              <w:t>50-54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C1F6D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BF4302">
              <w:rPr>
                <w:rFonts w:eastAsia="Times New Roman"/>
                <w:b/>
                <w:bCs/>
                <w:sz w:val="18"/>
                <w:szCs w:val="18"/>
              </w:rPr>
              <w:t>O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E66F9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BF4302">
              <w:rPr>
                <w:rFonts w:eastAsia="Times New Roman"/>
                <w:sz w:val="18"/>
                <w:szCs w:val="18"/>
              </w:rPr>
              <w:t>18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13825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235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3CD8A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108C4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56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DA14C2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35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B09E1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42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6C771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36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6E1790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42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ABD29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7C389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518FC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C80EC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6A9D7F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90115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1B4457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3</w:t>
            </w:r>
          </w:p>
        </w:tc>
      </w:tr>
      <w:tr w:rsidR="006B2E2F" w:rsidRPr="006B2E2F" w14:paraId="4AAA7E56" w14:textId="77777777" w:rsidTr="00D74BDF">
        <w:trPr>
          <w:trHeight w:val="295"/>
        </w:trPr>
        <w:tc>
          <w:tcPr>
            <w:tcW w:w="176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8B8E4C" w14:textId="77777777" w:rsidR="00BF4302" w:rsidRPr="00BF4302" w:rsidRDefault="00BF4302" w:rsidP="00BF4302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13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DEE8A8" w14:textId="77777777" w:rsidR="00BF4302" w:rsidRPr="00BF4302" w:rsidRDefault="00BF4302" w:rsidP="00BF4302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902FDA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BF4302">
              <w:rPr>
                <w:rFonts w:eastAsia="Times New Roman"/>
                <w:b/>
                <w:bCs/>
                <w:sz w:val="18"/>
                <w:szCs w:val="18"/>
              </w:rPr>
              <w:t>K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8883A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BF4302">
              <w:rPr>
                <w:rFonts w:eastAsia="Times New Roman"/>
                <w:sz w:val="18"/>
                <w:szCs w:val="18"/>
              </w:rPr>
              <w:t>19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EDE3A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139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04A03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420FE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33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28A2F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C2C14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3D09C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A6C63D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FFCA2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BB0F7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0AC9A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0A649E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C2BE9D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7763C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B1FB689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</w:tr>
      <w:tr w:rsidR="006B2E2F" w:rsidRPr="006B2E2F" w14:paraId="4DBE56A5" w14:textId="77777777" w:rsidTr="00D74BDF">
        <w:trPr>
          <w:trHeight w:val="295"/>
        </w:trPr>
        <w:tc>
          <w:tcPr>
            <w:tcW w:w="176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BD778C" w14:textId="77777777" w:rsidR="00BF4302" w:rsidRPr="00BF4302" w:rsidRDefault="00BF4302" w:rsidP="00BF4302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13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FE238" w14:textId="77777777" w:rsidR="00BF4302" w:rsidRPr="00BF4302" w:rsidRDefault="00BF4302" w:rsidP="00BF4302">
            <w:pPr>
              <w:spacing w:line="240" w:lineRule="auto"/>
              <w:ind w:firstLineChars="100" w:firstLine="181"/>
              <w:rPr>
                <w:rFonts w:eastAsia="Times New Roman"/>
                <w:b/>
                <w:bCs/>
                <w:sz w:val="18"/>
                <w:szCs w:val="18"/>
              </w:rPr>
            </w:pPr>
            <w:r w:rsidRPr="00BF4302">
              <w:rPr>
                <w:rFonts w:eastAsia="Times New Roman"/>
                <w:b/>
                <w:bCs/>
                <w:sz w:val="18"/>
                <w:szCs w:val="18"/>
              </w:rPr>
              <w:t>55-59</w:t>
            </w:r>
          </w:p>
        </w:tc>
        <w:tc>
          <w:tcPr>
            <w:tcW w:w="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64633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BF4302">
              <w:rPr>
                <w:rFonts w:eastAsia="Times New Roman"/>
                <w:b/>
                <w:bCs/>
                <w:sz w:val="18"/>
                <w:szCs w:val="18"/>
              </w:rPr>
              <w:t>O</w:t>
            </w:r>
          </w:p>
        </w:tc>
        <w:tc>
          <w:tcPr>
            <w:tcW w:w="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FF3C9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BF4302">
              <w:rPr>
                <w:rFonts w:eastAsia="Times New Roman"/>
                <w:sz w:val="18"/>
                <w:szCs w:val="18"/>
              </w:rPr>
              <w:t>20</w:t>
            </w:r>
          </w:p>
        </w:tc>
        <w:tc>
          <w:tcPr>
            <w:tcW w:w="1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283704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276</w:t>
            </w:r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37BDA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34D82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59</w:t>
            </w:r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01630B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34</w:t>
            </w:r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18FA2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63</w:t>
            </w:r>
          </w:p>
        </w:tc>
        <w:tc>
          <w:tcPr>
            <w:tcW w:w="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0369B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55</w:t>
            </w:r>
          </w:p>
        </w:tc>
        <w:tc>
          <w:tcPr>
            <w:tcW w:w="9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ABC2B6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48</w:t>
            </w:r>
          </w:p>
        </w:tc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5970E5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4CE48C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8A328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7F645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3F8C83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E3018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7CC88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3</w:t>
            </w:r>
          </w:p>
        </w:tc>
      </w:tr>
      <w:tr w:rsidR="006B2E2F" w:rsidRPr="006B2E2F" w14:paraId="7B113599" w14:textId="77777777" w:rsidTr="00D74BDF">
        <w:trPr>
          <w:trHeight w:val="295"/>
        </w:trPr>
        <w:tc>
          <w:tcPr>
            <w:tcW w:w="176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0EDE99" w14:textId="77777777" w:rsidR="00BF4302" w:rsidRPr="00BF4302" w:rsidRDefault="00BF4302" w:rsidP="00BF4302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13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7E4137" w14:textId="77777777" w:rsidR="00BF4302" w:rsidRPr="00BF4302" w:rsidRDefault="00BF4302" w:rsidP="00BF4302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8A635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BF4302">
              <w:rPr>
                <w:rFonts w:eastAsia="Times New Roman"/>
                <w:b/>
                <w:bCs/>
                <w:sz w:val="18"/>
                <w:szCs w:val="18"/>
              </w:rPr>
              <w:t>K</w:t>
            </w:r>
          </w:p>
        </w:tc>
        <w:tc>
          <w:tcPr>
            <w:tcW w:w="3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D272D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BF4302">
              <w:rPr>
                <w:rFonts w:eastAsia="Times New Roman"/>
                <w:sz w:val="18"/>
                <w:szCs w:val="18"/>
              </w:rPr>
              <w:t>21</w:t>
            </w:r>
          </w:p>
        </w:tc>
        <w:tc>
          <w:tcPr>
            <w:tcW w:w="16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4E714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146</w:t>
            </w:r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61BC2A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7C5F30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36</w:t>
            </w:r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5C9CAA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5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2F2A2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318A2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9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E4A1EB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5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48E84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6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BFEC5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E9BAD6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B17377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A78043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F0509F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1CC23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</w:tr>
      <w:tr w:rsidR="006B2E2F" w:rsidRPr="006B2E2F" w14:paraId="1B084FC6" w14:textId="77777777" w:rsidTr="00D74BDF">
        <w:trPr>
          <w:trHeight w:val="295"/>
        </w:trPr>
        <w:tc>
          <w:tcPr>
            <w:tcW w:w="176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423B72" w14:textId="77777777" w:rsidR="00BF4302" w:rsidRPr="00BF4302" w:rsidRDefault="00BF4302" w:rsidP="00BF4302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13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F70D6" w14:textId="77777777" w:rsidR="00BF4302" w:rsidRPr="00BF4302" w:rsidRDefault="00BF4302" w:rsidP="00BF4302">
            <w:pPr>
              <w:spacing w:line="240" w:lineRule="auto"/>
              <w:ind w:firstLineChars="100" w:firstLine="181"/>
              <w:rPr>
                <w:rFonts w:eastAsia="Times New Roman"/>
                <w:b/>
                <w:bCs/>
                <w:sz w:val="18"/>
                <w:szCs w:val="18"/>
              </w:rPr>
            </w:pPr>
            <w:r w:rsidRPr="00BF4302">
              <w:rPr>
                <w:rFonts w:eastAsia="Times New Roman"/>
                <w:b/>
                <w:bCs/>
                <w:sz w:val="18"/>
                <w:szCs w:val="18"/>
              </w:rPr>
              <w:t>60 i więcej lat</w:t>
            </w: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C89536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BF4302">
              <w:rPr>
                <w:rFonts w:eastAsia="Times New Roman"/>
                <w:b/>
                <w:bCs/>
                <w:sz w:val="18"/>
                <w:szCs w:val="18"/>
              </w:rPr>
              <w:t>O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11FCC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BF4302">
              <w:rPr>
                <w:rFonts w:eastAsia="Times New Roman"/>
                <w:sz w:val="18"/>
                <w:szCs w:val="18"/>
              </w:rPr>
              <w:t>22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D8D28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165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D0C46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CC3FA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732E7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87CAB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34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3812B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6F0851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41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EE005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4FC6D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4CEEA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2E7BC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D0F38A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B993F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D2F4DB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9</w:t>
            </w:r>
          </w:p>
        </w:tc>
      </w:tr>
      <w:tr w:rsidR="006B2E2F" w:rsidRPr="006B2E2F" w14:paraId="65B4F200" w14:textId="77777777" w:rsidTr="00D74BDF">
        <w:trPr>
          <w:trHeight w:val="295"/>
        </w:trPr>
        <w:tc>
          <w:tcPr>
            <w:tcW w:w="1761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E92D15" w14:textId="77777777" w:rsidR="00BF4302" w:rsidRPr="00BF4302" w:rsidRDefault="00BF4302" w:rsidP="00BF4302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13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73436B" w14:textId="77777777" w:rsidR="00BF4302" w:rsidRPr="00BF4302" w:rsidRDefault="00BF4302" w:rsidP="00BF4302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3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E099C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BF4302">
              <w:rPr>
                <w:rFonts w:eastAsia="Times New Roman"/>
                <w:b/>
                <w:bCs/>
                <w:sz w:val="18"/>
                <w:szCs w:val="18"/>
              </w:rPr>
              <w:t>K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F35FD1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BF4302">
              <w:rPr>
                <w:rFonts w:eastAsia="Times New Roman"/>
                <w:sz w:val="18"/>
                <w:szCs w:val="18"/>
              </w:rPr>
              <w:t>23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FACF7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B69FA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D8B64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940A3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8187BB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40D499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8A5E2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70A0B4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D1C572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09F1F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55A14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D87BC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D024E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AE16FE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4</w:t>
            </w:r>
          </w:p>
        </w:tc>
      </w:tr>
      <w:tr w:rsidR="006B2E2F" w:rsidRPr="006B2E2F" w14:paraId="1CA3FE0E" w14:textId="77777777" w:rsidTr="00D74BDF">
        <w:trPr>
          <w:trHeight w:val="295"/>
        </w:trPr>
        <w:tc>
          <w:tcPr>
            <w:tcW w:w="176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B4E122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BF4302">
              <w:rPr>
                <w:rFonts w:eastAsia="Times New Roman"/>
                <w:b/>
                <w:bCs/>
                <w:sz w:val="18"/>
                <w:szCs w:val="18"/>
              </w:rPr>
              <w:t>Stopień niepełno-sprawności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2DCE36" w14:textId="77777777" w:rsidR="00BF4302" w:rsidRPr="00BF4302" w:rsidRDefault="00BF4302" w:rsidP="00BF4302">
            <w:pPr>
              <w:spacing w:line="240" w:lineRule="auto"/>
              <w:ind w:firstLineChars="100" w:firstLine="181"/>
              <w:rPr>
                <w:rFonts w:eastAsia="Times New Roman"/>
                <w:b/>
                <w:bCs/>
                <w:sz w:val="18"/>
                <w:szCs w:val="18"/>
              </w:rPr>
            </w:pPr>
            <w:r w:rsidRPr="00BF4302">
              <w:rPr>
                <w:rFonts w:eastAsia="Times New Roman"/>
                <w:b/>
                <w:bCs/>
                <w:sz w:val="18"/>
                <w:szCs w:val="18"/>
              </w:rPr>
              <w:t>znaczny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CC6EF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BF4302">
              <w:rPr>
                <w:rFonts w:eastAsia="Times New Roman"/>
                <w:sz w:val="18"/>
                <w:szCs w:val="18"/>
              </w:rPr>
              <w:t>24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88615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57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CA380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95777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D54A2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4B3FA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951AA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DECA6A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80E51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19E9AF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69127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B4FF1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6DB66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B7B80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62D8DC2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11</w:t>
            </w:r>
          </w:p>
        </w:tc>
      </w:tr>
      <w:tr w:rsidR="006B2E2F" w:rsidRPr="006B2E2F" w14:paraId="08548056" w14:textId="77777777" w:rsidTr="00D74BDF">
        <w:trPr>
          <w:trHeight w:val="295"/>
        </w:trPr>
        <w:tc>
          <w:tcPr>
            <w:tcW w:w="17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5A5629DD" w14:textId="77777777" w:rsidR="00BF4302" w:rsidRPr="00BF4302" w:rsidRDefault="00BF4302" w:rsidP="00BF4302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0E7C4" w14:textId="77777777" w:rsidR="00BF4302" w:rsidRPr="00BF4302" w:rsidRDefault="00BF4302" w:rsidP="00BF4302">
            <w:pPr>
              <w:spacing w:line="240" w:lineRule="auto"/>
              <w:ind w:firstLineChars="100" w:firstLine="181"/>
              <w:rPr>
                <w:rFonts w:eastAsia="Times New Roman"/>
                <w:b/>
                <w:bCs/>
                <w:sz w:val="18"/>
                <w:szCs w:val="18"/>
              </w:rPr>
            </w:pPr>
            <w:r w:rsidRPr="00BF4302">
              <w:rPr>
                <w:rFonts w:eastAsia="Times New Roman"/>
                <w:b/>
                <w:bCs/>
                <w:sz w:val="18"/>
                <w:szCs w:val="18"/>
              </w:rPr>
              <w:t>umiarkowany</w:t>
            </w:r>
          </w:p>
        </w:tc>
        <w:tc>
          <w:tcPr>
            <w:tcW w:w="3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813EE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BF4302">
              <w:rPr>
                <w:rFonts w:eastAsia="Times New Roman"/>
                <w:sz w:val="18"/>
                <w:szCs w:val="18"/>
              </w:rPr>
              <w:t>25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18779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715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70A18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78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B0C17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145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BB23C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140</w:t>
            </w:r>
          </w:p>
        </w:tc>
        <w:tc>
          <w:tcPr>
            <w:tcW w:w="5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118681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127</w:t>
            </w:r>
          </w:p>
        </w:tc>
        <w:tc>
          <w:tcPr>
            <w:tcW w:w="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1F37B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106</w:t>
            </w:r>
          </w:p>
        </w:tc>
        <w:tc>
          <w:tcPr>
            <w:tcW w:w="9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68FC0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119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578F7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36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7E68C1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5A9D4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4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D0EB48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EE4A5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696AF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82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FFA472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10</w:t>
            </w:r>
          </w:p>
        </w:tc>
      </w:tr>
      <w:tr w:rsidR="006B2E2F" w:rsidRPr="006B2E2F" w14:paraId="0BD1FB86" w14:textId="77777777" w:rsidTr="00D74BDF">
        <w:trPr>
          <w:trHeight w:val="307"/>
        </w:trPr>
        <w:tc>
          <w:tcPr>
            <w:tcW w:w="176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14:paraId="2CCC0B55" w14:textId="77777777" w:rsidR="00BF4302" w:rsidRPr="00BF4302" w:rsidRDefault="00BF4302" w:rsidP="00BF4302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B762D" w14:textId="77777777" w:rsidR="00BF4302" w:rsidRPr="00BF4302" w:rsidRDefault="00BF4302" w:rsidP="00BF4302">
            <w:pPr>
              <w:spacing w:line="240" w:lineRule="auto"/>
              <w:ind w:firstLineChars="100" w:firstLine="181"/>
              <w:rPr>
                <w:rFonts w:eastAsia="Times New Roman"/>
                <w:b/>
                <w:bCs/>
                <w:sz w:val="18"/>
                <w:szCs w:val="18"/>
              </w:rPr>
            </w:pPr>
            <w:r w:rsidRPr="00BF4302">
              <w:rPr>
                <w:rFonts w:eastAsia="Times New Roman"/>
                <w:b/>
                <w:bCs/>
                <w:sz w:val="18"/>
                <w:szCs w:val="18"/>
              </w:rPr>
              <w:t>lekki</w:t>
            </w:r>
          </w:p>
        </w:tc>
        <w:tc>
          <w:tcPr>
            <w:tcW w:w="3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15BF6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BF4302">
              <w:rPr>
                <w:rFonts w:eastAsia="Times New Roman"/>
                <w:sz w:val="18"/>
                <w:szCs w:val="18"/>
              </w:rPr>
              <w:t>26</w:t>
            </w:r>
          </w:p>
        </w:tc>
        <w:tc>
          <w:tcPr>
            <w:tcW w:w="16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1CE60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572</w:t>
            </w:r>
          </w:p>
        </w:tc>
        <w:tc>
          <w:tcPr>
            <w:tcW w:w="54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702D4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47</w:t>
            </w:r>
          </w:p>
        </w:tc>
        <w:tc>
          <w:tcPr>
            <w:tcW w:w="54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46391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134</w:t>
            </w:r>
          </w:p>
        </w:tc>
        <w:tc>
          <w:tcPr>
            <w:tcW w:w="54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CA8BD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74</w:t>
            </w:r>
          </w:p>
        </w:tc>
        <w:tc>
          <w:tcPr>
            <w:tcW w:w="54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22630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107</w:t>
            </w:r>
          </w:p>
        </w:tc>
        <w:tc>
          <w:tcPr>
            <w:tcW w:w="64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FDCE1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114</w:t>
            </w:r>
          </w:p>
        </w:tc>
        <w:tc>
          <w:tcPr>
            <w:tcW w:w="90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94441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96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C6B5F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62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9FFBCB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9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B843E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4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D3524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13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C47E0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EE0CC7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2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6D152B" w14:textId="77777777" w:rsidR="00BF4302" w:rsidRPr="00BF4302" w:rsidRDefault="00BF4302" w:rsidP="00BF4302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BF4302">
              <w:rPr>
                <w:rFonts w:eastAsia="Times New Roman"/>
                <w:color w:val="000000"/>
                <w:sz w:val="18"/>
                <w:szCs w:val="18"/>
              </w:rPr>
              <w:t>4</w:t>
            </w:r>
          </w:p>
        </w:tc>
      </w:tr>
    </w:tbl>
    <w:p w14:paraId="01C33091" w14:textId="77777777" w:rsidR="00BF4302" w:rsidRPr="006B2E2F" w:rsidRDefault="00BF4302" w:rsidP="00E52555">
      <w:pPr>
        <w:spacing w:line="360" w:lineRule="auto"/>
        <w:jc w:val="center"/>
        <w:rPr>
          <w:rFonts w:eastAsia="Times New Roman"/>
          <w:sz w:val="18"/>
          <w:szCs w:val="18"/>
        </w:rPr>
      </w:pPr>
    </w:p>
    <w:p w14:paraId="3366E3C9" w14:textId="77777777" w:rsidR="00E52555" w:rsidRPr="005D58A9" w:rsidRDefault="00E52555" w:rsidP="00BF721B">
      <w:pPr>
        <w:spacing w:line="360" w:lineRule="auto"/>
        <w:jc w:val="both"/>
        <w:rPr>
          <w:rFonts w:eastAsia="Times New Roman" w:cs="Times New Roman"/>
          <w:color w:val="FF0000"/>
          <w:sz w:val="24"/>
          <w:szCs w:val="20"/>
        </w:rPr>
      </w:pPr>
    </w:p>
    <w:p w14:paraId="6267B03A" w14:textId="63751958" w:rsidR="00BF721B" w:rsidRPr="00177B0B" w:rsidRDefault="00BF721B" w:rsidP="006B2E2F">
      <w:pPr>
        <w:spacing w:line="360" w:lineRule="auto"/>
        <w:jc w:val="center"/>
        <w:rPr>
          <w:rFonts w:eastAsia="Times New Roman" w:cs="Times New Roman"/>
          <w:b/>
          <w:bCs/>
          <w:sz w:val="24"/>
          <w:szCs w:val="20"/>
        </w:rPr>
      </w:pPr>
      <w:r w:rsidRPr="00177B0B">
        <w:rPr>
          <w:rFonts w:eastAsia="Times New Roman" w:cs="Times New Roman"/>
          <w:b/>
          <w:bCs/>
          <w:sz w:val="24"/>
          <w:szCs w:val="20"/>
        </w:rPr>
        <w:t>OSOBY BĘDĄCE W EWIDENCJI OSÓB NIEPEŁNOSPRAWNYCH (w końcu 202</w:t>
      </w:r>
      <w:r w:rsidR="00D545AF" w:rsidRPr="00177B0B">
        <w:rPr>
          <w:rFonts w:eastAsia="Times New Roman" w:cs="Times New Roman"/>
          <w:b/>
          <w:bCs/>
          <w:sz w:val="24"/>
          <w:szCs w:val="20"/>
        </w:rPr>
        <w:t>4</w:t>
      </w:r>
      <w:r w:rsidRPr="00177B0B">
        <w:rPr>
          <w:rFonts w:eastAsia="Times New Roman" w:cs="Times New Roman"/>
          <w:b/>
          <w:bCs/>
          <w:sz w:val="24"/>
          <w:szCs w:val="20"/>
        </w:rPr>
        <w:t xml:space="preserve"> r.), część 2</w:t>
      </w:r>
    </w:p>
    <w:p w14:paraId="061E63C8" w14:textId="77777777" w:rsidR="006B2E2F" w:rsidRDefault="006B2E2F" w:rsidP="00BF721B">
      <w:pPr>
        <w:spacing w:line="360" w:lineRule="auto"/>
        <w:jc w:val="both"/>
        <w:rPr>
          <w:rFonts w:eastAsia="Times New Roman" w:cs="Times New Roman"/>
          <w:color w:val="FF0000"/>
          <w:sz w:val="24"/>
          <w:szCs w:val="20"/>
        </w:rPr>
      </w:pPr>
    </w:p>
    <w:tbl>
      <w:tblPr>
        <w:tblW w:w="1452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"/>
        <w:gridCol w:w="3521"/>
        <w:gridCol w:w="444"/>
        <w:gridCol w:w="1616"/>
        <w:gridCol w:w="538"/>
        <w:gridCol w:w="538"/>
        <w:gridCol w:w="404"/>
        <w:gridCol w:w="538"/>
        <w:gridCol w:w="671"/>
        <w:gridCol w:w="947"/>
        <w:gridCol w:w="1616"/>
        <w:gridCol w:w="538"/>
        <w:gridCol w:w="403"/>
        <w:gridCol w:w="403"/>
        <w:gridCol w:w="562"/>
        <w:gridCol w:w="601"/>
        <w:gridCol w:w="846"/>
      </w:tblGrid>
      <w:tr w:rsidR="00B96074" w:rsidRPr="006B2E2F" w14:paraId="56B8AB68" w14:textId="77777777" w:rsidTr="00DD511B">
        <w:trPr>
          <w:trHeight w:val="546"/>
        </w:trPr>
        <w:tc>
          <w:tcPr>
            <w:tcW w:w="4305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9862F" w14:textId="77777777" w:rsidR="006B2E2F" w:rsidRPr="006B2E2F" w:rsidRDefault="006B2E2F" w:rsidP="006B2E2F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6B2E2F">
              <w:rPr>
                <w:rFonts w:eastAsia="Times New Roman"/>
                <w:b/>
                <w:bCs/>
                <w:sz w:val="18"/>
                <w:szCs w:val="18"/>
              </w:rPr>
              <w:t>Wyszczególnienie</w:t>
            </w:r>
          </w:p>
        </w:tc>
        <w:tc>
          <w:tcPr>
            <w:tcW w:w="1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FDAE09" w14:textId="77777777" w:rsidR="006B2E2F" w:rsidRPr="006B2E2F" w:rsidRDefault="006B2E2F" w:rsidP="006B2E2F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6B2E2F">
              <w:rPr>
                <w:rFonts w:eastAsia="Times New Roman"/>
                <w:b/>
                <w:bCs/>
                <w:sz w:val="18"/>
                <w:szCs w:val="18"/>
              </w:rPr>
              <w:t>Niepełnosprawni bezrobotni ogółem</w:t>
            </w:r>
          </w:p>
        </w:tc>
        <w:tc>
          <w:tcPr>
            <w:tcW w:w="3636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0A7DF1" w14:textId="77777777" w:rsidR="006B2E2F" w:rsidRPr="006B2E2F" w:rsidRDefault="006B2E2F" w:rsidP="006B2E2F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6B2E2F">
              <w:rPr>
                <w:rFonts w:eastAsia="Times New Roman"/>
                <w:b/>
                <w:bCs/>
                <w:sz w:val="18"/>
                <w:szCs w:val="18"/>
              </w:rPr>
              <w:t>Z tego wg czasu pozostawania bez pracy w miesiącach</w:t>
            </w:r>
          </w:p>
        </w:tc>
        <w:tc>
          <w:tcPr>
            <w:tcW w:w="16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E44F7" w14:textId="77777777" w:rsidR="006B2E2F" w:rsidRPr="006B2E2F" w:rsidRDefault="006B2E2F" w:rsidP="006B2E2F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6B2E2F">
              <w:rPr>
                <w:rFonts w:eastAsia="Times New Roman"/>
                <w:b/>
                <w:bCs/>
                <w:sz w:val="18"/>
                <w:szCs w:val="18"/>
              </w:rPr>
              <w:t>Niepełnosprawni poszukujący pracy i niepozostający w zatrudnieniu ogółem</w:t>
            </w:r>
          </w:p>
        </w:tc>
        <w:tc>
          <w:tcPr>
            <w:tcW w:w="3353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F89D55" w14:textId="77777777" w:rsidR="006B2E2F" w:rsidRPr="006B2E2F" w:rsidRDefault="006B2E2F" w:rsidP="006B2E2F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6B2E2F">
              <w:rPr>
                <w:rFonts w:eastAsia="Times New Roman"/>
                <w:b/>
                <w:bCs/>
                <w:sz w:val="18"/>
                <w:szCs w:val="18"/>
              </w:rPr>
              <w:t>Z tego wg czasu pozostawania bez pracy w miesiącach</w:t>
            </w:r>
          </w:p>
        </w:tc>
      </w:tr>
      <w:tr w:rsidR="00DD511B" w:rsidRPr="006B2E2F" w14:paraId="7AF85B12" w14:textId="77777777" w:rsidTr="00DD511B">
        <w:trPr>
          <w:trHeight w:val="1305"/>
        </w:trPr>
        <w:tc>
          <w:tcPr>
            <w:tcW w:w="4305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949358" w14:textId="77777777" w:rsidR="006B2E2F" w:rsidRPr="006B2E2F" w:rsidRDefault="006B2E2F" w:rsidP="006B2E2F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1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E5534A" w14:textId="77777777" w:rsidR="006B2E2F" w:rsidRPr="006B2E2F" w:rsidRDefault="006B2E2F" w:rsidP="006B2E2F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8F9D4" w14:textId="77777777" w:rsidR="006B2E2F" w:rsidRPr="006B2E2F" w:rsidRDefault="006B2E2F" w:rsidP="006B2E2F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6B2E2F">
              <w:rPr>
                <w:rFonts w:eastAsia="Times New Roman"/>
                <w:b/>
                <w:bCs/>
                <w:sz w:val="18"/>
                <w:szCs w:val="18"/>
              </w:rPr>
              <w:t>do 1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4F97B" w14:textId="77777777" w:rsidR="006B2E2F" w:rsidRPr="006B2E2F" w:rsidRDefault="006B2E2F" w:rsidP="006B2E2F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6B2E2F">
              <w:rPr>
                <w:rFonts w:eastAsia="Times New Roman"/>
                <w:b/>
                <w:bCs/>
                <w:sz w:val="18"/>
                <w:szCs w:val="18"/>
              </w:rPr>
              <w:t>1-3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3B7C1" w14:textId="77777777" w:rsidR="006B2E2F" w:rsidRPr="006B2E2F" w:rsidRDefault="006B2E2F" w:rsidP="006B2E2F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6B2E2F">
              <w:rPr>
                <w:rFonts w:eastAsia="Times New Roman"/>
                <w:b/>
                <w:bCs/>
                <w:sz w:val="18"/>
                <w:szCs w:val="18"/>
              </w:rPr>
              <w:t>3-6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DD394F" w14:textId="77777777" w:rsidR="006B2E2F" w:rsidRPr="006B2E2F" w:rsidRDefault="006B2E2F" w:rsidP="006B2E2F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6B2E2F">
              <w:rPr>
                <w:rFonts w:eastAsia="Times New Roman"/>
                <w:b/>
                <w:bCs/>
                <w:sz w:val="18"/>
                <w:szCs w:val="18"/>
              </w:rPr>
              <w:t>6-12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C6F82" w14:textId="77777777" w:rsidR="006B2E2F" w:rsidRPr="006B2E2F" w:rsidRDefault="006B2E2F" w:rsidP="006B2E2F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6B2E2F">
              <w:rPr>
                <w:rFonts w:eastAsia="Times New Roman"/>
                <w:b/>
                <w:bCs/>
                <w:sz w:val="18"/>
                <w:szCs w:val="18"/>
              </w:rPr>
              <w:t>12-24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E7F9A" w14:textId="77777777" w:rsidR="006B2E2F" w:rsidRPr="006B2E2F" w:rsidRDefault="006B2E2F" w:rsidP="006B2E2F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6B2E2F">
              <w:rPr>
                <w:rFonts w:eastAsia="Times New Roman"/>
                <w:b/>
                <w:bCs/>
                <w:sz w:val="18"/>
                <w:szCs w:val="18"/>
              </w:rPr>
              <w:t>pow. 24</w:t>
            </w:r>
          </w:p>
        </w:tc>
        <w:tc>
          <w:tcPr>
            <w:tcW w:w="16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F22BB0" w14:textId="77777777" w:rsidR="006B2E2F" w:rsidRPr="006B2E2F" w:rsidRDefault="006B2E2F" w:rsidP="006B2E2F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2C944" w14:textId="77777777" w:rsidR="006B2E2F" w:rsidRPr="006B2E2F" w:rsidRDefault="006B2E2F" w:rsidP="006B2E2F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6B2E2F">
              <w:rPr>
                <w:rFonts w:eastAsia="Times New Roman"/>
                <w:b/>
                <w:bCs/>
                <w:sz w:val="18"/>
                <w:szCs w:val="18"/>
              </w:rPr>
              <w:t>do 1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016BD" w14:textId="77777777" w:rsidR="006B2E2F" w:rsidRPr="006B2E2F" w:rsidRDefault="006B2E2F" w:rsidP="006B2E2F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6B2E2F">
              <w:rPr>
                <w:rFonts w:eastAsia="Times New Roman"/>
                <w:b/>
                <w:bCs/>
                <w:sz w:val="18"/>
                <w:szCs w:val="18"/>
              </w:rPr>
              <w:t>1-3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50CD4" w14:textId="77777777" w:rsidR="006B2E2F" w:rsidRPr="006B2E2F" w:rsidRDefault="006B2E2F" w:rsidP="006B2E2F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6B2E2F">
              <w:rPr>
                <w:rFonts w:eastAsia="Times New Roman"/>
                <w:b/>
                <w:bCs/>
                <w:sz w:val="18"/>
                <w:szCs w:val="18"/>
              </w:rPr>
              <w:t>3-6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9F563" w14:textId="77777777" w:rsidR="006B2E2F" w:rsidRPr="006B2E2F" w:rsidRDefault="006B2E2F" w:rsidP="006B2E2F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6B2E2F">
              <w:rPr>
                <w:rFonts w:eastAsia="Times New Roman"/>
                <w:b/>
                <w:bCs/>
                <w:sz w:val="18"/>
                <w:szCs w:val="18"/>
              </w:rPr>
              <w:t>6-12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79EAC" w14:textId="77777777" w:rsidR="006B2E2F" w:rsidRPr="006B2E2F" w:rsidRDefault="006B2E2F" w:rsidP="006B2E2F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6B2E2F">
              <w:rPr>
                <w:rFonts w:eastAsia="Times New Roman"/>
                <w:b/>
                <w:bCs/>
                <w:sz w:val="18"/>
                <w:szCs w:val="18"/>
              </w:rPr>
              <w:t>12-24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EFFCF" w14:textId="77777777" w:rsidR="006B2E2F" w:rsidRPr="006B2E2F" w:rsidRDefault="006B2E2F" w:rsidP="006B2E2F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6B2E2F">
              <w:rPr>
                <w:rFonts w:eastAsia="Times New Roman"/>
                <w:b/>
                <w:bCs/>
                <w:sz w:val="18"/>
                <w:szCs w:val="18"/>
              </w:rPr>
              <w:t>pow. 24</w:t>
            </w:r>
          </w:p>
        </w:tc>
      </w:tr>
      <w:tr w:rsidR="00DD511B" w:rsidRPr="006B2E2F" w14:paraId="51DE735F" w14:textId="77777777" w:rsidTr="000112D2">
        <w:trPr>
          <w:trHeight w:val="297"/>
        </w:trPr>
        <w:tc>
          <w:tcPr>
            <w:tcW w:w="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24CACE8E" w14:textId="77777777" w:rsidR="006B2E2F" w:rsidRPr="006B2E2F" w:rsidRDefault="006B2E2F" w:rsidP="006B2E2F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6B2E2F">
              <w:rPr>
                <w:rFonts w:eastAsia="Times New Roman"/>
                <w:b/>
                <w:bCs/>
                <w:sz w:val="18"/>
                <w:szCs w:val="18"/>
              </w:rPr>
              <w:t>Przyczyna niepełnosprawności</w:t>
            </w:r>
          </w:p>
        </w:tc>
        <w:tc>
          <w:tcPr>
            <w:tcW w:w="3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2F1BC" w14:textId="77777777" w:rsidR="006B2E2F" w:rsidRPr="006B2E2F" w:rsidRDefault="006B2E2F" w:rsidP="006B2E2F">
            <w:pPr>
              <w:spacing w:line="240" w:lineRule="auto"/>
              <w:ind w:firstLineChars="100" w:firstLine="181"/>
              <w:rPr>
                <w:rFonts w:eastAsia="Times New Roman"/>
                <w:b/>
                <w:bCs/>
                <w:sz w:val="18"/>
                <w:szCs w:val="18"/>
              </w:rPr>
            </w:pPr>
            <w:r w:rsidRPr="006B2E2F">
              <w:rPr>
                <w:rFonts w:eastAsia="Times New Roman"/>
                <w:b/>
                <w:bCs/>
                <w:sz w:val="18"/>
                <w:szCs w:val="18"/>
              </w:rPr>
              <w:t>Upośledzenie umysłowe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06C19" w14:textId="77777777" w:rsidR="006B2E2F" w:rsidRPr="006B2E2F" w:rsidRDefault="006B2E2F" w:rsidP="006B2E2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2E2F">
              <w:rPr>
                <w:rFonts w:eastAsia="Times New Roman"/>
                <w:sz w:val="18"/>
                <w:szCs w:val="18"/>
              </w:rPr>
              <w:t>27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FDAC5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32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986952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D39A5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693406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DB626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1C631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D1F58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828C5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0D113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1B8FE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2C21D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DA436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15EA5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18AE2A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1</w:t>
            </w:r>
          </w:p>
        </w:tc>
      </w:tr>
      <w:tr w:rsidR="00DD511B" w:rsidRPr="006B2E2F" w14:paraId="53F1E022" w14:textId="77777777" w:rsidTr="000112D2">
        <w:trPr>
          <w:trHeight w:val="297"/>
        </w:trPr>
        <w:tc>
          <w:tcPr>
            <w:tcW w:w="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FCF5DA" w14:textId="77777777" w:rsidR="006B2E2F" w:rsidRPr="006B2E2F" w:rsidRDefault="006B2E2F" w:rsidP="006B2E2F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3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08D14" w14:textId="77777777" w:rsidR="006B2E2F" w:rsidRPr="006B2E2F" w:rsidRDefault="006B2E2F" w:rsidP="006B2E2F">
            <w:pPr>
              <w:spacing w:line="240" w:lineRule="auto"/>
              <w:ind w:firstLineChars="100" w:firstLine="181"/>
              <w:rPr>
                <w:rFonts w:eastAsia="Times New Roman"/>
                <w:b/>
                <w:bCs/>
                <w:sz w:val="18"/>
                <w:szCs w:val="18"/>
              </w:rPr>
            </w:pPr>
            <w:r w:rsidRPr="006B2E2F">
              <w:rPr>
                <w:rFonts w:eastAsia="Times New Roman"/>
                <w:b/>
                <w:bCs/>
                <w:sz w:val="18"/>
                <w:szCs w:val="18"/>
              </w:rPr>
              <w:t>Choroby psychiczne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10CCA" w14:textId="77777777" w:rsidR="006B2E2F" w:rsidRPr="006B2E2F" w:rsidRDefault="006B2E2F" w:rsidP="006B2E2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2E2F">
              <w:rPr>
                <w:rFonts w:eastAsia="Times New Roman"/>
                <w:sz w:val="18"/>
                <w:szCs w:val="18"/>
              </w:rPr>
              <w:t>28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450AA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153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754D6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CE6FBB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35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1388B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2FDA6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971EA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31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40915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D33C2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77E1A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EDA97A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B74E1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FA120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503BD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D75ED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3</w:t>
            </w:r>
          </w:p>
        </w:tc>
      </w:tr>
      <w:tr w:rsidR="00DD511B" w:rsidRPr="006B2E2F" w14:paraId="7B57DEDB" w14:textId="77777777" w:rsidTr="000112D2">
        <w:trPr>
          <w:trHeight w:val="533"/>
        </w:trPr>
        <w:tc>
          <w:tcPr>
            <w:tcW w:w="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306CCB" w14:textId="77777777" w:rsidR="006B2E2F" w:rsidRPr="006B2E2F" w:rsidRDefault="006B2E2F" w:rsidP="006B2E2F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3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CA6590" w14:textId="77777777" w:rsidR="006B2E2F" w:rsidRPr="006B2E2F" w:rsidRDefault="006B2E2F" w:rsidP="006B2E2F">
            <w:pPr>
              <w:spacing w:line="240" w:lineRule="auto"/>
              <w:ind w:firstLineChars="100" w:firstLine="181"/>
              <w:rPr>
                <w:rFonts w:eastAsia="Times New Roman"/>
                <w:b/>
                <w:bCs/>
                <w:sz w:val="18"/>
                <w:szCs w:val="18"/>
              </w:rPr>
            </w:pPr>
            <w:r w:rsidRPr="006B2E2F">
              <w:rPr>
                <w:rFonts w:eastAsia="Times New Roman"/>
                <w:b/>
                <w:bCs/>
                <w:sz w:val="18"/>
                <w:szCs w:val="18"/>
              </w:rPr>
              <w:t>Zaburzenia głosu, mowy i choroby słuchu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71989" w14:textId="77777777" w:rsidR="006B2E2F" w:rsidRPr="006B2E2F" w:rsidRDefault="006B2E2F" w:rsidP="006B2E2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2E2F">
              <w:rPr>
                <w:rFonts w:eastAsia="Times New Roman"/>
                <w:sz w:val="18"/>
                <w:szCs w:val="18"/>
              </w:rPr>
              <w:t>29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8B6201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103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B93E9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A6196E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A44E2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A18D95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19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17429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91F301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19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44A5A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53922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DB068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56490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FDFE6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D5080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5FF17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1</w:t>
            </w:r>
          </w:p>
        </w:tc>
      </w:tr>
      <w:tr w:rsidR="00DD511B" w:rsidRPr="006B2E2F" w14:paraId="7590D3B4" w14:textId="77777777" w:rsidTr="000112D2">
        <w:trPr>
          <w:trHeight w:val="583"/>
        </w:trPr>
        <w:tc>
          <w:tcPr>
            <w:tcW w:w="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0D7F07" w14:textId="77777777" w:rsidR="006B2E2F" w:rsidRPr="006B2E2F" w:rsidRDefault="006B2E2F" w:rsidP="006B2E2F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3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CF18F8" w14:textId="77777777" w:rsidR="006B2E2F" w:rsidRPr="006B2E2F" w:rsidRDefault="006B2E2F" w:rsidP="006B2E2F">
            <w:pPr>
              <w:spacing w:line="240" w:lineRule="auto"/>
              <w:ind w:firstLineChars="100" w:firstLine="181"/>
              <w:rPr>
                <w:rFonts w:eastAsia="Times New Roman"/>
                <w:b/>
                <w:bCs/>
                <w:sz w:val="18"/>
                <w:szCs w:val="18"/>
              </w:rPr>
            </w:pPr>
            <w:r w:rsidRPr="006B2E2F">
              <w:rPr>
                <w:rFonts w:eastAsia="Times New Roman"/>
                <w:b/>
                <w:bCs/>
                <w:sz w:val="18"/>
                <w:szCs w:val="18"/>
              </w:rPr>
              <w:t>Całościowe zaburzenia rozwojowe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DAB73" w14:textId="77777777" w:rsidR="006B2E2F" w:rsidRPr="006B2E2F" w:rsidRDefault="006B2E2F" w:rsidP="006B2E2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2E2F">
              <w:rPr>
                <w:rFonts w:eastAsia="Times New Roman"/>
                <w:sz w:val="18"/>
                <w:szCs w:val="18"/>
              </w:rPr>
              <w:t>30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A72DF3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9A8E95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CB2A8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3ED0A4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D6F5EC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A55079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D27F9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33228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7F2EF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FA2D3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7656FC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F3F5B0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5293E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C143A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</w:tr>
      <w:tr w:rsidR="00DD511B" w:rsidRPr="006B2E2F" w14:paraId="0362F3C4" w14:textId="77777777" w:rsidTr="000112D2">
        <w:trPr>
          <w:trHeight w:val="297"/>
        </w:trPr>
        <w:tc>
          <w:tcPr>
            <w:tcW w:w="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168A0A" w14:textId="77777777" w:rsidR="006B2E2F" w:rsidRPr="006B2E2F" w:rsidRDefault="006B2E2F" w:rsidP="006B2E2F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3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BA7FF9" w14:textId="77777777" w:rsidR="006B2E2F" w:rsidRPr="006B2E2F" w:rsidRDefault="006B2E2F" w:rsidP="006B2E2F">
            <w:pPr>
              <w:spacing w:line="240" w:lineRule="auto"/>
              <w:ind w:firstLineChars="100" w:firstLine="181"/>
              <w:rPr>
                <w:rFonts w:eastAsia="Times New Roman"/>
                <w:b/>
                <w:bCs/>
                <w:sz w:val="18"/>
                <w:szCs w:val="18"/>
              </w:rPr>
            </w:pPr>
            <w:r w:rsidRPr="006B2E2F">
              <w:rPr>
                <w:rFonts w:eastAsia="Times New Roman"/>
                <w:b/>
                <w:bCs/>
                <w:sz w:val="18"/>
                <w:szCs w:val="18"/>
              </w:rPr>
              <w:t>Choroby narządu wzroku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C1ADF" w14:textId="77777777" w:rsidR="006B2E2F" w:rsidRPr="006B2E2F" w:rsidRDefault="006B2E2F" w:rsidP="006B2E2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2E2F">
              <w:rPr>
                <w:rFonts w:eastAsia="Times New Roman"/>
                <w:sz w:val="18"/>
                <w:szCs w:val="18"/>
              </w:rPr>
              <w:t>31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2FA552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105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5F920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93459F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2CE7C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85033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9969B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3AF97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43AA6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9AE9D0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08C5E7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CF3C7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0F05C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1D5CE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43E9E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3</w:t>
            </w:r>
          </w:p>
        </w:tc>
      </w:tr>
      <w:tr w:rsidR="00DD511B" w:rsidRPr="006B2E2F" w14:paraId="1D9DF489" w14:textId="77777777" w:rsidTr="000112D2">
        <w:trPr>
          <w:trHeight w:val="297"/>
        </w:trPr>
        <w:tc>
          <w:tcPr>
            <w:tcW w:w="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2E5ACF" w14:textId="77777777" w:rsidR="006B2E2F" w:rsidRPr="006B2E2F" w:rsidRDefault="006B2E2F" w:rsidP="006B2E2F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3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E57F2" w14:textId="77777777" w:rsidR="006B2E2F" w:rsidRPr="006B2E2F" w:rsidRDefault="006B2E2F" w:rsidP="006B2E2F">
            <w:pPr>
              <w:spacing w:line="240" w:lineRule="auto"/>
              <w:ind w:firstLineChars="100" w:firstLine="181"/>
              <w:rPr>
                <w:rFonts w:eastAsia="Times New Roman"/>
                <w:b/>
                <w:bCs/>
                <w:sz w:val="18"/>
                <w:szCs w:val="18"/>
              </w:rPr>
            </w:pPr>
            <w:r w:rsidRPr="006B2E2F">
              <w:rPr>
                <w:rFonts w:eastAsia="Times New Roman"/>
                <w:b/>
                <w:bCs/>
                <w:sz w:val="18"/>
                <w:szCs w:val="18"/>
              </w:rPr>
              <w:t>Upośledzenia narządu ruchu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0A0DA" w14:textId="77777777" w:rsidR="006B2E2F" w:rsidRPr="006B2E2F" w:rsidRDefault="006B2E2F" w:rsidP="006B2E2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2E2F">
              <w:rPr>
                <w:rFonts w:eastAsia="Times New Roman"/>
                <w:sz w:val="18"/>
                <w:szCs w:val="18"/>
              </w:rPr>
              <w:t>32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79F0A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406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D264A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33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62AED7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92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DA2C4B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68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23050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78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4209E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76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3FFAD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59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B4651E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7FE7F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0B3CBC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5AFAB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D115E1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11BA7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E9102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6</w:t>
            </w:r>
          </w:p>
        </w:tc>
      </w:tr>
      <w:tr w:rsidR="00DD511B" w:rsidRPr="006B2E2F" w14:paraId="2ACEA525" w14:textId="77777777" w:rsidTr="000112D2">
        <w:trPr>
          <w:trHeight w:val="297"/>
        </w:trPr>
        <w:tc>
          <w:tcPr>
            <w:tcW w:w="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BAFA72" w14:textId="77777777" w:rsidR="006B2E2F" w:rsidRPr="006B2E2F" w:rsidRDefault="006B2E2F" w:rsidP="006B2E2F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3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26B69D" w14:textId="77777777" w:rsidR="006B2E2F" w:rsidRPr="006B2E2F" w:rsidRDefault="006B2E2F" w:rsidP="006B2E2F">
            <w:pPr>
              <w:spacing w:line="240" w:lineRule="auto"/>
              <w:ind w:firstLineChars="100" w:firstLine="181"/>
              <w:rPr>
                <w:rFonts w:eastAsia="Times New Roman"/>
                <w:b/>
                <w:bCs/>
                <w:sz w:val="18"/>
                <w:szCs w:val="18"/>
              </w:rPr>
            </w:pPr>
            <w:r w:rsidRPr="006B2E2F">
              <w:rPr>
                <w:rFonts w:eastAsia="Times New Roman"/>
                <w:b/>
                <w:bCs/>
                <w:sz w:val="18"/>
                <w:szCs w:val="18"/>
              </w:rPr>
              <w:t>Epilepsja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87EA7" w14:textId="77777777" w:rsidR="006B2E2F" w:rsidRPr="006B2E2F" w:rsidRDefault="006B2E2F" w:rsidP="006B2E2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2E2F">
              <w:rPr>
                <w:rFonts w:eastAsia="Times New Roman"/>
                <w:sz w:val="18"/>
                <w:szCs w:val="18"/>
              </w:rPr>
              <w:t>33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F8970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64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84D14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1C55E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D7D78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321A9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F2BA9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ABA83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21A0E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4E60E1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E770C0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D6DDC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C715A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258134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A9D3B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</w:tr>
      <w:tr w:rsidR="00DD511B" w:rsidRPr="006B2E2F" w14:paraId="20BEAB0A" w14:textId="77777777" w:rsidTr="000112D2">
        <w:trPr>
          <w:trHeight w:val="446"/>
        </w:trPr>
        <w:tc>
          <w:tcPr>
            <w:tcW w:w="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A24592" w14:textId="77777777" w:rsidR="006B2E2F" w:rsidRPr="006B2E2F" w:rsidRDefault="006B2E2F" w:rsidP="006B2E2F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3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53D6AA" w14:textId="77777777" w:rsidR="006B2E2F" w:rsidRPr="006B2E2F" w:rsidRDefault="006B2E2F" w:rsidP="006B2E2F">
            <w:pPr>
              <w:spacing w:line="240" w:lineRule="auto"/>
              <w:ind w:firstLineChars="100" w:firstLine="181"/>
              <w:rPr>
                <w:rFonts w:eastAsia="Times New Roman"/>
                <w:b/>
                <w:bCs/>
                <w:sz w:val="18"/>
                <w:szCs w:val="18"/>
              </w:rPr>
            </w:pPr>
            <w:r w:rsidRPr="006B2E2F">
              <w:rPr>
                <w:rFonts w:eastAsia="Times New Roman"/>
                <w:b/>
                <w:bCs/>
                <w:sz w:val="18"/>
                <w:szCs w:val="18"/>
              </w:rPr>
              <w:t>Choroby układu oddechowego i układu krążenia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5F35C9" w14:textId="77777777" w:rsidR="006B2E2F" w:rsidRPr="006B2E2F" w:rsidRDefault="006B2E2F" w:rsidP="006B2E2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2E2F">
              <w:rPr>
                <w:rFonts w:eastAsia="Times New Roman"/>
                <w:sz w:val="18"/>
                <w:szCs w:val="18"/>
              </w:rPr>
              <w:t>34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9F4DF0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75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DDBEF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6B4175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BAF30E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B39DA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72AE7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59711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13506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4C1CD1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A5E82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8803D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C63EC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244AE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188ED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</w:tr>
      <w:tr w:rsidR="00DD511B" w:rsidRPr="006B2E2F" w14:paraId="51C8919B" w14:textId="77777777" w:rsidTr="000112D2">
        <w:trPr>
          <w:trHeight w:val="371"/>
        </w:trPr>
        <w:tc>
          <w:tcPr>
            <w:tcW w:w="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B46849" w14:textId="77777777" w:rsidR="006B2E2F" w:rsidRPr="006B2E2F" w:rsidRDefault="006B2E2F" w:rsidP="006B2E2F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3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1A791" w14:textId="77777777" w:rsidR="006B2E2F" w:rsidRPr="006B2E2F" w:rsidRDefault="006B2E2F" w:rsidP="006B2E2F">
            <w:pPr>
              <w:spacing w:line="240" w:lineRule="auto"/>
              <w:ind w:firstLineChars="100" w:firstLine="181"/>
              <w:rPr>
                <w:rFonts w:eastAsia="Times New Roman"/>
                <w:b/>
                <w:bCs/>
                <w:sz w:val="18"/>
                <w:szCs w:val="18"/>
              </w:rPr>
            </w:pPr>
            <w:r w:rsidRPr="006B2E2F">
              <w:rPr>
                <w:rFonts w:eastAsia="Times New Roman"/>
                <w:b/>
                <w:bCs/>
                <w:sz w:val="18"/>
                <w:szCs w:val="18"/>
              </w:rPr>
              <w:t>Choroby układu pokarmowego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6207F" w14:textId="77777777" w:rsidR="006B2E2F" w:rsidRPr="006B2E2F" w:rsidRDefault="006B2E2F" w:rsidP="006B2E2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2E2F">
              <w:rPr>
                <w:rFonts w:eastAsia="Times New Roman"/>
                <w:sz w:val="18"/>
                <w:szCs w:val="18"/>
              </w:rPr>
              <w:t>35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9722B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DA0C8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DE53B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AFFAB4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17EF1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FBC32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437911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887623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90B62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A69360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0D5EB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CB5E95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8352B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CB7EA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</w:tr>
      <w:tr w:rsidR="00DD511B" w:rsidRPr="006B2E2F" w14:paraId="047F74CA" w14:textId="77777777" w:rsidTr="000112D2">
        <w:trPr>
          <w:trHeight w:val="287"/>
        </w:trPr>
        <w:tc>
          <w:tcPr>
            <w:tcW w:w="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86BC0E" w14:textId="77777777" w:rsidR="006B2E2F" w:rsidRPr="006B2E2F" w:rsidRDefault="006B2E2F" w:rsidP="006B2E2F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3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E92945" w14:textId="77777777" w:rsidR="006B2E2F" w:rsidRPr="006B2E2F" w:rsidRDefault="006B2E2F" w:rsidP="006B2E2F">
            <w:pPr>
              <w:spacing w:line="240" w:lineRule="auto"/>
              <w:ind w:firstLineChars="100" w:firstLine="181"/>
              <w:rPr>
                <w:rFonts w:eastAsia="Times New Roman"/>
                <w:b/>
                <w:bCs/>
                <w:sz w:val="18"/>
                <w:szCs w:val="18"/>
              </w:rPr>
            </w:pPr>
            <w:r w:rsidRPr="006B2E2F">
              <w:rPr>
                <w:rFonts w:eastAsia="Times New Roman"/>
                <w:b/>
                <w:bCs/>
                <w:sz w:val="18"/>
                <w:szCs w:val="18"/>
              </w:rPr>
              <w:t>Choroby układu moczowo-płciowego</w:t>
            </w:r>
          </w:p>
        </w:tc>
        <w:tc>
          <w:tcPr>
            <w:tcW w:w="4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12126" w14:textId="77777777" w:rsidR="006B2E2F" w:rsidRPr="006B2E2F" w:rsidRDefault="006B2E2F" w:rsidP="006B2E2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2E2F">
              <w:rPr>
                <w:rFonts w:eastAsia="Times New Roman"/>
                <w:sz w:val="18"/>
                <w:szCs w:val="18"/>
              </w:rPr>
              <w:t>36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C1638E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42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1513A1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9EE78B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5BA74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ED0C2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B4313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58E3E7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1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BFC81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2D275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D09410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D278B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2D164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7D79F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7D6FE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1</w:t>
            </w:r>
          </w:p>
        </w:tc>
      </w:tr>
      <w:tr w:rsidR="00DD511B" w:rsidRPr="006B2E2F" w14:paraId="52307AF4" w14:textId="77777777" w:rsidTr="000112D2">
        <w:trPr>
          <w:trHeight w:val="297"/>
        </w:trPr>
        <w:tc>
          <w:tcPr>
            <w:tcW w:w="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B02ACC" w14:textId="77777777" w:rsidR="006B2E2F" w:rsidRPr="006B2E2F" w:rsidRDefault="006B2E2F" w:rsidP="006B2E2F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3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669D8B" w14:textId="77777777" w:rsidR="006B2E2F" w:rsidRPr="006B2E2F" w:rsidRDefault="006B2E2F" w:rsidP="006B2E2F">
            <w:pPr>
              <w:spacing w:line="240" w:lineRule="auto"/>
              <w:ind w:firstLineChars="100" w:firstLine="181"/>
              <w:rPr>
                <w:rFonts w:eastAsia="Times New Roman"/>
                <w:b/>
                <w:bCs/>
                <w:sz w:val="18"/>
                <w:szCs w:val="18"/>
              </w:rPr>
            </w:pPr>
            <w:r w:rsidRPr="006B2E2F">
              <w:rPr>
                <w:rFonts w:eastAsia="Times New Roman"/>
                <w:b/>
                <w:bCs/>
                <w:sz w:val="18"/>
                <w:szCs w:val="18"/>
              </w:rPr>
              <w:t>Choroby neurologiczne</w:t>
            </w:r>
          </w:p>
        </w:tc>
        <w:tc>
          <w:tcPr>
            <w:tcW w:w="4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69146" w14:textId="77777777" w:rsidR="006B2E2F" w:rsidRPr="006B2E2F" w:rsidRDefault="006B2E2F" w:rsidP="006B2E2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2E2F">
              <w:rPr>
                <w:rFonts w:eastAsia="Times New Roman"/>
                <w:sz w:val="18"/>
                <w:szCs w:val="18"/>
              </w:rPr>
              <w:t>37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EFF19D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168</w:t>
            </w:r>
          </w:p>
        </w:tc>
        <w:tc>
          <w:tcPr>
            <w:tcW w:w="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4DCF1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CD946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38</w:t>
            </w:r>
          </w:p>
        </w:tc>
        <w:tc>
          <w:tcPr>
            <w:tcW w:w="4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D83675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E133A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34</w:t>
            </w:r>
          </w:p>
        </w:tc>
        <w:tc>
          <w:tcPr>
            <w:tcW w:w="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4611F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9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EE648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6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55A76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C0F8D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5D4DEC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304F7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625458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A7AEE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8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AB077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4</w:t>
            </w:r>
          </w:p>
        </w:tc>
      </w:tr>
      <w:tr w:rsidR="00DD511B" w:rsidRPr="006B2E2F" w14:paraId="456E5507" w14:textId="77777777" w:rsidTr="000112D2">
        <w:trPr>
          <w:trHeight w:val="297"/>
        </w:trPr>
        <w:tc>
          <w:tcPr>
            <w:tcW w:w="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E9C58C" w14:textId="77777777" w:rsidR="006B2E2F" w:rsidRPr="006B2E2F" w:rsidRDefault="006B2E2F" w:rsidP="006B2E2F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3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4C5CB5" w14:textId="77777777" w:rsidR="006B2E2F" w:rsidRPr="006B2E2F" w:rsidRDefault="006B2E2F" w:rsidP="006B2E2F">
            <w:pPr>
              <w:spacing w:line="240" w:lineRule="auto"/>
              <w:ind w:firstLineChars="100" w:firstLine="181"/>
              <w:rPr>
                <w:rFonts w:eastAsia="Times New Roman"/>
                <w:b/>
                <w:bCs/>
                <w:sz w:val="18"/>
                <w:szCs w:val="18"/>
              </w:rPr>
            </w:pPr>
            <w:r w:rsidRPr="006B2E2F">
              <w:rPr>
                <w:rFonts w:eastAsia="Times New Roman"/>
                <w:b/>
                <w:bCs/>
                <w:sz w:val="18"/>
                <w:szCs w:val="18"/>
              </w:rPr>
              <w:t>Inne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8D6538" w14:textId="77777777" w:rsidR="006B2E2F" w:rsidRPr="006B2E2F" w:rsidRDefault="006B2E2F" w:rsidP="006B2E2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2E2F">
              <w:rPr>
                <w:rFonts w:eastAsia="Times New Roman"/>
                <w:sz w:val="18"/>
                <w:szCs w:val="18"/>
              </w:rPr>
              <w:t>38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0EA89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132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277C5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9668D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8032F3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F5457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28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C3730F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21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1DE0B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500C6F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9E042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1D06F7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0F40B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BF1A51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618AD7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825C8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5</w:t>
            </w:r>
          </w:p>
        </w:tc>
      </w:tr>
      <w:tr w:rsidR="00DD511B" w:rsidRPr="006B2E2F" w14:paraId="23756ACD" w14:textId="77777777" w:rsidTr="000112D2">
        <w:trPr>
          <w:trHeight w:val="297"/>
        </w:trPr>
        <w:tc>
          <w:tcPr>
            <w:tcW w:w="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C0D29F" w14:textId="77777777" w:rsidR="006B2E2F" w:rsidRPr="006B2E2F" w:rsidRDefault="006B2E2F" w:rsidP="006B2E2F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3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5CF8DF" w14:textId="77777777" w:rsidR="006B2E2F" w:rsidRPr="006B2E2F" w:rsidRDefault="006B2E2F" w:rsidP="006B2E2F">
            <w:pPr>
              <w:spacing w:line="240" w:lineRule="auto"/>
              <w:ind w:firstLineChars="100" w:firstLine="181"/>
              <w:rPr>
                <w:rFonts w:eastAsia="Times New Roman"/>
                <w:b/>
                <w:bCs/>
                <w:sz w:val="18"/>
                <w:szCs w:val="18"/>
              </w:rPr>
            </w:pPr>
            <w:r w:rsidRPr="006B2E2F">
              <w:rPr>
                <w:rFonts w:eastAsia="Times New Roman"/>
                <w:b/>
                <w:bCs/>
                <w:sz w:val="18"/>
                <w:szCs w:val="18"/>
              </w:rPr>
              <w:t>Nieustalony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C47E6B" w14:textId="77777777" w:rsidR="006B2E2F" w:rsidRPr="006B2E2F" w:rsidRDefault="006B2E2F" w:rsidP="006B2E2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2E2F">
              <w:rPr>
                <w:rFonts w:eastAsia="Times New Roman"/>
                <w:sz w:val="18"/>
                <w:szCs w:val="18"/>
              </w:rPr>
              <w:t>39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2AEEE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13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DB50D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7B6B3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B8B7FC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7718EA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37EBB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21AED7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D3EF3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4F01A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9C1100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51B12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C54DB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05529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8FEC9F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1</w:t>
            </w:r>
          </w:p>
        </w:tc>
      </w:tr>
      <w:tr w:rsidR="00DD511B" w:rsidRPr="006B2E2F" w14:paraId="37E83F9E" w14:textId="77777777" w:rsidTr="000112D2">
        <w:trPr>
          <w:trHeight w:val="297"/>
        </w:trPr>
        <w:tc>
          <w:tcPr>
            <w:tcW w:w="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6A8F088C" w14:textId="77777777" w:rsidR="006B2E2F" w:rsidRPr="006B2E2F" w:rsidRDefault="006B2E2F" w:rsidP="006B2E2F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6B2E2F">
              <w:rPr>
                <w:rFonts w:eastAsia="Times New Roman"/>
                <w:b/>
                <w:bCs/>
                <w:sz w:val="18"/>
                <w:szCs w:val="18"/>
              </w:rPr>
              <w:t>Staż pracy ogółem</w:t>
            </w:r>
          </w:p>
        </w:tc>
        <w:tc>
          <w:tcPr>
            <w:tcW w:w="3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7C70B" w14:textId="77777777" w:rsidR="006B2E2F" w:rsidRPr="006B2E2F" w:rsidRDefault="006B2E2F" w:rsidP="006B2E2F">
            <w:pPr>
              <w:spacing w:line="240" w:lineRule="auto"/>
              <w:ind w:firstLineChars="100" w:firstLine="181"/>
              <w:rPr>
                <w:rFonts w:eastAsia="Times New Roman"/>
                <w:b/>
                <w:bCs/>
                <w:sz w:val="18"/>
                <w:szCs w:val="18"/>
              </w:rPr>
            </w:pPr>
            <w:r w:rsidRPr="006B2E2F">
              <w:rPr>
                <w:rFonts w:eastAsia="Times New Roman"/>
                <w:b/>
                <w:bCs/>
                <w:sz w:val="18"/>
                <w:szCs w:val="18"/>
              </w:rPr>
              <w:t>do 1 roku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B9EDA" w14:textId="77777777" w:rsidR="006B2E2F" w:rsidRPr="006B2E2F" w:rsidRDefault="006B2E2F" w:rsidP="006B2E2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2E2F">
              <w:rPr>
                <w:rFonts w:eastAsia="Times New Roman"/>
                <w:sz w:val="18"/>
                <w:szCs w:val="18"/>
              </w:rPr>
              <w:t>40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F9F154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180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BFF14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57AC1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37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232BCF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31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547B0B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011C79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34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E591A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33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CF9C3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673FA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3BF1E6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BBC140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F16CAC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2D3B5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09CB3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1</w:t>
            </w:r>
          </w:p>
        </w:tc>
      </w:tr>
      <w:tr w:rsidR="00DD511B" w:rsidRPr="006B2E2F" w14:paraId="774B3AA1" w14:textId="77777777" w:rsidTr="000112D2">
        <w:trPr>
          <w:trHeight w:val="297"/>
        </w:trPr>
        <w:tc>
          <w:tcPr>
            <w:tcW w:w="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DD59E7" w14:textId="77777777" w:rsidR="006B2E2F" w:rsidRPr="006B2E2F" w:rsidRDefault="006B2E2F" w:rsidP="006B2E2F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3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ED407" w14:textId="77777777" w:rsidR="006B2E2F" w:rsidRPr="006B2E2F" w:rsidRDefault="006B2E2F" w:rsidP="006B2E2F">
            <w:pPr>
              <w:spacing w:line="240" w:lineRule="auto"/>
              <w:ind w:firstLineChars="100" w:firstLine="181"/>
              <w:rPr>
                <w:rFonts w:eastAsia="Times New Roman"/>
                <w:b/>
                <w:bCs/>
                <w:sz w:val="18"/>
                <w:szCs w:val="18"/>
              </w:rPr>
            </w:pPr>
            <w:r w:rsidRPr="006B2E2F">
              <w:rPr>
                <w:rFonts w:eastAsia="Times New Roman"/>
                <w:b/>
                <w:bCs/>
                <w:sz w:val="18"/>
                <w:szCs w:val="18"/>
              </w:rPr>
              <w:t>1-5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8D39B" w14:textId="77777777" w:rsidR="006B2E2F" w:rsidRPr="006B2E2F" w:rsidRDefault="006B2E2F" w:rsidP="006B2E2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2E2F">
              <w:rPr>
                <w:rFonts w:eastAsia="Times New Roman"/>
                <w:sz w:val="18"/>
                <w:szCs w:val="18"/>
              </w:rPr>
              <w:t>41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CAAA96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260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F2F0F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BD21DF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58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95688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47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9763F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36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0A3CBC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50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8B6B7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46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649B8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6FD60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30411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00938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E8BB9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32501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9F6750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5</w:t>
            </w:r>
          </w:p>
        </w:tc>
      </w:tr>
      <w:tr w:rsidR="00DD511B" w:rsidRPr="006B2E2F" w14:paraId="6803E45E" w14:textId="77777777" w:rsidTr="000112D2">
        <w:trPr>
          <w:trHeight w:val="297"/>
        </w:trPr>
        <w:tc>
          <w:tcPr>
            <w:tcW w:w="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153923" w14:textId="77777777" w:rsidR="006B2E2F" w:rsidRPr="006B2E2F" w:rsidRDefault="006B2E2F" w:rsidP="006B2E2F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3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3DB6EC" w14:textId="77777777" w:rsidR="006B2E2F" w:rsidRPr="006B2E2F" w:rsidRDefault="006B2E2F" w:rsidP="006B2E2F">
            <w:pPr>
              <w:spacing w:line="240" w:lineRule="auto"/>
              <w:ind w:firstLineChars="100" w:firstLine="181"/>
              <w:rPr>
                <w:rFonts w:eastAsia="Times New Roman"/>
                <w:b/>
                <w:bCs/>
                <w:sz w:val="18"/>
                <w:szCs w:val="18"/>
              </w:rPr>
            </w:pPr>
            <w:r w:rsidRPr="006B2E2F">
              <w:rPr>
                <w:rFonts w:eastAsia="Times New Roman"/>
                <w:b/>
                <w:bCs/>
                <w:sz w:val="18"/>
                <w:szCs w:val="18"/>
              </w:rPr>
              <w:t>5-10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F7950" w14:textId="77777777" w:rsidR="006B2E2F" w:rsidRPr="006B2E2F" w:rsidRDefault="006B2E2F" w:rsidP="006B2E2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2E2F">
              <w:rPr>
                <w:rFonts w:eastAsia="Times New Roman"/>
                <w:sz w:val="18"/>
                <w:szCs w:val="18"/>
              </w:rPr>
              <w:t>42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DDC64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240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FC9224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20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F3031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64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689BB9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ACC78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48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2DD48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35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1FC3C9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43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6CB70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9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D77B39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F3D82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76B2E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7C470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7D8ED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B9C693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2</w:t>
            </w:r>
          </w:p>
        </w:tc>
      </w:tr>
      <w:tr w:rsidR="00DD511B" w:rsidRPr="006B2E2F" w14:paraId="5325CC6E" w14:textId="77777777" w:rsidTr="000112D2">
        <w:trPr>
          <w:trHeight w:val="297"/>
        </w:trPr>
        <w:tc>
          <w:tcPr>
            <w:tcW w:w="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5CEACC" w14:textId="77777777" w:rsidR="006B2E2F" w:rsidRPr="006B2E2F" w:rsidRDefault="006B2E2F" w:rsidP="006B2E2F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3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88F98" w14:textId="77777777" w:rsidR="006B2E2F" w:rsidRPr="006B2E2F" w:rsidRDefault="006B2E2F" w:rsidP="006B2E2F">
            <w:pPr>
              <w:spacing w:line="240" w:lineRule="auto"/>
              <w:ind w:firstLineChars="100" w:firstLine="181"/>
              <w:rPr>
                <w:rFonts w:eastAsia="Times New Roman"/>
                <w:b/>
                <w:bCs/>
                <w:sz w:val="18"/>
                <w:szCs w:val="18"/>
              </w:rPr>
            </w:pPr>
            <w:r w:rsidRPr="006B2E2F">
              <w:rPr>
                <w:rFonts w:eastAsia="Times New Roman"/>
                <w:b/>
                <w:bCs/>
                <w:sz w:val="18"/>
                <w:szCs w:val="18"/>
              </w:rPr>
              <w:t>10-20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997AE2" w14:textId="77777777" w:rsidR="006B2E2F" w:rsidRPr="006B2E2F" w:rsidRDefault="006B2E2F" w:rsidP="006B2E2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2E2F">
              <w:rPr>
                <w:rFonts w:eastAsia="Times New Roman"/>
                <w:sz w:val="18"/>
                <w:szCs w:val="18"/>
              </w:rPr>
              <w:t>43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C0093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288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EE463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C93C3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57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8D8BF6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56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F3A54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58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AD79CF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46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6FD79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46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6EDC9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D2842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AE6FED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8ABFF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B0165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315C86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782E8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3</w:t>
            </w:r>
          </w:p>
        </w:tc>
      </w:tr>
      <w:tr w:rsidR="00DD511B" w:rsidRPr="006B2E2F" w14:paraId="16637C53" w14:textId="77777777" w:rsidTr="000112D2">
        <w:trPr>
          <w:trHeight w:val="297"/>
        </w:trPr>
        <w:tc>
          <w:tcPr>
            <w:tcW w:w="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20831B" w14:textId="77777777" w:rsidR="006B2E2F" w:rsidRPr="006B2E2F" w:rsidRDefault="006B2E2F" w:rsidP="006B2E2F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3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29945" w14:textId="77777777" w:rsidR="006B2E2F" w:rsidRPr="006B2E2F" w:rsidRDefault="006B2E2F" w:rsidP="006B2E2F">
            <w:pPr>
              <w:spacing w:line="240" w:lineRule="auto"/>
              <w:ind w:firstLineChars="100" w:firstLine="181"/>
              <w:rPr>
                <w:rFonts w:eastAsia="Times New Roman"/>
                <w:b/>
                <w:bCs/>
                <w:sz w:val="18"/>
                <w:szCs w:val="18"/>
              </w:rPr>
            </w:pPr>
            <w:r w:rsidRPr="006B2E2F">
              <w:rPr>
                <w:rFonts w:eastAsia="Times New Roman"/>
                <w:b/>
                <w:bCs/>
                <w:sz w:val="18"/>
                <w:szCs w:val="18"/>
              </w:rPr>
              <w:t>20-30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ECCA7" w14:textId="77777777" w:rsidR="006B2E2F" w:rsidRPr="006B2E2F" w:rsidRDefault="006B2E2F" w:rsidP="006B2E2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2E2F">
              <w:rPr>
                <w:rFonts w:eastAsia="Times New Roman"/>
                <w:sz w:val="18"/>
                <w:szCs w:val="18"/>
              </w:rPr>
              <w:t>44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DDB51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197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237231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E08B62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35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4FF051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39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C3125D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43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469CE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33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7BCC97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23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64A502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1B03A3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749BF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8513CE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55A37F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6E1AED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BBD22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1</w:t>
            </w:r>
          </w:p>
        </w:tc>
      </w:tr>
      <w:tr w:rsidR="00DD511B" w:rsidRPr="006B2E2F" w14:paraId="0B695814" w14:textId="77777777" w:rsidTr="000112D2">
        <w:trPr>
          <w:trHeight w:val="297"/>
        </w:trPr>
        <w:tc>
          <w:tcPr>
            <w:tcW w:w="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A52DC2" w14:textId="77777777" w:rsidR="006B2E2F" w:rsidRPr="006B2E2F" w:rsidRDefault="006B2E2F" w:rsidP="006B2E2F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3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D92865" w14:textId="77777777" w:rsidR="006B2E2F" w:rsidRPr="006B2E2F" w:rsidRDefault="006B2E2F" w:rsidP="006B2E2F">
            <w:pPr>
              <w:spacing w:line="240" w:lineRule="auto"/>
              <w:ind w:firstLineChars="100" w:firstLine="181"/>
              <w:rPr>
                <w:rFonts w:eastAsia="Times New Roman"/>
                <w:b/>
                <w:bCs/>
                <w:sz w:val="18"/>
                <w:szCs w:val="18"/>
              </w:rPr>
            </w:pPr>
            <w:r w:rsidRPr="006B2E2F">
              <w:rPr>
                <w:rFonts w:eastAsia="Times New Roman"/>
                <w:b/>
                <w:bCs/>
                <w:sz w:val="18"/>
                <w:szCs w:val="18"/>
              </w:rPr>
              <w:t>30 lat i więcej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F7804" w14:textId="77777777" w:rsidR="006B2E2F" w:rsidRPr="006B2E2F" w:rsidRDefault="006B2E2F" w:rsidP="006B2E2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2E2F">
              <w:rPr>
                <w:rFonts w:eastAsia="Times New Roman"/>
                <w:sz w:val="18"/>
                <w:szCs w:val="18"/>
              </w:rPr>
              <w:t>45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C2823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83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CBC21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A09AA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E1AA22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4898FE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21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221C6B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90E09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8C4EF4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BDBEC1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BE355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CF90A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AC135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30085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17C83B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2</w:t>
            </w:r>
          </w:p>
        </w:tc>
      </w:tr>
      <w:tr w:rsidR="00DD511B" w:rsidRPr="006B2E2F" w14:paraId="0DD89D9C" w14:textId="77777777" w:rsidTr="000112D2">
        <w:trPr>
          <w:trHeight w:val="297"/>
        </w:trPr>
        <w:tc>
          <w:tcPr>
            <w:tcW w:w="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64A62B" w14:textId="77777777" w:rsidR="006B2E2F" w:rsidRPr="006B2E2F" w:rsidRDefault="006B2E2F" w:rsidP="006B2E2F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3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47B496" w14:textId="77777777" w:rsidR="006B2E2F" w:rsidRPr="006B2E2F" w:rsidRDefault="006B2E2F" w:rsidP="006B2E2F">
            <w:pPr>
              <w:spacing w:line="240" w:lineRule="auto"/>
              <w:ind w:firstLineChars="100" w:firstLine="181"/>
              <w:rPr>
                <w:rFonts w:eastAsia="Times New Roman"/>
                <w:b/>
                <w:bCs/>
                <w:sz w:val="18"/>
                <w:szCs w:val="18"/>
              </w:rPr>
            </w:pPr>
            <w:r w:rsidRPr="006B2E2F">
              <w:rPr>
                <w:rFonts w:eastAsia="Times New Roman"/>
                <w:b/>
                <w:bCs/>
                <w:sz w:val="18"/>
                <w:szCs w:val="18"/>
              </w:rPr>
              <w:t>bez stażu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E7A6BA" w14:textId="77777777" w:rsidR="006B2E2F" w:rsidRPr="006B2E2F" w:rsidRDefault="006B2E2F" w:rsidP="006B2E2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2E2F">
              <w:rPr>
                <w:rFonts w:eastAsia="Times New Roman"/>
                <w:sz w:val="18"/>
                <w:szCs w:val="18"/>
              </w:rPr>
              <w:t>46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3E4F1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96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2D44F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79D9C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11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64B60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269CAE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19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5B452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3AA66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CC13A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DB46C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F71DF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03B4D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5FB0CB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0E41F3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04D7D4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11</w:t>
            </w:r>
          </w:p>
        </w:tc>
      </w:tr>
      <w:tr w:rsidR="00DD511B" w:rsidRPr="006B2E2F" w14:paraId="63B19552" w14:textId="77777777" w:rsidTr="000112D2">
        <w:trPr>
          <w:trHeight w:val="297"/>
        </w:trPr>
        <w:tc>
          <w:tcPr>
            <w:tcW w:w="34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btLr"/>
            <w:vAlign w:val="center"/>
            <w:hideMark/>
          </w:tcPr>
          <w:p w14:paraId="4A2328FC" w14:textId="77777777" w:rsidR="006B2E2F" w:rsidRPr="006B2E2F" w:rsidRDefault="006B2E2F" w:rsidP="006B2E2F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6B2E2F">
              <w:rPr>
                <w:rFonts w:eastAsia="Times New Roman"/>
                <w:b/>
                <w:bCs/>
                <w:sz w:val="18"/>
                <w:szCs w:val="18"/>
              </w:rPr>
              <w:t>Wykształcenie</w:t>
            </w:r>
          </w:p>
        </w:tc>
        <w:tc>
          <w:tcPr>
            <w:tcW w:w="3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8380B" w14:textId="77777777" w:rsidR="006B2E2F" w:rsidRPr="006B2E2F" w:rsidRDefault="006B2E2F" w:rsidP="006B2E2F">
            <w:pPr>
              <w:spacing w:line="240" w:lineRule="auto"/>
              <w:ind w:firstLineChars="100" w:firstLine="181"/>
              <w:rPr>
                <w:rFonts w:eastAsia="Times New Roman"/>
                <w:b/>
                <w:bCs/>
                <w:sz w:val="18"/>
                <w:szCs w:val="18"/>
              </w:rPr>
            </w:pPr>
            <w:r w:rsidRPr="006B2E2F">
              <w:rPr>
                <w:rFonts w:eastAsia="Times New Roman"/>
                <w:b/>
                <w:bCs/>
                <w:sz w:val="18"/>
                <w:szCs w:val="18"/>
              </w:rPr>
              <w:t>Wyższe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AD870" w14:textId="77777777" w:rsidR="006B2E2F" w:rsidRPr="006B2E2F" w:rsidRDefault="006B2E2F" w:rsidP="006B2E2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2E2F">
              <w:rPr>
                <w:rFonts w:eastAsia="Times New Roman"/>
                <w:sz w:val="18"/>
                <w:szCs w:val="18"/>
              </w:rPr>
              <w:t>47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0DFD62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129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E5106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372466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32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C595C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27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7D0573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22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46DD3F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21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A2BD3C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290AC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B4E336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D6875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1D222E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4F1BD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AAADE4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DDA938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2</w:t>
            </w:r>
          </w:p>
        </w:tc>
      </w:tr>
      <w:tr w:rsidR="00DD511B" w:rsidRPr="006B2E2F" w14:paraId="11F19A46" w14:textId="77777777" w:rsidTr="000112D2">
        <w:trPr>
          <w:trHeight w:val="297"/>
        </w:trPr>
        <w:tc>
          <w:tcPr>
            <w:tcW w:w="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BA4BAC" w14:textId="77777777" w:rsidR="006B2E2F" w:rsidRPr="006B2E2F" w:rsidRDefault="006B2E2F" w:rsidP="006B2E2F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3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5DA01" w14:textId="77777777" w:rsidR="006B2E2F" w:rsidRPr="006B2E2F" w:rsidRDefault="006B2E2F" w:rsidP="006B2E2F">
            <w:pPr>
              <w:spacing w:line="240" w:lineRule="auto"/>
              <w:ind w:firstLineChars="100" w:firstLine="181"/>
              <w:rPr>
                <w:rFonts w:eastAsia="Times New Roman"/>
                <w:b/>
                <w:bCs/>
                <w:sz w:val="18"/>
                <w:szCs w:val="18"/>
              </w:rPr>
            </w:pPr>
            <w:r w:rsidRPr="006B2E2F">
              <w:rPr>
                <w:rFonts w:eastAsia="Times New Roman"/>
                <w:b/>
                <w:bCs/>
                <w:sz w:val="18"/>
                <w:szCs w:val="18"/>
              </w:rPr>
              <w:t>Policealne i średnie zawodowe/branżowe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92E01" w14:textId="77777777" w:rsidR="006B2E2F" w:rsidRPr="006B2E2F" w:rsidRDefault="006B2E2F" w:rsidP="006B2E2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2E2F">
              <w:rPr>
                <w:rFonts w:eastAsia="Times New Roman"/>
                <w:sz w:val="18"/>
                <w:szCs w:val="18"/>
              </w:rPr>
              <w:t>48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26CDCF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259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231D4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E4B44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65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0A1A7D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45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6FC62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49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2D26AD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39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3183FB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35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0F274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17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81FD71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4C5D3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5E71A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F93CF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62AFD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C0DFD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9</w:t>
            </w:r>
          </w:p>
        </w:tc>
      </w:tr>
      <w:tr w:rsidR="00DD511B" w:rsidRPr="006B2E2F" w14:paraId="27044B30" w14:textId="77777777" w:rsidTr="000112D2">
        <w:trPr>
          <w:trHeight w:val="297"/>
        </w:trPr>
        <w:tc>
          <w:tcPr>
            <w:tcW w:w="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B83077" w14:textId="77777777" w:rsidR="006B2E2F" w:rsidRPr="006B2E2F" w:rsidRDefault="006B2E2F" w:rsidP="006B2E2F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3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28388C" w14:textId="77777777" w:rsidR="006B2E2F" w:rsidRPr="006B2E2F" w:rsidRDefault="006B2E2F" w:rsidP="006B2E2F">
            <w:pPr>
              <w:spacing w:line="240" w:lineRule="auto"/>
              <w:ind w:firstLineChars="200" w:firstLine="361"/>
              <w:rPr>
                <w:rFonts w:eastAsia="Times New Roman"/>
                <w:b/>
                <w:bCs/>
                <w:sz w:val="18"/>
                <w:szCs w:val="18"/>
              </w:rPr>
            </w:pPr>
            <w:r w:rsidRPr="006B2E2F">
              <w:rPr>
                <w:rFonts w:eastAsia="Times New Roman"/>
                <w:b/>
                <w:bCs/>
                <w:sz w:val="18"/>
                <w:szCs w:val="18"/>
              </w:rPr>
              <w:t>w tym specjalne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0E1B51" w14:textId="77777777" w:rsidR="006B2E2F" w:rsidRPr="006B2E2F" w:rsidRDefault="006B2E2F" w:rsidP="006B2E2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2E2F">
              <w:rPr>
                <w:rFonts w:eastAsia="Times New Roman"/>
                <w:sz w:val="18"/>
                <w:szCs w:val="18"/>
              </w:rPr>
              <w:t>49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3ABEB5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2D5C9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C0440D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FFA43B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C286C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7B1E5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05EED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6A7E7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421C9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0DFD5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7B09F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FF66C2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5CD4A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134D3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</w:tr>
      <w:tr w:rsidR="00DD511B" w:rsidRPr="006B2E2F" w14:paraId="52C57568" w14:textId="77777777" w:rsidTr="000112D2">
        <w:trPr>
          <w:trHeight w:val="297"/>
        </w:trPr>
        <w:tc>
          <w:tcPr>
            <w:tcW w:w="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C53452" w14:textId="77777777" w:rsidR="006B2E2F" w:rsidRPr="006B2E2F" w:rsidRDefault="006B2E2F" w:rsidP="006B2E2F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3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51D5C" w14:textId="77777777" w:rsidR="006B2E2F" w:rsidRPr="006B2E2F" w:rsidRDefault="006B2E2F" w:rsidP="006B2E2F">
            <w:pPr>
              <w:spacing w:line="240" w:lineRule="auto"/>
              <w:ind w:firstLineChars="100" w:firstLine="181"/>
              <w:rPr>
                <w:rFonts w:eastAsia="Times New Roman"/>
                <w:b/>
                <w:bCs/>
                <w:sz w:val="18"/>
                <w:szCs w:val="18"/>
              </w:rPr>
            </w:pPr>
            <w:r w:rsidRPr="006B2E2F">
              <w:rPr>
                <w:rFonts w:eastAsia="Times New Roman"/>
                <w:b/>
                <w:bCs/>
                <w:sz w:val="18"/>
                <w:szCs w:val="18"/>
              </w:rPr>
              <w:t>Średnie ogólnokształcące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F417BA" w14:textId="77777777" w:rsidR="006B2E2F" w:rsidRPr="006B2E2F" w:rsidRDefault="006B2E2F" w:rsidP="006B2E2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2E2F">
              <w:rPr>
                <w:rFonts w:eastAsia="Times New Roman"/>
                <w:sz w:val="18"/>
                <w:szCs w:val="18"/>
              </w:rPr>
              <w:t>50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F3B72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129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D86E71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19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11995A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4E34B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19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0086AA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29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B2078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12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966F8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21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02DF6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7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7FDF22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FC7A3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A9019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6DC1B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6ED86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F2EEF2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3</w:t>
            </w:r>
          </w:p>
        </w:tc>
      </w:tr>
      <w:tr w:rsidR="00DD511B" w:rsidRPr="006B2E2F" w14:paraId="4B383844" w14:textId="77777777" w:rsidTr="000112D2">
        <w:trPr>
          <w:trHeight w:val="297"/>
        </w:trPr>
        <w:tc>
          <w:tcPr>
            <w:tcW w:w="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35F929" w14:textId="77777777" w:rsidR="006B2E2F" w:rsidRPr="006B2E2F" w:rsidRDefault="006B2E2F" w:rsidP="006B2E2F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3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486B1" w14:textId="77777777" w:rsidR="006B2E2F" w:rsidRPr="006B2E2F" w:rsidRDefault="006B2E2F" w:rsidP="006B2E2F">
            <w:pPr>
              <w:spacing w:line="240" w:lineRule="auto"/>
              <w:ind w:firstLineChars="200" w:firstLine="361"/>
              <w:rPr>
                <w:rFonts w:eastAsia="Times New Roman"/>
                <w:b/>
                <w:bCs/>
                <w:sz w:val="18"/>
                <w:szCs w:val="18"/>
              </w:rPr>
            </w:pPr>
            <w:r w:rsidRPr="006B2E2F">
              <w:rPr>
                <w:rFonts w:eastAsia="Times New Roman"/>
                <w:b/>
                <w:bCs/>
                <w:sz w:val="18"/>
                <w:szCs w:val="18"/>
              </w:rPr>
              <w:t>w tym specjalne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0043F" w14:textId="77777777" w:rsidR="006B2E2F" w:rsidRPr="006B2E2F" w:rsidRDefault="006B2E2F" w:rsidP="006B2E2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2E2F">
              <w:rPr>
                <w:rFonts w:eastAsia="Times New Roman"/>
                <w:sz w:val="18"/>
                <w:szCs w:val="18"/>
              </w:rPr>
              <w:t>51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FDDD3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DA1B8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A20748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E1D51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B75CD4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117E5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E85BC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4D3319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AE0997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B2D8F3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995C1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32DEC9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99E69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EF05E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</w:tr>
      <w:tr w:rsidR="00DD511B" w:rsidRPr="006B2E2F" w14:paraId="4938A08C" w14:textId="77777777" w:rsidTr="000112D2">
        <w:trPr>
          <w:trHeight w:val="297"/>
        </w:trPr>
        <w:tc>
          <w:tcPr>
            <w:tcW w:w="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D354C1" w14:textId="77777777" w:rsidR="006B2E2F" w:rsidRPr="006B2E2F" w:rsidRDefault="006B2E2F" w:rsidP="006B2E2F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3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757F7" w14:textId="77777777" w:rsidR="006B2E2F" w:rsidRPr="006B2E2F" w:rsidRDefault="006B2E2F" w:rsidP="006B2E2F">
            <w:pPr>
              <w:spacing w:line="240" w:lineRule="auto"/>
              <w:ind w:firstLineChars="100" w:firstLine="181"/>
              <w:rPr>
                <w:rFonts w:eastAsia="Times New Roman"/>
                <w:b/>
                <w:bCs/>
                <w:sz w:val="18"/>
                <w:szCs w:val="18"/>
              </w:rPr>
            </w:pPr>
            <w:r w:rsidRPr="006B2E2F">
              <w:rPr>
                <w:rFonts w:eastAsia="Times New Roman"/>
                <w:b/>
                <w:bCs/>
                <w:sz w:val="18"/>
                <w:szCs w:val="18"/>
              </w:rPr>
              <w:t>Zasadnicze zawodowe/branżowe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66F20" w14:textId="77777777" w:rsidR="006B2E2F" w:rsidRPr="006B2E2F" w:rsidRDefault="006B2E2F" w:rsidP="006B2E2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2E2F">
              <w:rPr>
                <w:rFonts w:eastAsia="Times New Roman"/>
                <w:sz w:val="18"/>
                <w:szCs w:val="18"/>
              </w:rPr>
              <w:t>52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21B02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482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D2E348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47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62CE7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94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57B66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72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EBDDF4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92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EDB0A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82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60326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95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38D97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16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BA9F4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13D626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B47D9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013B8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91430D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C60EF6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7</w:t>
            </w:r>
          </w:p>
        </w:tc>
      </w:tr>
      <w:tr w:rsidR="00DD511B" w:rsidRPr="006B2E2F" w14:paraId="16DCBACB" w14:textId="77777777" w:rsidTr="000112D2">
        <w:trPr>
          <w:trHeight w:val="297"/>
        </w:trPr>
        <w:tc>
          <w:tcPr>
            <w:tcW w:w="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740902" w14:textId="77777777" w:rsidR="006B2E2F" w:rsidRPr="006B2E2F" w:rsidRDefault="006B2E2F" w:rsidP="006B2E2F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3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A511E" w14:textId="77777777" w:rsidR="006B2E2F" w:rsidRPr="006B2E2F" w:rsidRDefault="006B2E2F" w:rsidP="006B2E2F">
            <w:pPr>
              <w:spacing w:line="240" w:lineRule="auto"/>
              <w:ind w:firstLineChars="200" w:firstLine="361"/>
              <w:rPr>
                <w:rFonts w:eastAsia="Times New Roman"/>
                <w:b/>
                <w:bCs/>
                <w:sz w:val="18"/>
                <w:szCs w:val="18"/>
              </w:rPr>
            </w:pPr>
            <w:r w:rsidRPr="006B2E2F">
              <w:rPr>
                <w:rFonts w:eastAsia="Times New Roman"/>
                <w:b/>
                <w:bCs/>
                <w:sz w:val="18"/>
                <w:szCs w:val="18"/>
              </w:rPr>
              <w:t>w tym specjalne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6B901" w14:textId="77777777" w:rsidR="006B2E2F" w:rsidRPr="006B2E2F" w:rsidRDefault="006B2E2F" w:rsidP="006B2E2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2E2F">
              <w:rPr>
                <w:rFonts w:eastAsia="Times New Roman"/>
                <w:sz w:val="18"/>
                <w:szCs w:val="18"/>
              </w:rPr>
              <w:t>53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40B51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15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3305DB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47DE6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EA423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BBCCC5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B9DBA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CE9B4C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88B52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75CB64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885E2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04FEAC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B08F1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82D426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11A466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</w:tr>
      <w:tr w:rsidR="00DD511B" w:rsidRPr="006B2E2F" w14:paraId="5DEB1D6B" w14:textId="77777777" w:rsidTr="000112D2">
        <w:trPr>
          <w:trHeight w:val="297"/>
        </w:trPr>
        <w:tc>
          <w:tcPr>
            <w:tcW w:w="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F6BA24" w14:textId="77777777" w:rsidR="006B2E2F" w:rsidRPr="006B2E2F" w:rsidRDefault="006B2E2F" w:rsidP="006B2E2F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3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FB9FE" w14:textId="77777777" w:rsidR="006B2E2F" w:rsidRPr="006B2E2F" w:rsidRDefault="006B2E2F" w:rsidP="006B2E2F">
            <w:pPr>
              <w:spacing w:line="240" w:lineRule="auto"/>
              <w:ind w:firstLineChars="100" w:firstLine="181"/>
              <w:rPr>
                <w:rFonts w:eastAsia="Times New Roman"/>
                <w:b/>
                <w:bCs/>
                <w:sz w:val="18"/>
                <w:szCs w:val="18"/>
              </w:rPr>
            </w:pPr>
            <w:r w:rsidRPr="006B2E2F">
              <w:rPr>
                <w:rFonts w:eastAsia="Times New Roman"/>
                <w:b/>
                <w:bCs/>
                <w:sz w:val="18"/>
                <w:szCs w:val="18"/>
              </w:rPr>
              <w:t>Gimnazjalne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F009D" w14:textId="77777777" w:rsidR="006B2E2F" w:rsidRPr="006B2E2F" w:rsidRDefault="006B2E2F" w:rsidP="006B2E2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2E2F">
              <w:rPr>
                <w:rFonts w:eastAsia="Times New Roman"/>
                <w:sz w:val="18"/>
                <w:szCs w:val="18"/>
              </w:rPr>
              <w:t>54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E781D8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6D0A25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AFCA4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2AF931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6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6AFEE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82337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8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2BC216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175F3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D6A858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5219E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788BB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756213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03B5C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204B4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1</w:t>
            </w:r>
          </w:p>
        </w:tc>
      </w:tr>
      <w:tr w:rsidR="00DD511B" w:rsidRPr="006B2E2F" w14:paraId="493616CB" w14:textId="77777777" w:rsidTr="000112D2">
        <w:trPr>
          <w:trHeight w:val="297"/>
        </w:trPr>
        <w:tc>
          <w:tcPr>
            <w:tcW w:w="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D47C46" w14:textId="77777777" w:rsidR="006B2E2F" w:rsidRPr="006B2E2F" w:rsidRDefault="006B2E2F" w:rsidP="006B2E2F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3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03A35" w14:textId="77777777" w:rsidR="006B2E2F" w:rsidRPr="006B2E2F" w:rsidRDefault="006B2E2F" w:rsidP="006B2E2F">
            <w:pPr>
              <w:spacing w:line="240" w:lineRule="auto"/>
              <w:ind w:firstLineChars="200" w:firstLine="361"/>
              <w:rPr>
                <w:rFonts w:eastAsia="Times New Roman"/>
                <w:b/>
                <w:bCs/>
                <w:sz w:val="18"/>
                <w:szCs w:val="18"/>
              </w:rPr>
            </w:pPr>
            <w:r w:rsidRPr="006B2E2F">
              <w:rPr>
                <w:rFonts w:eastAsia="Times New Roman"/>
                <w:b/>
                <w:bCs/>
                <w:sz w:val="18"/>
                <w:szCs w:val="18"/>
              </w:rPr>
              <w:t>w tym specjalne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B5E69C" w14:textId="77777777" w:rsidR="006B2E2F" w:rsidRPr="006B2E2F" w:rsidRDefault="006B2E2F" w:rsidP="006B2E2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2E2F">
              <w:rPr>
                <w:rFonts w:eastAsia="Times New Roman"/>
                <w:sz w:val="18"/>
                <w:szCs w:val="18"/>
              </w:rPr>
              <w:t>55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CC2F8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064D5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916D2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D4F28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27557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C7335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C819C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510D7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3F9C6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1E98A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F906FB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8DBFB2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FFAE4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8AD88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</w:tr>
      <w:tr w:rsidR="00DD511B" w:rsidRPr="006B2E2F" w14:paraId="14374686" w14:textId="77777777" w:rsidTr="000112D2">
        <w:trPr>
          <w:trHeight w:val="434"/>
        </w:trPr>
        <w:tc>
          <w:tcPr>
            <w:tcW w:w="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154229" w14:textId="77777777" w:rsidR="006B2E2F" w:rsidRPr="006B2E2F" w:rsidRDefault="006B2E2F" w:rsidP="006B2E2F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3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8059F" w14:textId="77777777" w:rsidR="006B2E2F" w:rsidRPr="006B2E2F" w:rsidRDefault="006B2E2F" w:rsidP="006B2E2F">
            <w:pPr>
              <w:spacing w:line="240" w:lineRule="auto"/>
              <w:ind w:firstLineChars="100" w:firstLine="181"/>
              <w:rPr>
                <w:rFonts w:eastAsia="Times New Roman"/>
                <w:b/>
                <w:bCs/>
                <w:sz w:val="18"/>
                <w:szCs w:val="18"/>
              </w:rPr>
            </w:pPr>
            <w:r w:rsidRPr="006B2E2F">
              <w:rPr>
                <w:rFonts w:eastAsia="Times New Roman"/>
                <w:b/>
                <w:bCs/>
                <w:sz w:val="18"/>
                <w:szCs w:val="18"/>
              </w:rPr>
              <w:t>Podstawowe i podstawowe nieukończone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1C7FBA" w14:textId="77777777" w:rsidR="006B2E2F" w:rsidRPr="006B2E2F" w:rsidRDefault="006B2E2F" w:rsidP="006B2E2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2E2F">
              <w:rPr>
                <w:rFonts w:eastAsia="Times New Roman"/>
                <w:sz w:val="18"/>
                <w:szCs w:val="18"/>
              </w:rPr>
              <w:t>56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5CC9AE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319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B1DA26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25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AB7A6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58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343EF6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55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02D2D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58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B1C79A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69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4337E2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54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C3D5B5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14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EA5D4B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9C63C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6CA49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B07DD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B9B614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ADC6E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3</w:t>
            </w:r>
          </w:p>
        </w:tc>
      </w:tr>
      <w:tr w:rsidR="00DD511B" w:rsidRPr="006B2E2F" w14:paraId="267E8151" w14:textId="77777777" w:rsidTr="000112D2">
        <w:trPr>
          <w:trHeight w:val="297"/>
        </w:trPr>
        <w:tc>
          <w:tcPr>
            <w:tcW w:w="34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993F00" w14:textId="77777777" w:rsidR="006B2E2F" w:rsidRPr="006B2E2F" w:rsidRDefault="006B2E2F" w:rsidP="006B2E2F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3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29EF1" w14:textId="77777777" w:rsidR="006B2E2F" w:rsidRPr="006B2E2F" w:rsidRDefault="006B2E2F" w:rsidP="006B2E2F">
            <w:pPr>
              <w:spacing w:line="240" w:lineRule="auto"/>
              <w:ind w:firstLineChars="200" w:firstLine="361"/>
              <w:rPr>
                <w:rFonts w:eastAsia="Times New Roman"/>
                <w:b/>
                <w:bCs/>
                <w:sz w:val="18"/>
                <w:szCs w:val="18"/>
              </w:rPr>
            </w:pPr>
            <w:r w:rsidRPr="006B2E2F">
              <w:rPr>
                <w:rFonts w:eastAsia="Times New Roman"/>
                <w:b/>
                <w:bCs/>
                <w:sz w:val="18"/>
                <w:szCs w:val="18"/>
              </w:rPr>
              <w:t>w tym specjalne</w:t>
            </w:r>
          </w:p>
        </w:tc>
        <w:tc>
          <w:tcPr>
            <w:tcW w:w="4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86962" w14:textId="77777777" w:rsidR="006B2E2F" w:rsidRPr="006B2E2F" w:rsidRDefault="006B2E2F" w:rsidP="006B2E2F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6B2E2F">
              <w:rPr>
                <w:rFonts w:eastAsia="Times New Roman"/>
                <w:sz w:val="18"/>
                <w:szCs w:val="18"/>
              </w:rPr>
              <w:t>57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F824F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10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6E2E5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B4EFF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26461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1AB9C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D17FBA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9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DC661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6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505FD7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99B76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4DEE56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BD255E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5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4F75F8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6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D775F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94DE7" w14:textId="77777777" w:rsidR="006B2E2F" w:rsidRPr="006B2E2F" w:rsidRDefault="006B2E2F" w:rsidP="00B9607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6B2E2F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</w:tr>
    </w:tbl>
    <w:p w14:paraId="69801BD9" w14:textId="77777777" w:rsidR="006B2E2F" w:rsidRDefault="006B2E2F" w:rsidP="00BF721B">
      <w:pPr>
        <w:spacing w:line="360" w:lineRule="auto"/>
        <w:jc w:val="both"/>
        <w:rPr>
          <w:rFonts w:eastAsia="Times New Roman" w:cs="Times New Roman"/>
          <w:color w:val="FF0000"/>
          <w:sz w:val="24"/>
          <w:szCs w:val="20"/>
        </w:rPr>
      </w:pPr>
    </w:p>
    <w:p w14:paraId="49138360" w14:textId="77777777" w:rsidR="006B2E2F" w:rsidRDefault="006B2E2F" w:rsidP="00BF721B">
      <w:pPr>
        <w:spacing w:line="360" w:lineRule="auto"/>
        <w:jc w:val="both"/>
        <w:rPr>
          <w:rFonts w:eastAsia="Times New Roman" w:cs="Times New Roman"/>
          <w:color w:val="FF0000"/>
          <w:sz w:val="24"/>
          <w:szCs w:val="20"/>
        </w:rPr>
      </w:pPr>
    </w:p>
    <w:p w14:paraId="5BA32677" w14:textId="77777777" w:rsidR="0002110F" w:rsidRDefault="0002110F" w:rsidP="00BF721B">
      <w:pPr>
        <w:spacing w:line="360" w:lineRule="auto"/>
        <w:jc w:val="both"/>
        <w:rPr>
          <w:rFonts w:eastAsia="Times New Roman" w:cs="Times New Roman"/>
          <w:color w:val="FF0000"/>
          <w:sz w:val="24"/>
          <w:szCs w:val="20"/>
        </w:rPr>
      </w:pPr>
    </w:p>
    <w:p w14:paraId="42C633AD" w14:textId="77777777" w:rsidR="0002110F" w:rsidRDefault="0002110F" w:rsidP="00BF721B">
      <w:pPr>
        <w:spacing w:line="360" w:lineRule="auto"/>
        <w:jc w:val="both"/>
        <w:rPr>
          <w:rFonts w:eastAsia="Times New Roman" w:cs="Times New Roman"/>
          <w:color w:val="FF0000"/>
          <w:sz w:val="24"/>
          <w:szCs w:val="20"/>
        </w:rPr>
      </w:pPr>
    </w:p>
    <w:p w14:paraId="0F9E5B51" w14:textId="02E3D6CC" w:rsidR="00BF721B" w:rsidRDefault="00BF721B" w:rsidP="003638D4">
      <w:pPr>
        <w:spacing w:line="360" w:lineRule="auto"/>
        <w:jc w:val="center"/>
        <w:rPr>
          <w:rFonts w:eastAsia="Times New Roman" w:cs="Times New Roman"/>
          <w:b/>
          <w:bCs/>
          <w:sz w:val="24"/>
          <w:szCs w:val="20"/>
        </w:rPr>
      </w:pPr>
      <w:r w:rsidRPr="00177B0B">
        <w:rPr>
          <w:rFonts w:eastAsia="Times New Roman" w:cs="Times New Roman"/>
          <w:b/>
          <w:bCs/>
          <w:sz w:val="24"/>
          <w:szCs w:val="20"/>
        </w:rPr>
        <w:lastRenderedPageBreak/>
        <w:t>WOLNE MIEJSCA PRACY I AKTYWIZACJI ZAWODOWEJ DLA OSÓB NIEPEŁNOSPRAWNYCH (w 202</w:t>
      </w:r>
      <w:r w:rsidR="00D545AF" w:rsidRPr="00177B0B">
        <w:rPr>
          <w:rFonts w:eastAsia="Times New Roman" w:cs="Times New Roman"/>
          <w:b/>
          <w:bCs/>
          <w:sz w:val="24"/>
          <w:szCs w:val="20"/>
        </w:rPr>
        <w:t>4</w:t>
      </w:r>
      <w:r w:rsidRPr="00177B0B">
        <w:rPr>
          <w:rFonts w:eastAsia="Times New Roman" w:cs="Times New Roman"/>
          <w:b/>
          <w:bCs/>
          <w:sz w:val="24"/>
          <w:szCs w:val="20"/>
        </w:rPr>
        <w:t xml:space="preserve"> r.)</w:t>
      </w:r>
    </w:p>
    <w:p w14:paraId="362EDAFD" w14:textId="77777777" w:rsidR="00F34A0B" w:rsidRPr="00177B0B" w:rsidRDefault="00F34A0B" w:rsidP="003638D4">
      <w:pPr>
        <w:spacing w:line="360" w:lineRule="auto"/>
        <w:jc w:val="center"/>
        <w:rPr>
          <w:rFonts w:eastAsia="Times New Roman" w:cs="Times New Roman"/>
          <w:b/>
          <w:bCs/>
          <w:sz w:val="24"/>
          <w:szCs w:val="20"/>
        </w:rPr>
      </w:pPr>
    </w:p>
    <w:tbl>
      <w:tblPr>
        <w:tblW w:w="1406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13"/>
        <w:gridCol w:w="1131"/>
        <w:gridCol w:w="2005"/>
        <w:gridCol w:w="487"/>
        <w:gridCol w:w="1207"/>
        <w:gridCol w:w="2046"/>
        <w:gridCol w:w="1702"/>
        <w:gridCol w:w="1504"/>
        <w:gridCol w:w="1207"/>
        <w:gridCol w:w="2261"/>
      </w:tblGrid>
      <w:tr w:rsidR="003638D4" w:rsidRPr="003638D4" w14:paraId="09EB7B61" w14:textId="77777777" w:rsidTr="00F34A0B">
        <w:trPr>
          <w:trHeight w:val="311"/>
        </w:trPr>
        <w:tc>
          <w:tcPr>
            <w:tcW w:w="4136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3FFCC2" w14:textId="77777777" w:rsidR="003638D4" w:rsidRPr="003638D4" w:rsidRDefault="003638D4" w:rsidP="003638D4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3638D4">
              <w:rPr>
                <w:rFonts w:eastAsia="Times New Roman"/>
                <w:b/>
                <w:bCs/>
                <w:sz w:val="18"/>
                <w:szCs w:val="18"/>
              </w:rPr>
              <w:t>Wyszczególnienie</w:t>
            </w:r>
          </w:p>
        </w:tc>
        <w:tc>
          <w:tcPr>
            <w:tcW w:w="645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D07446" w14:textId="77777777" w:rsidR="003638D4" w:rsidRPr="003638D4" w:rsidRDefault="003638D4" w:rsidP="003638D4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3638D4">
              <w:rPr>
                <w:rFonts w:eastAsia="Times New Roman"/>
                <w:b/>
                <w:bCs/>
                <w:sz w:val="18"/>
                <w:szCs w:val="18"/>
              </w:rPr>
              <w:t>Zgłoszone w 2024 roku</w:t>
            </w:r>
          </w:p>
        </w:tc>
        <w:tc>
          <w:tcPr>
            <w:tcW w:w="34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95415" w14:textId="77777777" w:rsidR="003638D4" w:rsidRPr="003638D4" w:rsidRDefault="003638D4" w:rsidP="003638D4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3638D4">
              <w:rPr>
                <w:rFonts w:eastAsia="Times New Roman"/>
                <w:b/>
                <w:bCs/>
                <w:sz w:val="18"/>
                <w:szCs w:val="18"/>
              </w:rPr>
              <w:t>W końcu 2024 r.</w:t>
            </w:r>
          </w:p>
        </w:tc>
      </w:tr>
      <w:tr w:rsidR="003638D4" w:rsidRPr="003638D4" w14:paraId="7F3B4E48" w14:textId="77777777" w:rsidTr="00F34A0B">
        <w:trPr>
          <w:trHeight w:val="169"/>
        </w:trPr>
        <w:tc>
          <w:tcPr>
            <w:tcW w:w="413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E8F23C" w14:textId="77777777" w:rsidR="003638D4" w:rsidRPr="003638D4" w:rsidRDefault="003638D4" w:rsidP="003638D4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12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1B1E6" w14:textId="77777777" w:rsidR="003638D4" w:rsidRPr="003638D4" w:rsidRDefault="003638D4" w:rsidP="003638D4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3638D4">
              <w:rPr>
                <w:rFonts w:eastAsia="Times New Roman"/>
                <w:b/>
                <w:bCs/>
                <w:sz w:val="18"/>
                <w:szCs w:val="18"/>
              </w:rPr>
              <w:t>razem</w:t>
            </w:r>
          </w:p>
        </w:tc>
        <w:tc>
          <w:tcPr>
            <w:tcW w:w="525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32B70C" w14:textId="77777777" w:rsidR="003638D4" w:rsidRPr="003638D4" w:rsidRDefault="003638D4" w:rsidP="003638D4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3638D4">
              <w:rPr>
                <w:rFonts w:eastAsia="Times New Roman"/>
                <w:b/>
                <w:bCs/>
                <w:sz w:val="18"/>
                <w:szCs w:val="18"/>
              </w:rPr>
              <w:t>z rubr. 1 - dotyczące pracy</w:t>
            </w:r>
          </w:p>
        </w:tc>
        <w:tc>
          <w:tcPr>
            <w:tcW w:w="120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50FD1" w14:textId="77777777" w:rsidR="003638D4" w:rsidRPr="003638D4" w:rsidRDefault="003638D4" w:rsidP="003638D4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3638D4">
              <w:rPr>
                <w:rFonts w:eastAsia="Times New Roman"/>
                <w:b/>
                <w:bCs/>
                <w:sz w:val="18"/>
                <w:szCs w:val="18"/>
              </w:rPr>
              <w:t>razem</w:t>
            </w:r>
          </w:p>
        </w:tc>
        <w:tc>
          <w:tcPr>
            <w:tcW w:w="226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C9134" w14:textId="77777777" w:rsidR="003638D4" w:rsidRPr="003638D4" w:rsidRDefault="003638D4" w:rsidP="003638D4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3638D4">
              <w:rPr>
                <w:rFonts w:eastAsia="Times New Roman"/>
                <w:b/>
                <w:bCs/>
                <w:sz w:val="18"/>
                <w:szCs w:val="18"/>
              </w:rPr>
              <w:t>w tym niewykorzystane dłużej niż 30 dni</w:t>
            </w:r>
          </w:p>
        </w:tc>
      </w:tr>
      <w:tr w:rsidR="003638D4" w:rsidRPr="003638D4" w14:paraId="2DA0A855" w14:textId="77777777" w:rsidTr="00F34A0B">
        <w:trPr>
          <w:trHeight w:val="446"/>
        </w:trPr>
        <w:tc>
          <w:tcPr>
            <w:tcW w:w="4136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370A8E" w14:textId="77777777" w:rsidR="003638D4" w:rsidRPr="003638D4" w:rsidRDefault="003638D4" w:rsidP="003638D4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12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9CC0BA" w14:textId="77777777" w:rsidR="003638D4" w:rsidRPr="003638D4" w:rsidRDefault="003638D4" w:rsidP="003638D4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A82ED" w14:textId="77777777" w:rsidR="003638D4" w:rsidRPr="003638D4" w:rsidRDefault="003638D4" w:rsidP="003638D4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3638D4">
              <w:rPr>
                <w:rFonts w:eastAsia="Times New Roman"/>
                <w:b/>
                <w:bCs/>
                <w:sz w:val="18"/>
                <w:szCs w:val="18"/>
              </w:rPr>
              <w:t>subsydiowanej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D9264" w14:textId="77777777" w:rsidR="003638D4" w:rsidRPr="003638D4" w:rsidRDefault="003638D4" w:rsidP="003638D4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3638D4">
              <w:rPr>
                <w:rFonts w:eastAsia="Times New Roman"/>
                <w:b/>
                <w:bCs/>
                <w:sz w:val="18"/>
                <w:szCs w:val="18"/>
              </w:rPr>
              <w:t>z sektora publicznego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05ED6E" w14:textId="77777777" w:rsidR="003638D4" w:rsidRPr="003638D4" w:rsidRDefault="003638D4" w:rsidP="003638D4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3638D4">
              <w:rPr>
                <w:rFonts w:eastAsia="Times New Roman"/>
                <w:b/>
                <w:bCs/>
                <w:sz w:val="18"/>
                <w:szCs w:val="18"/>
              </w:rPr>
              <w:t>sezonowej</w:t>
            </w:r>
          </w:p>
        </w:tc>
        <w:tc>
          <w:tcPr>
            <w:tcW w:w="120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726C67" w14:textId="77777777" w:rsidR="003638D4" w:rsidRPr="003638D4" w:rsidRDefault="003638D4" w:rsidP="003638D4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226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B58448" w14:textId="77777777" w:rsidR="003638D4" w:rsidRPr="003638D4" w:rsidRDefault="003638D4" w:rsidP="003638D4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</w:tr>
      <w:tr w:rsidR="003638D4" w:rsidRPr="003638D4" w14:paraId="3F85F9A0" w14:textId="77777777" w:rsidTr="00F34A0B">
        <w:trPr>
          <w:trHeight w:val="525"/>
        </w:trPr>
        <w:tc>
          <w:tcPr>
            <w:tcW w:w="36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68732" w14:textId="77777777" w:rsidR="003638D4" w:rsidRPr="003638D4" w:rsidRDefault="003638D4" w:rsidP="003638D4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  <w:r w:rsidRPr="003638D4">
              <w:rPr>
                <w:rFonts w:eastAsia="Times New Roman"/>
                <w:b/>
                <w:bCs/>
                <w:sz w:val="18"/>
                <w:szCs w:val="18"/>
              </w:rPr>
              <w:t>Ogółem wolne miejsca pracy i miejsca aktywizacji zawodowej (w.02+w.03)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D3321" w14:textId="77777777" w:rsidR="003638D4" w:rsidRPr="003638D4" w:rsidRDefault="003638D4" w:rsidP="003638D4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3638D4">
              <w:rPr>
                <w:rFonts w:eastAsia="Times New Roman"/>
                <w:sz w:val="18"/>
                <w:szCs w:val="18"/>
              </w:rPr>
              <w:t>01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F21AD" w14:textId="77777777" w:rsidR="003638D4" w:rsidRPr="003638D4" w:rsidRDefault="003638D4" w:rsidP="003638D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638D4">
              <w:rPr>
                <w:rFonts w:eastAsia="Times New Roman"/>
                <w:color w:val="000000"/>
                <w:sz w:val="18"/>
                <w:szCs w:val="18"/>
              </w:rPr>
              <w:t>656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BB587" w14:textId="77777777" w:rsidR="003638D4" w:rsidRPr="003638D4" w:rsidRDefault="003638D4" w:rsidP="003638D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638D4">
              <w:rPr>
                <w:rFonts w:eastAsia="Times New Roman"/>
                <w:color w:val="000000"/>
                <w:sz w:val="18"/>
                <w:szCs w:val="18"/>
              </w:rPr>
              <w:t>123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FC10D" w14:textId="77777777" w:rsidR="003638D4" w:rsidRPr="003638D4" w:rsidRDefault="003638D4" w:rsidP="003638D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638D4">
              <w:rPr>
                <w:rFonts w:eastAsia="Times New Roman"/>
                <w:color w:val="000000"/>
                <w:sz w:val="18"/>
                <w:szCs w:val="18"/>
              </w:rPr>
              <w:t>103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8DF4B9" w14:textId="77777777" w:rsidR="003638D4" w:rsidRPr="003638D4" w:rsidRDefault="003638D4" w:rsidP="003638D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638D4">
              <w:rPr>
                <w:rFonts w:eastAsia="Times New Roman"/>
                <w:color w:val="000000"/>
                <w:sz w:val="18"/>
                <w:szCs w:val="18"/>
              </w:rPr>
              <w:t>168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F257B7" w14:textId="77777777" w:rsidR="003638D4" w:rsidRPr="003638D4" w:rsidRDefault="003638D4" w:rsidP="003638D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638D4">
              <w:rPr>
                <w:rFonts w:eastAsia="Times New Roman"/>
                <w:color w:val="000000"/>
                <w:sz w:val="18"/>
                <w:szCs w:val="18"/>
              </w:rPr>
              <w:t>110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1BE0A5" w14:textId="77777777" w:rsidR="003638D4" w:rsidRPr="003638D4" w:rsidRDefault="003638D4" w:rsidP="003638D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638D4">
              <w:rPr>
                <w:rFonts w:eastAsia="Times New Roman"/>
                <w:color w:val="000000"/>
                <w:sz w:val="18"/>
                <w:szCs w:val="18"/>
              </w:rPr>
              <w:t>33</w:t>
            </w:r>
          </w:p>
        </w:tc>
      </w:tr>
      <w:tr w:rsidR="003638D4" w:rsidRPr="003638D4" w14:paraId="2F89BEA8" w14:textId="77777777" w:rsidTr="00F34A0B">
        <w:trPr>
          <w:trHeight w:val="305"/>
        </w:trPr>
        <w:tc>
          <w:tcPr>
            <w:tcW w:w="5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1C6473E" w14:textId="77777777" w:rsidR="003638D4" w:rsidRPr="003638D4" w:rsidRDefault="003638D4" w:rsidP="003638D4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3638D4">
              <w:rPr>
                <w:rFonts w:eastAsia="Times New Roman"/>
                <w:b/>
                <w:bCs/>
                <w:sz w:val="18"/>
                <w:szCs w:val="18"/>
              </w:rPr>
              <w:t>z wiersza 01</w:t>
            </w:r>
          </w:p>
        </w:tc>
        <w:tc>
          <w:tcPr>
            <w:tcW w:w="31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A7E060" w14:textId="77777777" w:rsidR="003638D4" w:rsidRPr="003638D4" w:rsidRDefault="003638D4" w:rsidP="003638D4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  <w:r w:rsidRPr="003638D4">
              <w:rPr>
                <w:rFonts w:eastAsia="Times New Roman"/>
                <w:b/>
                <w:bCs/>
                <w:sz w:val="18"/>
                <w:szCs w:val="18"/>
              </w:rPr>
              <w:t>zatrudnienie lub inna praca zarobkowa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7AE53" w14:textId="77777777" w:rsidR="003638D4" w:rsidRPr="003638D4" w:rsidRDefault="003638D4" w:rsidP="003638D4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3638D4">
              <w:rPr>
                <w:rFonts w:eastAsia="Times New Roman"/>
                <w:sz w:val="18"/>
                <w:szCs w:val="18"/>
              </w:rPr>
              <w:t>02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76BEA" w14:textId="77777777" w:rsidR="003638D4" w:rsidRPr="003638D4" w:rsidRDefault="003638D4" w:rsidP="003638D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638D4">
              <w:rPr>
                <w:rFonts w:eastAsia="Times New Roman"/>
                <w:color w:val="000000"/>
                <w:sz w:val="18"/>
                <w:szCs w:val="18"/>
              </w:rPr>
              <w:t>578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3A79C" w14:textId="77777777" w:rsidR="003638D4" w:rsidRPr="003638D4" w:rsidRDefault="003638D4" w:rsidP="003638D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638D4">
              <w:rPr>
                <w:rFonts w:eastAsia="Times New Roman"/>
                <w:color w:val="000000"/>
                <w:sz w:val="18"/>
                <w:szCs w:val="18"/>
              </w:rPr>
              <w:t>45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1B69C" w14:textId="77777777" w:rsidR="003638D4" w:rsidRPr="003638D4" w:rsidRDefault="003638D4" w:rsidP="003638D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638D4">
              <w:rPr>
                <w:rFonts w:eastAsia="Times New Roman"/>
                <w:color w:val="000000"/>
                <w:sz w:val="18"/>
                <w:szCs w:val="18"/>
              </w:rPr>
              <w:t>61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873538" w14:textId="77777777" w:rsidR="003638D4" w:rsidRPr="003638D4" w:rsidRDefault="003638D4" w:rsidP="003638D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638D4">
              <w:rPr>
                <w:rFonts w:eastAsia="Times New Roman"/>
                <w:color w:val="000000"/>
                <w:sz w:val="18"/>
                <w:szCs w:val="18"/>
              </w:rPr>
              <w:t>168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11882C" w14:textId="77777777" w:rsidR="003638D4" w:rsidRPr="003638D4" w:rsidRDefault="003638D4" w:rsidP="003638D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638D4">
              <w:rPr>
                <w:rFonts w:eastAsia="Times New Roman"/>
                <w:color w:val="000000"/>
                <w:sz w:val="18"/>
                <w:szCs w:val="18"/>
              </w:rPr>
              <w:t>107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1F03B" w14:textId="77777777" w:rsidR="003638D4" w:rsidRPr="003638D4" w:rsidRDefault="003638D4" w:rsidP="003638D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638D4">
              <w:rPr>
                <w:rFonts w:eastAsia="Times New Roman"/>
                <w:color w:val="000000"/>
                <w:sz w:val="18"/>
                <w:szCs w:val="18"/>
              </w:rPr>
              <w:t>33</w:t>
            </w:r>
          </w:p>
        </w:tc>
      </w:tr>
      <w:tr w:rsidR="003638D4" w:rsidRPr="003638D4" w14:paraId="1251C49F" w14:textId="77777777" w:rsidTr="00F34A0B">
        <w:trPr>
          <w:trHeight w:val="305"/>
        </w:trPr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6407D9" w14:textId="77777777" w:rsidR="003638D4" w:rsidRPr="003638D4" w:rsidRDefault="003638D4" w:rsidP="003638D4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31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8E0159" w14:textId="77777777" w:rsidR="003638D4" w:rsidRPr="003638D4" w:rsidRDefault="003638D4" w:rsidP="003638D4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  <w:r w:rsidRPr="003638D4">
              <w:rPr>
                <w:rFonts w:eastAsia="Times New Roman"/>
                <w:b/>
                <w:bCs/>
                <w:sz w:val="18"/>
                <w:szCs w:val="18"/>
              </w:rPr>
              <w:t>miejsca aktywizacji zawodowej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D69449" w14:textId="77777777" w:rsidR="003638D4" w:rsidRPr="003638D4" w:rsidRDefault="003638D4" w:rsidP="003638D4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3638D4">
              <w:rPr>
                <w:rFonts w:eastAsia="Times New Roman"/>
                <w:sz w:val="18"/>
                <w:szCs w:val="18"/>
              </w:rPr>
              <w:t>03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3B65F" w14:textId="77777777" w:rsidR="003638D4" w:rsidRPr="003638D4" w:rsidRDefault="003638D4" w:rsidP="003638D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638D4">
              <w:rPr>
                <w:rFonts w:eastAsia="Times New Roman"/>
                <w:color w:val="000000"/>
                <w:sz w:val="18"/>
                <w:szCs w:val="18"/>
              </w:rPr>
              <w:t>78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82C1B" w14:textId="77777777" w:rsidR="003638D4" w:rsidRPr="003638D4" w:rsidRDefault="003638D4" w:rsidP="003638D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638D4">
              <w:rPr>
                <w:rFonts w:eastAsia="Times New Roman"/>
                <w:color w:val="000000"/>
                <w:sz w:val="18"/>
                <w:szCs w:val="18"/>
              </w:rPr>
              <w:t>78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10099" w14:textId="77777777" w:rsidR="003638D4" w:rsidRPr="003638D4" w:rsidRDefault="003638D4" w:rsidP="003638D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638D4">
              <w:rPr>
                <w:rFonts w:eastAsia="Times New Roman"/>
                <w:color w:val="000000"/>
                <w:sz w:val="18"/>
                <w:szCs w:val="18"/>
              </w:rPr>
              <w:t>42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09991" w14:textId="77777777" w:rsidR="003638D4" w:rsidRPr="003638D4" w:rsidRDefault="003638D4" w:rsidP="003638D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638D4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D01B0F" w14:textId="77777777" w:rsidR="003638D4" w:rsidRPr="003638D4" w:rsidRDefault="003638D4" w:rsidP="003638D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638D4">
              <w:rPr>
                <w:rFonts w:eastAsia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AAB796" w14:textId="77777777" w:rsidR="003638D4" w:rsidRPr="003638D4" w:rsidRDefault="003638D4" w:rsidP="003638D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638D4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</w:tr>
      <w:tr w:rsidR="003638D4" w:rsidRPr="003638D4" w14:paraId="39D51EF3" w14:textId="77777777" w:rsidTr="00F34A0B">
        <w:trPr>
          <w:trHeight w:val="169"/>
        </w:trPr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F0BF82" w14:textId="77777777" w:rsidR="003638D4" w:rsidRPr="003638D4" w:rsidRDefault="003638D4" w:rsidP="003638D4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11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EFBD75" w14:textId="77777777" w:rsidR="003638D4" w:rsidRPr="003638D4" w:rsidRDefault="003638D4" w:rsidP="003638D4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3638D4">
              <w:rPr>
                <w:rFonts w:eastAsia="Times New Roman"/>
                <w:b/>
                <w:bCs/>
                <w:sz w:val="18"/>
                <w:szCs w:val="18"/>
              </w:rPr>
              <w:t>z wiersza 03</w:t>
            </w: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442C8A" w14:textId="77777777" w:rsidR="003638D4" w:rsidRPr="003638D4" w:rsidRDefault="003638D4" w:rsidP="003638D4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  <w:r w:rsidRPr="003638D4">
              <w:rPr>
                <w:rFonts w:eastAsia="Times New Roman"/>
                <w:b/>
                <w:bCs/>
                <w:sz w:val="18"/>
                <w:szCs w:val="18"/>
              </w:rPr>
              <w:t>staże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D6759" w14:textId="77777777" w:rsidR="003638D4" w:rsidRPr="003638D4" w:rsidRDefault="003638D4" w:rsidP="003638D4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3638D4">
              <w:rPr>
                <w:rFonts w:eastAsia="Times New Roman"/>
                <w:sz w:val="18"/>
                <w:szCs w:val="18"/>
              </w:rPr>
              <w:t>04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2AA87" w14:textId="77777777" w:rsidR="003638D4" w:rsidRPr="003638D4" w:rsidRDefault="003638D4" w:rsidP="003638D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638D4">
              <w:rPr>
                <w:rFonts w:eastAsia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4FE24" w14:textId="77777777" w:rsidR="003638D4" w:rsidRPr="003638D4" w:rsidRDefault="003638D4" w:rsidP="003638D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638D4">
              <w:rPr>
                <w:rFonts w:eastAsia="Times New Roman"/>
                <w:color w:val="000000"/>
                <w:sz w:val="18"/>
                <w:szCs w:val="18"/>
              </w:rPr>
              <w:t>60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6AA16" w14:textId="77777777" w:rsidR="003638D4" w:rsidRPr="003638D4" w:rsidRDefault="003638D4" w:rsidP="003638D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638D4">
              <w:rPr>
                <w:rFonts w:eastAsia="Times New Roman"/>
                <w:color w:val="000000"/>
                <w:sz w:val="18"/>
                <w:szCs w:val="18"/>
              </w:rPr>
              <w:t>24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77BCE6" w14:textId="77777777" w:rsidR="003638D4" w:rsidRPr="003638D4" w:rsidRDefault="003638D4" w:rsidP="003638D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638D4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969227" w14:textId="77777777" w:rsidR="003638D4" w:rsidRPr="003638D4" w:rsidRDefault="003638D4" w:rsidP="003638D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638D4">
              <w:rPr>
                <w:rFonts w:eastAsia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1E7C3" w14:textId="77777777" w:rsidR="003638D4" w:rsidRPr="003638D4" w:rsidRDefault="003638D4" w:rsidP="003638D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638D4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</w:tr>
      <w:tr w:rsidR="003638D4" w:rsidRPr="003638D4" w14:paraId="48B3E95F" w14:textId="77777777" w:rsidTr="00F34A0B">
        <w:trPr>
          <w:trHeight w:val="710"/>
        </w:trPr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11148A" w14:textId="77777777" w:rsidR="003638D4" w:rsidRPr="003638D4" w:rsidRDefault="003638D4" w:rsidP="003638D4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11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4DB7D0" w14:textId="77777777" w:rsidR="003638D4" w:rsidRPr="003638D4" w:rsidRDefault="003638D4" w:rsidP="003638D4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1A3EB" w14:textId="77777777" w:rsidR="003638D4" w:rsidRPr="003638D4" w:rsidRDefault="003638D4" w:rsidP="003638D4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  <w:r w:rsidRPr="003638D4">
              <w:rPr>
                <w:rFonts w:eastAsia="Times New Roman"/>
                <w:b/>
                <w:bCs/>
                <w:sz w:val="18"/>
                <w:szCs w:val="18"/>
              </w:rPr>
              <w:t>przygotowanie zawodowe dorosłych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4A43CA" w14:textId="77777777" w:rsidR="003638D4" w:rsidRPr="003638D4" w:rsidRDefault="003638D4" w:rsidP="003638D4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3638D4">
              <w:rPr>
                <w:rFonts w:eastAsia="Times New Roman"/>
                <w:sz w:val="18"/>
                <w:szCs w:val="18"/>
              </w:rPr>
              <w:t>05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778EC" w14:textId="77777777" w:rsidR="003638D4" w:rsidRPr="003638D4" w:rsidRDefault="003638D4" w:rsidP="003638D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638D4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6B5BA" w14:textId="77777777" w:rsidR="003638D4" w:rsidRPr="003638D4" w:rsidRDefault="003638D4" w:rsidP="003638D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638D4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658B1" w14:textId="77777777" w:rsidR="003638D4" w:rsidRPr="003638D4" w:rsidRDefault="003638D4" w:rsidP="003638D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638D4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55A03" w14:textId="77777777" w:rsidR="003638D4" w:rsidRPr="003638D4" w:rsidRDefault="003638D4" w:rsidP="003638D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638D4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B0B85" w14:textId="77777777" w:rsidR="003638D4" w:rsidRPr="003638D4" w:rsidRDefault="003638D4" w:rsidP="003638D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638D4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05AC67" w14:textId="77777777" w:rsidR="003638D4" w:rsidRPr="003638D4" w:rsidRDefault="003638D4" w:rsidP="003638D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638D4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</w:tr>
      <w:tr w:rsidR="003638D4" w:rsidRPr="003638D4" w14:paraId="69D5B6D0" w14:textId="77777777" w:rsidTr="00F34A0B">
        <w:trPr>
          <w:trHeight w:val="568"/>
        </w:trPr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0CC850" w14:textId="77777777" w:rsidR="003638D4" w:rsidRPr="003638D4" w:rsidRDefault="003638D4" w:rsidP="003638D4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11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6D86FF" w14:textId="77777777" w:rsidR="003638D4" w:rsidRPr="003638D4" w:rsidRDefault="003638D4" w:rsidP="003638D4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2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E0A7A0" w14:textId="77777777" w:rsidR="003638D4" w:rsidRPr="003638D4" w:rsidRDefault="003638D4" w:rsidP="003638D4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  <w:r w:rsidRPr="003638D4">
              <w:rPr>
                <w:rFonts w:eastAsia="Times New Roman"/>
                <w:b/>
                <w:bCs/>
                <w:sz w:val="18"/>
                <w:szCs w:val="18"/>
              </w:rPr>
              <w:t>prace społecznie użyteczne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8B6770" w14:textId="77777777" w:rsidR="003638D4" w:rsidRPr="003638D4" w:rsidRDefault="003638D4" w:rsidP="003638D4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3638D4">
              <w:rPr>
                <w:rFonts w:eastAsia="Times New Roman"/>
                <w:sz w:val="18"/>
                <w:szCs w:val="18"/>
              </w:rPr>
              <w:t>06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C0402" w14:textId="77777777" w:rsidR="003638D4" w:rsidRPr="003638D4" w:rsidRDefault="003638D4" w:rsidP="003638D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638D4">
              <w:rPr>
                <w:rFonts w:eastAsia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2B624" w14:textId="77777777" w:rsidR="003638D4" w:rsidRPr="003638D4" w:rsidRDefault="003638D4" w:rsidP="003638D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638D4">
              <w:rPr>
                <w:rFonts w:eastAsia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24EC1" w14:textId="77777777" w:rsidR="003638D4" w:rsidRPr="003638D4" w:rsidRDefault="003638D4" w:rsidP="003638D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638D4">
              <w:rPr>
                <w:rFonts w:eastAsia="Times New Roman"/>
                <w:color w:val="000000"/>
                <w:sz w:val="18"/>
                <w:szCs w:val="18"/>
              </w:rPr>
              <w:t>18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42D7C" w14:textId="77777777" w:rsidR="003638D4" w:rsidRPr="003638D4" w:rsidRDefault="003638D4" w:rsidP="003638D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638D4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1D30E" w14:textId="77777777" w:rsidR="003638D4" w:rsidRPr="003638D4" w:rsidRDefault="003638D4" w:rsidP="003638D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638D4">
              <w:rPr>
                <w:rFonts w:eastAsia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7A6DDD" w14:textId="77777777" w:rsidR="003638D4" w:rsidRPr="003638D4" w:rsidRDefault="003638D4" w:rsidP="003638D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638D4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</w:tr>
      <w:tr w:rsidR="003638D4" w:rsidRPr="003638D4" w14:paraId="5698AC13" w14:textId="77777777" w:rsidTr="00F34A0B">
        <w:trPr>
          <w:trHeight w:val="483"/>
        </w:trPr>
        <w:tc>
          <w:tcPr>
            <w:tcW w:w="5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D32965" w14:textId="77777777" w:rsidR="003638D4" w:rsidRPr="003638D4" w:rsidRDefault="003638D4" w:rsidP="003638D4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313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E7EDBF" w14:textId="77777777" w:rsidR="003638D4" w:rsidRPr="003638D4" w:rsidRDefault="003638D4" w:rsidP="003638D4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  <w:r w:rsidRPr="003638D4">
              <w:rPr>
                <w:rFonts w:eastAsia="Times New Roman"/>
                <w:b/>
                <w:bCs/>
                <w:sz w:val="18"/>
                <w:szCs w:val="18"/>
              </w:rPr>
              <w:t>dla osób w okresie do 12 miesięcy od dnia ukończenia nauki</w:t>
            </w:r>
          </w:p>
        </w:tc>
        <w:tc>
          <w:tcPr>
            <w:tcW w:w="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987B00" w14:textId="77777777" w:rsidR="003638D4" w:rsidRPr="003638D4" w:rsidRDefault="003638D4" w:rsidP="003638D4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3638D4">
              <w:rPr>
                <w:rFonts w:eastAsia="Times New Roman"/>
                <w:sz w:val="18"/>
                <w:szCs w:val="18"/>
              </w:rPr>
              <w:t>07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374D6" w14:textId="77777777" w:rsidR="003638D4" w:rsidRPr="003638D4" w:rsidRDefault="003638D4" w:rsidP="003638D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638D4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20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5F44F" w14:textId="77777777" w:rsidR="003638D4" w:rsidRPr="003638D4" w:rsidRDefault="003638D4" w:rsidP="003638D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638D4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7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A47E0" w14:textId="77777777" w:rsidR="003638D4" w:rsidRPr="003638D4" w:rsidRDefault="003638D4" w:rsidP="003638D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638D4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5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3439AA" w14:textId="77777777" w:rsidR="003638D4" w:rsidRPr="003638D4" w:rsidRDefault="003638D4" w:rsidP="003638D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638D4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94E7B3" w14:textId="77777777" w:rsidR="003638D4" w:rsidRPr="003638D4" w:rsidRDefault="003638D4" w:rsidP="003638D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638D4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2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9C008" w14:textId="77777777" w:rsidR="003638D4" w:rsidRPr="003638D4" w:rsidRDefault="003638D4" w:rsidP="003638D4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3638D4">
              <w:rPr>
                <w:rFonts w:eastAsia="Times New Roman"/>
                <w:color w:val="000000"/>
                <w:sz w:val="18"/>
                <w:szCs w:val="18"/>
              </w:rPr>
              <w:t>0</w:t>
            </w:r>
          </w:p>
        </w:tc>
      </w:tr>
    </w:tbl>
    <w:p w14:paraId="52B8A29A" w14:textId="77777777" w:rsidR="003638D4" w:rsidRDefault="003638D4" w:rsidP="00BF721B">
      <w:pPr>
        <w:spacing w:line="360" w:lineRule="auto"/>
        <w:jc w:val="both"/>
        <w:rPr>
          <w:rFonts w:eastAsia="Times New Roman" w:cs="Times New Roman"/>
          <w:color w:val="FF0000"/>
          <w:sz w:val="24"/>
          <w:szCs w:val="20"/>
        </w:rPr>
      </w:pPr>
    </w:p>
    <w:p w14:paraId="705E3481" w14:textId="77777777" w:rsidR="003638D4" w:rsidRDefault="003638D4" w:rsidP="00BF721B">
      <w:pPr>
        <w:spacing w:line="360" w:lineRule="auto"/>
        <w:jc w:val="both"/>
        <w:rPr>
          <w:rFonts w:eastAsia="Times New Roman" w:cs="Times New Roman"/>
          <w:color w:val="FF0000"/>
          <w:sz w:val="24"/>
          <w:szCs w:val="20"/>
        </w:rPr>
      </w:pPr>
    </w:p>
    <w:p w14:paraId="4CB7DEE3" w14:textId="77777777" w:rsidR="00F34A0B" w:rsidRDefault="00F34A0B" w:rsidP="00BF721B">
      <w:pPr>
        <w:spacing w:line="360" w:lineRule="auto"/>
        <w:jc w:val="both"/>
        <w:rPr>
          <w:rFonts w:eastAsia="Times New Roman" w:cs="Times New Roman"/>
          <w:color w:val="FF0000"/>
          <w:sz w:val="24"/>
          <w:szCs w:val="20"/>
        </w:rPr>
      </w:pPr>
    </w:p>
    <w:p w14:paraId="0B962000" w14:textId="77777777" w:rsidR="00F34A0B" w:rsidRDefault="00F34A0B" w:rsidP="00BF721B">
      <w:pPr>
        <w:spacing w:line="360" w:lineRule="auto"/>
        <w:jc w:val="both"/>
        <w:rPr>
          <w:rFonts w:eastAsia="Times New Roman" w:cs="Times New Roman"/>
          <w:color w:val="FF0000"/>
          <w:sz w:val="24"/>
          <w:szCs w:val="20"/>
        </w:rPr>
      </w:pPr>
    </w:p>
    <w:p w14:paraId="7FBAC166" w14:textId="77777777" w:rsidR="00632CA3" w:rsidRDefault="00632CA3" w:rsidP="00BF721B">
      <w:pPr>
        <w:spacing w:line="360" w:lineRule="auto"/>
        <w:jc w:val="both"/>
        <w:rPr>
          <w:rFonts w:eastAsia="Times New Roman" w:cs="Times New Roman"/>
          <w:color w:val="FF0000"/>
          <w:sz w:val="24"/>
          <w:szCs w:val="20"/>
        </w:rPr>
      </w:pPr>
    </w:p>
    <w:p w14:paraId="51D8B222" w14:textId="77777777" w:rsidR="00632CA3" w:rsidRDefault="00632CA3" w:rsidP="00BF721B">
      <w:pPr>
        <w:spacing w:line="360" w:lineRule="auto"/>
        <w:jc w:val="both"/>
        <w:rPr>
          <w:rFonts w:eastAsia="Times New Roman" w:cs="Times New Roman"/>
          <w:color w:val="FF0000"/>
          <w:sz w:val="24"/>
          <w:szCs w:val="20"/>
        </w:rPr>
      </w:pPr>
    </w:p>
    <w:p w14:paraId="2A4BD05C" w14:textId="77777777" w:rsidR="00632CA3" w:rsidRDefault="00632CA3" w:rsidP="00BF721B">
      <w:pPr>
        <w:spacing w:line="360" w:lineRule="auto"/>
        <w:jc w:val="both"/>
        <w:rPr>
          <w:rFonts w:eastAsia="Times New Roman" w:cs="Times New Roman"/>
          <w:color w:val="FF0000"/>
          <w:sz w:val="24"/>
          <w:szCs w:val="20"/>
        </w:rPr>
      </w:pPr>
    </w:p>
    <w:p w14:paraId="41358641" w14:textId="77777777" w:rsidR="00632CA3" w:rsidRDefault="00632CA3" w:rsidP="00BF721B">
      <w:pPr>
        <w:spacing w:line="360" w:lineRule="auto"/>
        <w:jc w:val="both"/>
        <w:rPr>
          <w:rFonts w:eastAsia="Times New Roman" w:cs="Times New Roman"/>
          <w:color w:val="FF0000"/>
          <w:sz w:val="24"/>
          <w:szCs w:val="20"/>
        </w:rPr>
      </w:pPr>
    </w:p>
    <w:p w14:paraId="745067F6" w14:textId="77777777" w:rsidR="00BF721B" w:rsidRPr="00177B0B" w:rsidRDefault="00BF721B" w:rsidP="00DC73B7">
      <w:pPr>
        <w:spacing w:line="360" w:lineRule="auto"/>
        <w:jc w:val="center"/>
        <w:rPr>
          <w:rFonts w:eastAsia="Times New Roman" w:cs="Times New Roman"/>
          <w:b/>
          <w:bCs/>
          <w:color w:val="FF0000"/>
          <w:sz w:val="24"/>
          <w:szCs w:val="20"/>
        </w:rPr>
      </w:pPr>
    </w:p>
    <w:p w14:paraId="4BB12F8B" w14:textId="44EE9217" w:rsidR="00BF721B" w:rsidRPr="00177B0B" w:rsidRDefault="00BF721B" w:rsidP="00DC73B7">
      <w:pPr>
        <w:spacing w:line="360" w:lineRule="auto"/>
        <w:jc w:val="center"/>
        <w:rPr>
          <w:rFonts w:eastAsia="Times New Roman" w:cs="Times New Roman"/>
          <w:b/>
          <w:bCs/>
          <w:color w:val="000000" w:themeColor="text1"/>
          <w:sz w:val="24"/>
          <w:szCs w:val="20"/>
        </w:rPr>
      </w:pPr>
      <w:r w:rsidRPr="00177B0B">
        <w:rPr>
          <w:rFonts w:eastAsia="Times New Roman" w:cs="Times New Roman"/>
          <w:b/>
          <w:bCs/>
          <w:color w:val="000000" w:themeColor="text1"/>
          <w:sz w:val="24"/>
          <w:szCs w:val="20"/>
        </w:rPr>
        <w:lastRenderedPageBreak/>
        <w:t xml:space="preserve">OSOBY NIEPEŁNOSPRAWNE OBJĘTE INDYWIDUALNYM PLANEM DZIAŁANIA </w:t>
      </w:r>
      <w:r w:rsidR="00DC73B7" w:rsidRPr="00177B0B">
        <w:rPr>
          <w:rFonts w:eastAsia="Times New Roman" w:cs="Times New Roman"/>
          <w:b/>
          <w:bCs/>
          <w:color w:val="000000" w:themeColor="text1"/>
          <w:sz w:val="24"/>
          <w:szCs w:val="20"/>
        </w:rPr>
        <w:t>(</w:t>
      </w:r>
      <w:r w:rsidRPr="00177B0B">
        <w:rPr>
          <w:rFonts w:eastAsia="Times New Roman" w:cs="Times New Roman"/>
          <w:b/>
          <w:bCs/>
          <w:color w:val="000000" w:themeColor="text1"/>
          <w:sz w:val="24"/>
          <w:szCs w:val="20"/>
        </w:rPr>
        <w:t>IPD</w:t>
      </w:r>
      <w:r w:rsidR="00DC73B7" w:rsidRPr="00177B0B">
        <w:rPr>
          <w:rFonts w:eastAsia="Times New Roman" w:cs="Times New Roman"/>
          <w:b/>
          <w:bCs/>
          <w:color w:val="000000" w:themeColor="text1"/>
          <w:sz w:val="24"/>
          <w:szCs w:val="20"/>
        </w:rPr>
        <w:t>)</w:t>
      </w:r>
      <w:r w:rsidRPr="00177B0B">
        <w:rPr>
          <w:rFonts w:eastAsia="Times New Roman" w:cs="Times New Roman"/>
          <w:b/>
          <w:bCs/>
          <w:color w:val="000000" w:themeColor="text1"/>
          <w:sz w:val="24"/>
          <w:szCs w:val="20"/>
        </w:rPr>
        <w:t xml:space="preserve"> w 202</w:t>
      </w:r>
      <w:r w:rsidR="001B1217" w:rsidRPr="00177B0B">
        <w:rPr>
          <w:rFonts w:eastAsia="Times New Roman" w:cs="Times New Roman"/>
          <w:b/>
          <w:bCs/>
          <w:color w:val="000000" w:themeColor="text1"/>
          <w:sz w:val="24"/>
          <w:szCs w:val="20"/>
        </w:rPr>
        <w:t>4</w:t>
      </w:r>
      <w:r w:rsidRPr="00177B0B">
        <w:rPr>
          <w:rFonts w:eastAsia="Times New Roman" w:cs="Times New Roman"/>
          <w:b/>
          <w:bCs/>
          <w:color w:val="000000" w:themeColor="text1"/>
          <w:sz w:val="24"/>
          <w:szCs w:val="20"/>
        </w:rPr>
        <w:t xml:space="preserve"> r.</w:t>
      </w:r>
    </w:p>
    <w:p w14:paraId="123C31CF" w14:textId="77777777" w:rsidR="00F93E96" w:rsidRPr="00DC73B7" w:rsidRDefault="00F93E96" w:rsidP="00DC73B7">
      <w:pPr>
        <w:spacing w:line="360" w:lineRule="auto"/>
        <w:jc w:val="center"/>
        <w:rPr>
          <w:rFonts w:eastAsia="Times New Roman" w:cs="Times New Roman"/>
          <w:color w:val="000000" w:themeColor="text1"/>
          <w:sz w:val="24"/>
          <w:szCs w:val="20"/>
        </w:rPr>
      </w:pPr>
    </w:p>
    <w:tbl>
      <w:tblPr>
        <w:tblW w:w="1456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21"/>
        <w:gridCol w:w="1712"/>
        <w:gridCol w:w="1109"/>
        <w:gridCol w:w="1703"/>
        <w:gridCol w:w="1705"/>
        <w:gridCol w:w="1703"/>
        <w:gridCol w:w="1707"/>
      </w:tblGrid>
      <w:tr w:rsidR="00F93E96" w:rsidRPr="00F93E96" w14:paraId="2964639E" w14:textId="77777777" w:rsidTr="00F34A0B">
        <w:trPr>
          <w:trHeight w:val="511"/>
        </w:trPr>
        <w:tc>
          <w:tcPr>
            <w:tcW w:w="774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350A4" w14:textId="77777777" w:rsidR="00F93E96" w:rsidRPr="00F93E96" w:rsidRDefault="00F93E96" w:rsidP="00F93E96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F93E96">
              <w:rPr>
                <w:rFonts w:eastAsia="Times New Roman"/>
                <w:b/>
                <w:bCs/>
                <w:sz w:val="18"/>
                <w:szCs w:val="18"/>
              </w:rPr>
              <w:t>Wyszczególnienie</w:t>
            </w:r>
          </w:p>
        </w:tc>
        <w:tc>
          <w:tcPr>
            <w:tcW w:w="681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596AD6" w14:textId="77777777" w:rsidR="00F93E96" w:rsidRPr="00F93E96" w:rsidRDefault="00F93E96" w:rsidP="00F93E96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F93E96">
              <w:rPr>
                <w:rFonts w:eastAsia="Times New Roman"/>
                <w:b/>
                <w:bCs/>
                <w:sz w:val="18"/>
                <w:szCs w:val="18"/>
              </w:rPr>
              <w:t>Osoby niepełnosprawne objęte indywidualnym planem działania</w:t>
            </w:r>
          </w:p>
        </w:tc>
      </w:tr>
      <w:tr w:rsidR="00F93E96" w:rsidRPr="00F93E96" w14:paraId="56F8D444" w14:textId="77777777" w:rsidTr="00F34A0B">
        <w:trPr>
          <w:trHeight w:val="291"/>
        </w:trPr>
        <w:tc>
          <w:tcPr>
            <w:tcW w:w="774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4E7001" w14:textId="77777777" w:rsidR="00F93E96" w:rsidRPr="00F93E96" w:rsidRDefault="00F93E96" w:rsidP="00F93E96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34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B9467" w14:textId="77777777" w:rsidR="00F93E96" w:rsidRPr="00F93E96" w:rsidRDefault="00F93E96" w:rsidP="00F93E96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F93E96">
              <w:rPr>
                <w:rFonts w:eastAsia="Times New Roman"/>
                <w:b/>
                <w:bCs/>
                <w:sz w:val="18"/>
                <w:szCs w:val="18"/>
              </w:rPr>
              <w:t>bezrobotni</w:t>
            </w:r>
          </w:p>
        </w:tc>
        <w:tc>
          <w:tcPr>
            <w:tcW w:w="34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E91C8B" w14:textId="77777777" w:rsidR="00F93E96" w:rsidRPr="00F93E96" w:rsidRDefault="00F93E96" w:rsidP="00F93E96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F93E96">
              <w:rPr>
                <w:rFonts w:eastAsia="Times New Roman"/>
                <w:b/>
                <w:bCs/>
                <w:sz w:val="18"/>
                <w:szCs w:val="18"/>
              </w:rPr>
              <w:t>poszukujący pracy</w:t>
            </w:r>
          </w:p>
        </w:tc>
      </w:tr>
      <w:tr w:rsidR="00F93E96" w:rsidRPr="00F93E96" w14:paraId="60A36E22" w14:textId="77777777" w:rsidTr="00F34A0B">
        <w:trPr>
          <w:trHeight w:val="291"/>
        </w:trPr>
        <w:tc>
          <w:tcPr>
            <w:tcW w:w="7742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F41164" w14:textId="77777777" w:rsidR="00F93E96" w:rsidRPr="00F93E96" w:rsidRDefault="00F93E96" w:rsidP="00F93E96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BF742" w14:textId="77777777" w:rsidR="00F93E96" w:rsidRPr="00F93E96" w:rsidRDefault="00F93E96" w:rsidP="00F93E96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F93E96">
              <w:rPr>
                <w:rFonts w:eastAsia="Times New Roman"/>
                <w:b/>
                <w:bCs/>
                <w:sz w:val="18"/>
                <w:szCs w:val="18"/>
              </w:rPr>
              <w:t>razem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94EDB" w14:textId="77777777" w:rsidR="00F93E96" w:rsidRPr="00F93E96" w:rsidRDefault="00F93E96" w:rsidP="00F93E96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F93E96">
              <w:rPr>
                <w:rFonts w:eastAsia="Times New Roman"/>
                <w:b/>
                <w:bCs/>
                <w:sz w:val="18"/>
                <w:szCs w:val="18"/>
              </w:rPr>
              <w:t>kobiety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30406" w14:textId="77777777" w:rsidR="00F93E96" w:rsidRPr="00F93E96" w:rsidRDefault="00F93E96" w:rsidP="00F93E96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F93E96">
              <w:rPr>
                <w:rFonts w:eastAsia="Times New Roman"/>
                <w:b/>
                <w:bCs/>
                <w:sz w:val="18"/>
                <w:szCs w:val="18"/>
              </w:rPr>
              <w:t>razem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2E1332" w14:textId="77777777" w:rsidR="00F93E96" w:rsidRPr="00F93E96" w:rsidRDefault="00F93E96" w:rsidP="00F93E96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F93E96">
              <w:rPr>
                <w:rFonts w:eastAsia="Times New Roman"/>
                <w:b/>
                <w:bCs/>
                <w:sz w:val="18"/>
                <w:szCs w:val="18"/>
              </w:rPr>
              <w:t>kobiety</w:t>
            </w:r>
          </w:p>
        </w:tc>
      </w:tr>
      <w:tr w:rsidR="00F93E96" w:rsidRPr="00F93E96" w14:paraId="370EC0FA" w14:textId="77777777" w:rsidTr="00F34A0B">
        <w:trPr>
          <w:trHeight w:val="291"/>
        </w:trPr>
        <w:tc>
          <w:tcPr>
            <w:tcW w:w="774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4E9B0" w14:textId="77777777" w:rsidR="00F93E96" w:rsidRPr="00F93E96" w:rsidRDefault="00F93E96" w:rsidP="00F93E96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F93E96">
              <w:rPr>
                <w:rFonts w:eastAsia="Times New Roman"/>
                <w:sz w:val="18"/>
                <w:szCs w:val="18"/>
              </w:rPr>
              <w:t>0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5EEE3" w14:textId="77777777" w:rsidR="00F93E96" w:rsidRPr="00F93E96" w:rsidRDefault="00F93E96" w:rsidP="00F93E96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F93E96">
              <w:rPr>
                <w:rFonts w:eastAsia="Times New Roman"/>
                <w:sz w:val="18"/>
                <w:szCs w:val="18"/>
              </w:rPr>
              <w:t>1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A4E4F" w14:textId="77777777" w:rsidR="00F93E96" w:rsidRPr="00F93E96" w:rsidRDefault="00F93E96" w:rsidP="00F93E96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F93E96">
              <w:rPr>
                <w:rFonts w:eastAsia="Times New Roman"/>
                <w:sz w:val="18"/>
                <w:szCs w:val="18"/>
              </w:rPr>
              <w:t>2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CB105A" w14:textId="77777777" w:rsidR="00F93E96" w:rsidRPr="00F93E96" w:rsidRDefault="00F93E96" w:rsidP="00F93E96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F93E96">
              <w:rPr>
                <w:rFonts w:eastAsia="Times New Roman"/>
                <w:sz w:val="18"/>
                <w:szCs w:val="18"/>
              </w:rPr>
              <w:t>3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F3CDE" w14:textId="77777777" w:rsidR="00F93E96" w:rsidRPr="00F93E96" w:rsidRDefault="00F93E96" w:rsidP="00F93E96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F93E96">
              <w:rPr>
                <w:rFonts w:eastAsia="Times New Roman"/>
                <w:sz w:val="18"/>
                <w:szCs w:val="18"/>
              </w:rPr>
              <w:t>4</w:t>
            </w:r>
          </w:p>
        </w:tc>
      </w:tr>
      <w:tr w:rsidR="00F93E96" w:rsidRPr="00F93E96" w14:paraId="1723E157" w14:textId="77777777" w:rsidTr="00F34A0B">
        <w:trPr>
          <w:trHeight w:val="511"/>
        </w:trPr>
        <w:tc>
          <w:tcPr>
            <w:tcW w:w="4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0E16BA" w14:textId="77777777" w:rsidR="00F93E96" w:rsidRPr="00F93E96" w:rsidRDefault="00F93E96" w:rsidP="00F93E96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  <w:r w:rsidRPr="00F93E96">
              <w:rPr>
                <w:rFonts w:eastAsia="Times New Roman"/>
                <w:b/>
                <w:bCs/>
                <w:sz w:val="18"/>
                <w:szCs w:val="18"/>
              </w:rPr>
              <w:t xml:space="preserve">Przygotowano IPD </w:t>
            </w:r>
          </w:p>
        </w:tc>
        <w:tc>
          <w:tcPr>
            <w:tcW w:w="17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8ACA97" w14:textId="77777777" w:rsidR="00F93E96" w:rsidRPr="00F93E96" w:rsidRDefault="00F93E96" w:rsidP="00F93E96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F93E96">
              <w:rPr>
                <w:rFonts w:eastAsia="Times New Roman"/>
                <w:b/>
                <w:bCs/>
                <w:sz w:val="18"/>
                <w:szCs w:val="18"/>
              </w:rPr>
              <w:t>w 2024 roku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AE7B6" w14:textId="77777777" w:rsidR="00F93E96" w:rsidRPr="00F93E96" w:rsidRDefault="00F93E96" w:rsidP="00F93E96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F93E96">
              <w:rPr>
                <w:rFonts w:eastAsia="Times New Roman"/>
                <w:sz w:val="18"/>
                <w:szCs w:val="18"/>
              </w:rPr>
              <w:t>08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E7F754" w14:textId="77777777" w:rsidR="00F93E96" w:rsidRPr="00F93E96" w:rsidRDefault="00F93E96" w:rsidP="00F93E96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F93E96">
              <w:rPr>
                <w:rFonts w:eastAsia="Times New Roman"/>
                <w:color w:val="000000"/>
                <w:sz w:val="18"/>
                <w:szCs w:val="18"/>
              </w:rPr>
              <w:t>2313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080C8F" w14:textId="77777777" w:rsidR="00F93E96" w:rsidRPr="00F93E96" w:rsidRDefault="00F93E96" w:rsidP="00F93E96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F93E96">
              <w:rPr>
                <w:rFonts w:eastAsia="Times New Roman"/>
                <w:color w:val="000000"/>
                <w:sz w:val="18"/>
                <w:szCs w:val="18"/>
              </w:rPr>
              <w:t>1144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6A8E3" w14:textId="77777777" w:rsidR="00F93E96" w:rsidRPr="00F93E96" w:rsidRDefault="00F93E96" w:rsidP="00F93E96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F93E96">
              <w:rPr>
                <w:rFonts w:eastAsia="Times New Roman"/>
                <w:color w:val="000000"/>
                <w:sz w:val="18"/>
                <w:szCs w:val="18"/>
              </w:rPr>
              <w:t>69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9DC43" w14:textId="77777777" w:rsidR="00F93E96" w:rsidRPr="00F93E96" w:rsidRDefault="00F93E96" w:rsidP="00F93E96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F93E96">
              <w:rPr>
                <w:rFonts w:eastAsia="Times New Roman"/>
                <w:color w:val="000000"/>
                <w:sz w:val="18"/>
                <w:szCs w:val="18"/>
              </w:rPr>
              <w:t>25</w:t>
            </w:r>
          </w:p>
        </w:tc>
      </w:tr>
      <w:tr w:rsidR="00F93E96" w:rsidRPr="00F93E96" w14:paraId="704F1121" w14:textId="77777777" w:rsidTr="00F34A0B">
        <w:trPr>
          <w:trHeight w:val="291"/>
        </w:trPr>
        <w:tc>
          <w:tcPr>
            <w:tcW w:w="4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888C4" w14:textId="77777777" w:rsidR="00F93E96" w:rsidRPr="00F93E96" w:rsidRDefault="00F93E96" w:rsidP="00F93E96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  <w:r w:rsidRPr="00F93E96">
              <w:rPr>
                <w:rFonts w:eastAsia="Times New Roman"/>
                <w:b/>
                <w:bCs/>
                <w:sz w:val="18"/>
                <w:szCs w:val="18"/>
              </w:rPr>
              <w:t>Przerwali realizację IPD</w:t>
            </w:r>
          </w:p>
        </w:tc>
        <w:tc>
          <w:tcPr>
            <w:tcW w:w="17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F3AFF4" w14:textId="77777777" w:rsidR="00F93E96" w:rsidRPr="00F93E96" w:rsidRDefault="00F93E96" w:rsidP="00F93E96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B1FAEE" w14:textId="77777777" w:rsidR="00F93E96" w:rsidRPr="00F93E96" w:rsidRDefault="00F93E96" w:rsidP="00F93E96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F93E96">
              <w:rPr>
                <w:rFonts w:eastAsia="Times New Roman"/>
                <w:sz w:val="18"/>
                <w:szCs w:val="18"/>
              </w:rPr>
              <w:t>09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46DC1" w14:textId="77777777" w:rsidR="00F93E96" w:rsidRPr="00F93E96" w:rsidRDefault="00F93E96" w:rsidP="00F93E96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F93E96">
              <w:rPr>
                <w:rFonts w:eastAsia="Times New Roman"/>
                <w:color w:val="000000"/>
                <w:sz w:val="18"/>
                <w:szCs w:val="18"/>
              </w:rPr>
              <w:t>1644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3512B" w14:textId="77777777" w:rsidR="00F93E96" w:rsidRPr="00F93E96" w:rsidRDefault="00F93E96" w:rsidP="00F93E96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F93E96">
              <w:rPr>
                <w:rFonts w:eastAsia="Times New Roman"/>
                <w:color w:val="000000"/>
                <w:sz w:val="18"/>
                <w:szCs w:val="18"/>
              </w:rPr>
              <w:t>834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DA01B" w14:textId="77777777" w:rsidR="00F93E96" w:rsidRPr="00F93E96" w:rsidRDefault="00F93E96" w:rsidP="00F93E96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F93E96">
              <w:rPr>
                <w:rFonts w:eastAsia="Times New Roman"/>
                <w:color w:val="000000"/>
                <w:sz w:val="18"/>
                <w:szCs w:val="18"/>
              </w:rPr>
              <w:t>30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242291" w14:textId="77777777" w:rsidR="00F93E96" w:rsidRPr="00F93E96" w:rsidRDefault="00F93E96" w:rsidP="00F93E96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F93E96">
              <w:rPr>
                <w:rFonts w:eastAsia="Times New Roman"/>
                <w:color w:val="000000"/>
                <w:sz w:val="18"/>
                <w:szCs w:val="18"/>
              </w:rPr>
              <w:t>11</w:t>
            </w:r>
          </w:p>
        </w:tc>
      </w:tr>
      <w:tr w:rsidR="00F93E96" w:rsidRPr="00F93E96" w14:paraId="7A0B9621" w14:textId="77777777" w:rsidTr="00F34A0B">
        <w:trPr>
          <w:trHeight w:val="291"/>
        </w:trPr>
        <w:tc>
          <w:tcPr>
            <w:tcW w:w="4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113E1" w14:textId="77777777" w:rsidR="00F93E96" w:rsidRPr="00F93E96" w:rsidRDefault="00F93E96" w:rsidP="00F93E96">
            <w:pPr>
              <w:spacing w:line="240" w:lineRule="auto"/>
              <w:ind w:firstLineChars="100" w:firstLine="181"/>
              <w:rPr>
                <w:rFonts w:eastAsia="Times New Roman"/>
                <w:b/>
                <w:bCs/>
                <w:sz w:val="18"/>
                <w:szCs w:val="18"/>
              </w:rPr>
            </w:pPr>
            <w:r w:rsidRPr="00F93E96">
              <w:rPr>
                <w:rFonts w:eastAsia="Times New Roman"/>
                <w:b/>
                <w:bCs/>
                <w:sz w:val="18"/>
                <w:szCs w:val="18"/>
              </w:rPr>
              <w:t>w tym z powodu podjęcia pracy</w:t>
            </w:r>
          </w:p>
        </w:tc>
        <w:tc>
          <w:tcPr>
            <w:tcW w:w="17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746000" w14:textId="77777777" w:rsidR="00F93E96" w:rsidRPr="00F93E96" w:rsidRDefault="00F93E96" w:rsidP="00F93E96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93C1DB" w14:textId="77777777" w:rsidR="00F93E96" w:rsidRPr="00F93E96" w:rsidRDefault="00F93E96" w:rsidP="00F93E96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F93E96">
              <w:rPr>
                <w:rFonts w:eastAsia="Times New Roman"/>
                <w:sz w:val="18"/>
                <w:szCs w:val="18"/>
              </w:rPr>
              <w:t>10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80D0F0" w14:textId="77777777" w:rsidR="00F93E96" w:rsidRPr="00F93E96" w:rsidRDefault="00F93E96" w:rsidP="00F93E96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F93E96">
              <w:rPr>
                <w:rFonts w:eastAsia="Times New Roman"/>
                <w:color w:val="000000"/>
                <w:sz w:val="18"/>
                <w:szCs w:val="18"/>
              </w:rPr>
              <w:t>768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C7410" w14:textId="77777777" w:rsidR="00F93E96" w:rsidRPr="00F93E96" w:rsidRDefault="00F93E96" w:rsidP="00F93E96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F93E96">
              <w:rPr>
                <w:rFonts w:eastAsia="Times New Roman"/>
                <w:color w:val="000000"/>
                <w:sz w:val="18"/>
                <w:szCs w:val="18"/>
              </w:rPr>
              <w:t>425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D3A70" w14:textId="77777777" w:rsidR="00F93E96" w:rsidRPr="00F93E96" w:rsidRDefault="00F93E96" w:rsidP="00F93E96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F93E96">
              <w:rPr>
                <w:rFonts w:eastAsia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97D678" w14:textId="77777777" w:rsidR="00F93E96" w:rsidRPr="00F93E96" w:rsidRDefault="00F93E96" w:rsidP="00F93E96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F93E96">
              <w:rPr>
                <w:rFonts w:eastAsia="Times New Roman"/>
                <w:color w:val="000000"/>
                <w:sz w:val="18"/>
                <w:szCs w:val="18"/>
              </w:rPr>
              <w:t>3</w:t>
            </w:r>
          </w:p>
        </w:tc>
      </w:tr>
      <w:tr w:rsidR="00F93E96" w:rsidRPr="00F93E96" w14:paraId="0CD54678" w14:textId="77777777" w:rsidTr="00F34A0B">
        <w:trPr>
          <w:trHeight w:val="291"/>
        </w:trPr>
        <w:tc>
          <w:tcPr>
            <w:tcW w:w="4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8B5658" w14:textId="77777777" w:rsidR="00F93E96" w:rsidRPr="00F93E96" w:rsidRDefault="00F93E96" w:rsidP="00F93E96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  <w:r w:rsidRPr="00F93E96">
              <w:rPr>
                <w:rFonts w:eastAsia="Times New Roman"/>
                <w:b/>
                <w:bCs/>
                <w:sz w:val="18"/>
                <w:szCs w:val="18"/>
              </w:rPr>
              <w:t>Zakończyli realizację IPD</w:t>
            </w:r>
          </w:p>
        </w:tc>
        <w:tc>
          <w:tcPr>
            <w:tcW w:w="17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7C263D" w14:textId="77777777" w:rsidR="00F93E96" w:rsidRPr="00F93E96" w:rsidRDefault="00F93E96" w:rsidP="00F93E96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D3DBCE" w14:textId="77777777" w:rsidR="00F93E96" w:rsidRPr="00F93E96" w:rsidRDefault="00F93E96" w:rsidP="00F93E96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F93E96">
              <w:rPr>
                <w:rFonts w:eastAsia="Times New Roman"/>
                <w:sz w:val="18"/>
                <w:szCs w:val="18"/>
              </w:rPr>
              <w:t>11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47262" w14:textId="77777777" w:rsidR="00F93E96" w:rsidRPr="00F93E96" w:rsidRDefault="00F93E96" w:rsidP="00F93E96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F93E96">
              <w:rPr>
                <w:rFonts w:eastAsia="Times New Roman"/>
                <w:color w:val="000000"/>
                <w:sz w:val="18"/>
                <w:szCs w:val="18"/>
              </w:rPr>
              <w:t>531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4FFE0" w14:textId="77777777" w:rsidR="00F93E96" w:rsidRPr="00F93E96" w:rsidRDefault="00F93E96" w:rsidP="00F93E96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F93E96">
              <w:rPr>
                <w:rFonts w:eastAsia="Times New Roman"/>
                <w:color w:val="000000"/>
                <w:sz w:val="18"/>
                <w:szCs w:val="18"/>
              </w:rPr>
              <w:t>271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93241" w14:textId="77777777" w:rsidR="00F93E96" w:rsidRPr="00F93E96" w:rsidRDefault="00F93E96" w:rsidP="00F93E96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F93E96">
              <w:rPr>
                <w:rFonts w:eastAsia="Times New Roman"/>
                <w:color w:val="000000"/>
                <w:sz w:val="18"/>
                <w:szCs w:val="18"/>
              </w:rPr>
              <w:t>26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29C771" w14:textId="77777777" w:rsidR="00F93E96" w:rsidRPr="00F93E96" w:rsidRDefault="00F93E96" w:rsidP="00F93E96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 w:rsidRPr="00F93E96">
              <w:rPr>
                <w:rFonts w:eastAsia="Times New Roman"/>
                <w:color w:val="000000"/>
                <w:sz w:val="18"/>
                <w:szCs w:val="18"/>
              </w:rPr>
              <w:t>7</w:t>
            </w:r>
          </w:p>
        </w:tc>
      </w:tr>
      <w:tr w:rsidR="00F93E96" w:rsidRPr="00F93E96" w14:paraId="32F67002" w14:textId="77777777" w:rsidTr="00F34A0B">
        <w:trPr>
          <w:trHeight w:val="621"/>
        </w:trPr>
        <w:tc>
          <w:tcPr>
            <w:tcW w:w="49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D2C5A" w14:textId="77777777" w:rsidR="00F93E96" w:rsidRPr="00F93E96" w:rsidRDefault="00F93E96" w:rsidP="00F93E96">
            <w:pPr>
              <w:spacing w:line="240" w:lineRule="auto"/>
              <w:rPr>
                <w:rFonts w:eastAsia="Times New Roman"/>
                <w:b/>
                <w:bCs/>
                <w:sz w:val="18"/>
                <w:szCs w:val="18"/>
              </w:rPr>
            </w:pPr>
            <w:r w:rsidRPr="00F93E96">
              <w:rPr>
                <w:rFonts w:eastAsia="Times New Roman"/>
                <w:b/>
                <w:bCs/>
                <w:sz w:val="18"/>
                <w:szCs w:val="18"/>
              </w:rPr>
              <w:t xml:space="preserve">Realizujący IPD                                     </w:t>
            </w:r>
          </w:p>
        </w:tc>
        <w:tc>
          <w:tcPr>
            <w:tcW w:w="1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B72D4" w14:textId="77777777" w:rsidR="00F93E96" w:rsidRPr="00F93E96" w:rsidRDefault="00F93E96" w:rsidP="00F93E96">
            <w:pPr>
              <w:spacing w:line="240" w:lineRule="auto"/>
              <w:jc w:val="center"/>
              <w:rPr>
                <w:rFonts w:eastAsia="Times New Roman"/>
                <w:b/>
                <w:bCs/>
                <w:sz w:val="18"/>
                <w:szCs w:val="18"/>
              </w:rPr>
            </w:pPr>
            <w:r w:rsidRPr="00F93E96">
              <w:rPr>
                <w:rFonts w:eastAsia="Times New Roman"/>
                <w:b/>
                <w:bCs/>
                <w:sz w:val="18"/>
                <w:szCs w:val="18"/>
              </w:rPr>
              <w:t>w końcu 2024 roku</w:t>
            </w:r>
          </w:p>
        </w:tc>
        <w:tc>
          <w:tcPr>
            <w:tcW w:w="11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910BDA" w14:textId="77777777" w:rsidR="00F93E96" w:rsidRPr="00F93E96" w:rsidRDefault="00F93E96" w:rsidP="00F93E96">
            <w:pPr>
              <w:spacing w:line="240" w:lineRule="auto"/>
              <w:jc w:val="center"/>
              <w:rPr>
                <w:rFonts w:eastAsia="Times New Roman"/>
                <w:sz w:val="18"/>
                <w:szCs w:val="18"/>
              </w:rPr>
            </w:pPr>
            <w:r w:rsidRPr="00F93E96">
              <w:rPr>
                <w:rFonts w:eastAsia="Times New Roman"/>
                <w:sz w:val="18"/>
                <w:szCs w:val="18"/>
              </w:rPr>
              <w:t>12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80860F" w14:textId="2BC44FDB" w:rsidR="00F93E96" w:rsidRPr="00F93E96" w:rsidRDefault="00AD28BC" w:rsidP="00F93E96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1827</w:t>
            </w:r>
          </w:p>
        </w:tc>
        <w:tc>
          <w:tcPr>
            <w:tcW w:w="1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A3BB72" w14:textId="568A1A29" w:rsidR="00F93E96" w:rsidRPr="00F93E96" w:rsidRDefault="00AD28BC" w:rsidP="00F93E96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924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B07FD" w14:textId="2B75BB04" w:rsidR="00F93E96" w:rsidRPr="00F93E96" w:rsidRDefault="00AD28BC" w:rsidP="00F93E96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212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E4D41" w14:textId="3D9C4171" w:rsidR="00F93E96" w:rsidRPr="00F93E96" w:rsidRDefault="00AD28BC" w:rsidP="00F93E96">
            <w:pPr>
              <w:spacing w:line="240" w:lineRule="auto"/>
              <w:jc w:val="center"/>
              <w:rPr>
                <w:rFonts w:eastAsia="Times New Roman"/>
                <w:color w:val="000000"/>
                <w:sz w:val="18"/>
                <w:szCs w:val="18"/>
              </w:rPr>
            </w:pPr>
            <w:r>
              <w:rPr>
                <w:rFonts w:eastAsia="Times New Roman"/>
                <w:color w:val="000000"/>
                <w:sz w:val="18"/>
                <w:szCs w:val="18"/>
              </w:rPr>
              <w:t>102</w:t>
            </w:r>
          </w:p>
        </w:tc>
      </w:tr>
    </w:tbl>
    <w:p w14:paraId="22A48046" w14:textId="77777777" w:rsidR="00F34A0B" w:rsidRPr="002A171F" w:rsidRDefault="00F34A0B" w:rsidP="00BF721B">
      <w:pPr>
        <w:spacing w:line="360" w:lineRule="auto"/>
        <w:jc w:val="both"/>
        <w:rPr>
          <w:rFonts w:eastAsia="Times New Roman" w:cs="Times New Roman"/>
          <w:color w:val="000000" w:themeColor="text1"/>
          <w:sz w:val="24"/>
          <w:szCs w:val="20"/>
        </w:rPr>
      </w:pPr>
    </w:p>
    <w:p w14:paraId="222744EC" w14:textId="395AB805" w:rsidR="00BF721B" w:rsidRPr="00177B0B" w:rsidRDefault="00BF721B" w:rsidP="005D58A9">
      <w:pPr>
        <w:spacing w:line="240" w:lineRule="auto"/>
        <w:jc w:val="center"/>
        <w:rPr>
          <w:rFonts w:eastAsia="Times New Roman" w:cs="Times New Roman"/>
          <w:b/>
          <w:bCs/>
          <w:color w:val="000000" w:themeColor="text1"/>
          <w:sz w:val="24"/>
          <w:szCs w:val="20"/>
        </w:rPr>
      </w:pPr>
      <w:r w:rsidRPr="00177B0B">
        <w:rPr>
          <w:rFonts w:eastAsia="Times New Roman" w:cs="Times New Roman"/>
          <w:b/>
          <w:bCs/>
          <w:color w:val="000000" w:themeColor="text1"/>
          <w:sz w:val="24"/>
          <w:szCs w:val="20"/>
        </w:rPr>
        <w:t xml:space="preserve">AKTYWNE FORMY PRZECIWDZIAŁANIA BEZROBOCIU DLA NIEPEŁNOSPRAWNYCH </w:t>
      </w:r>
      <w:r w:rsidR="005D58A9" w:rsidRPr="00177B0B">
        <w:rPr>
          <w:rFonts w:eastAsia="Times New Roman" w:cs="Times New Roman"/>
          <w:b/>
          <w:bCs/>
          <w:color w:val="000000" w:themeColor="text1"/>
          <w:sz w:val="24"/>
          <w:szCs w:val="20"/>
        </w:rPr>
        <w:t xml:space="preserve"> </w:t>
      </w:r>
      <w:r w:rsidRPr="00177B0B">
        <w:rPr>
          <w:rFonts w:eastAsia="Times New Roman" w:cs="Times New Roman"/>
          <w:b/>
          <w:bCs/>
          <w:color w:val="000000" w:themeColor="text1"/>
          <w:sz w:val="24"/>
          <w:szCs w:val="20"/>
        </w:rPr>
        <w:t>(stan na koniec 202</w:t>
      </w:r>
      <w:r w:rsidR="001B1217" w:rsidRPr="00177B0B">
        <w:rPr>
          <w:rFonts w:eastAsia="Times New Roman" w:cs="Times New Roman"/>
          <w:b/>
          <w:bCs/>
          <w:color w:val="000000" w:themeColor="text1"/>
          <w:sz w:val="24"/>
          <w:szCs w:val="20"/>
        </w:rPr>
        <w:t>4</w:t>
      </w:r>
      <w:r w:rsidRPr="00177B0B">
        <w:rPr>
          <w:rFonts w:eastAsia="Times New Roman" w:cs="Times New Roman"/>
          <w:b/>
          <w:bCs/>
          <w:color w:val="000000" w:themeColor="text1"/>
          <w:sz w:val="24"/>
          <w:szCs w:val="20"/>
        </w:rPr>
        <w:t xml:space="preserve"> r.)</w:t>
      </w:r>
    </w:p>
    <w:p w14:paraId="01E6564B" w14:textId="77777777" w:rsidR="00945831" w:rsidRPr="002A171F" w:rsidRDefault="00945831" w:rsidP="005D58A9">
      <w:pPr>
        <w:spacing w:line="240" w:lineRule="auto"/>
        <w:jc w:val="center"/>
        <w:rPr>
          <w:rFonts w:eastAsia="Times New Roman" w:cs="Times New Roman"/>
          <w:color w:val="000000" w:themeColor="text1"/>
          <w:sz w:val="24"/>
          <w:szCs w:val="20"/>
        </w:rPr>
      </w:pPr>
    </w:p>
    <w:p w14:paraId="578BE8A6" w14:textId="77777777" w:rsidR="00BF721B" w:rsidRPr="002A171F" w:rsidRDefault="00BF721B" w:rsidP="00BF721B">
      <w:pPr>
        <w:spacing w:line="240" w:lineRule="auto"/>
        <w:ind w:firstLine="4111"/>
        <w:jc w:val="both"/>
        <w:rPr>
          <w:rFonts w:eastAsia="Times New Roman" w:cs="Times New Roman"/>
          <w:color w:val="000000" w:themeColor="text1"/>
          <w:sz w:val="16"/>
          <w:szCs w:val="16"/>
        </w:rPr>
      </w:pPr>
    </w:p>
    <w:tbl>
      <w:tblPr>
        <w:tblW w:w="14573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36"/>
        <w:gridCol w:w="8526"/>
        <w:gridCol w:w="559"/>
        <w:gridCol w:w="2549"/>
        <w:gridCol w:w="1603"/>
      </w:tblGrid>
      <w:tr w:rsidR="002A171F" w:rsidRPr="002A171F" w14:paraId="66B6F751" w14:textId="77777777" w:rsidTr="00F34A0B">
        <w:trPr>
          <w:trHeight w:val="350"/>
        </w:trPr>
        <w:tc>
          <w:tcPr>
            <w:tcW w:w="1042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691D1F" w14:textId="77777777" w:rsidR="00BF721B" w:rsidRPr="00DD511B" w:rsidRDefault="00BF721B" w:rsidP="00BF721B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</w:pPr>
            <w:r w:rsidRPr="00DD511B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Wyszczególnienie</w:t>
            </w:r>
          </w:p>
        </w:tc>
        <w:tc>
          <w:tcPr>
            <w:tcW w:w="2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8EE88F" w14:textId="77777777" w:rsidR="00BF721B" w:rsidRPr="00DD511B" w:rsidRDefault="00BF721B" w:rsidP="00BF721B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</w:pPr>
            <w:r w:rsidRPr="00DD511B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Osoby niepełnosprawne razem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C7590" w14:textId="77777777" w:rsidR="00BF721B" w:rsidRPr="00DD511B" w:rsidRDefault="00BF721B" w:rsidP="00BF721B">
            <w:pPr>
              <w:spacing w:line="240" w:lineRule="auto"/>
              <w:jc w:val="center"/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</w:pPr>
            <w:r w:rsidRPr="00DD511B">
              <w:rPr>
                <w:rFonts w:eastAsia="Times New Roman"/>
                <w:b/>
                <w:bCs/>
                <w:color w:val="000000" w:themeColor="text1"/>
                <w:sz w:val="18"/>
                <w:szCs w:val="18"/>
              </w:rPr>
              <w:t>w tym kobiety</w:t>
            </w:r>
          </w:p>
        </w:tc>
      </w:tr>
      <w:tr w:rsidR="00F93E96" w:rsidRPr="002A171F" w14:paraId="1118E3E5" w14:textId="77777777" w:rsidTr="00F34A0B">
        <w:trPr>
          <w:trHeight w:val="114"/>
        </w:trPr>
        <w:tc>
          <w:tcPr>
            <w:tcW w:w="133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14:paraId="143ACEBF" w14:textId="77777777" w:rsidR="00BF721B" w:rsidRPr="00DD511B" w:rsidRDefault="00BF721B" w:rsidP="00BF721B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  <w:r w:rsidRPr="00DD511B">
              <w:rPr>
                <w:rFonts w:eastAsia="Times New Roman"/>
                <w:b/>
                <w:bCs/>
                <w:color w:val="000000" w:themeColor="text1"/>
                <w:sz w:val="16"/>
                <w:szCs w:val="16"/>
              </w:rPr>
              <w:t>Osoby niepełnosprawne bezrobotne</w:t>
            </w:r>
          </w:p>
        </w:tc>
        <w:tc>
          <w:tcPr>
            <w:tcW w:w="852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2F1A3394" w14:textId="77777777" w:rsidR="00BF721B" w:rsidRPr="002A171F" w:rsidRDefault="00BF721B" w:rsidP="00BF721B">
            <w:pPr>
              <w:spacing w:line="240" w:lineRule="auto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2A171F">
              <w:rPr>
                <w:rFonts w:eastAsia="Times New Roman"/>
                <w:color w:val="000000" w:themeColor="text1"/>
                <w:sz w:val="18"/>
                <w:szCs w:val="18"/>
              </w:rPr>
              <w:t>zatrudnione przy pracach interwencyjnych</w:t>
            </w:r>
          </w:p>
        </w:tc>
        <w:tc>
          <w:tcPr>
            <w:tcW w:w="558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398577" w14:textId="6E45A9F3" w:rsidR="00BF721B" w:rsidRPr="002A171F" w:rsidRDefault="00BF721B" w:rsidP="00BF721B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C1F1C3" w14:textId="59B16D2F" w:rsidR="00BF721B" w:rsidRPr="002A171F" w:rsidRDefault="002A171F" w:rsidP="00DD511B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2A171F">
              <w:rPr>
                <w:rFonts w:eastAsia="Times New Roman"/>
                <w:color w:val="000000" w:themeColor="text1"/>
                <w:sz w:val="20"/>
                <w:szCs w:val="20"/>
              </w:rPr>
              <w:t>23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647CEA" w14:textId="243132DA" w:rsidR="00BF721B" w:rsidRPr="002A171F" w:rsidRDefault="00BF721B" w:rsidP="00DD511B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2A171F">
              <w:rPr>
                <w:rFonts w:eastAsia="Times New Roman"/>
                <w:color w:val="000000" w:themeColor="text1"/>
                <w:sz w:val="20"/>
                <w:szCs w:val="20"/>
              </w:rPr>
              <w:t>1</w:t>
            </w:r>
            <w:r w:rsidR="002A171F" w:rsidRPr="002A171F">
              <w:rPr>
                <w:rFonts w:eastAsia="Times New Roman"/>
                <w:color w:val="000000" w:themeColor="text1"/>
                <w:sz w:val="20"/>
                <w:szCs w:val="20"/>
              </w:rPr>
              <w:t>5</w:t>
            </w:r>
          </w:p>
        </w:tc>
      </w:tr>
      <w:tr w:rsidR="00F93E96" w:rsidRPr="002A171F" w14:paraId="657F88CA" w14:textId="77777777" w:rsidTr="00F34A0B">
        <w:trPr>
          <w:trHeight w:val="114"/>
        </w:trPr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EB753A" w14:textId="77777777" w:rsidR="00BF721B" w:rsidRPr="002A171F" w:rsidRDefault="00BF721B" w:rsidP="00BF721B">
            <w:pPr>
              <w:spacing w:line="240" w:lineRule="auto"/>
              <w:rPr>
                <w:rFonts w:eastAsia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852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DFCEBEB" w14:textId="77777777" w:rsidR="00BF721B" w:rsidRPr="002A171F" w:rsidRDefault="00BF721B" w:rsidP="00BF721B">
            <w:pPr>
              <w:spacing w:line="240" w:lineRule="auto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2A171F">
              <w:rPr>
                <w:rFonts w:eastAsia="Times New Roman"/>
                <w:color w:val="000000" w:themeColor="text1"/>
                <w:sz w:val="18"/>
                <w:szCs w:val="18"/>
              </w:rPr>
              <w:t>zatrudnione przy robotach publicznych</w:t>
            </w:r>
          </w:p>
        </w:tc>
        <w:tc>
          <w:tcPr>
            <w:tcW w:w="5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3528B" w14:textId="0195CCB6" w:rsidR="00BF721B" w:rsidRPr="002A171F" w:rsidRDefault="00BF721B" w:rsidP="00BF721B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B26382" w14:textId="4336A81A" w:rsidR="00BF721B" w:rsidRPr="002A171F" w:rsidRDefault="002A171F" w:rsidP="00DD511B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2A171F">
              <w:rPr>
                <w:rFonts w:eastAsia="Times New Roman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A030DD" w14:textId="64848CAC" w:rsidR="00BF721B" w:rsidRPr="002A171F" w:rsidRDefault="002A171F" w:rsidP="00DD511B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2A171F">
              <w:rPr>
                <w:rFonts w:eastAsia="Times New Roman"/>
                <w:color w:val="000000" w:themeColor="text1"/>
                <w:sz w:val="20"/>
                <w:szCs w:val="20"/>
              </w:rPr>
              <w:t>3</w:t>
            </w:r>
          </w:p>
        </w:tc>
      </w:tr>
      <w:tr w:rsidR="00F93E96" w:rsidRPr="002A171F" w14:paraId="51D576B7" w14:textId="77777777" w:rsidTr="00F34A0B">
        <w:trPr>
          <w:trHeight w:val="114"/>
        </w:trPr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AFACE9" w14:textId="77777777" w:rsidR="00BF721B" w:rsidRPr="002A171F" w:rsidRDefault="00BF721B" w:rsidP="00BF721B">
            <w:pPr>
              <w:spacing w:line="240" w:lineRule="auto"/>
              <w:rPr>
                <w:rFonts w:eastAsia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852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36894654" w14:textId="77777777" w:rsidR="00BF721B" w:rsidRPr="002A171F" w:rsidRDefault="00BF721B" w:rsidP="00BF721B">
            <w:pPr>
              <w:spacing w:line="240" w:lineRule="auto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2A171F">
              <w:rPr>
                <w:rFonts w:eastAsia="Times New Roman"/>
                <w:color w:val="000000" w:themeColor="text1"/>
                <w:sz w:val="18"/>
                <w:szCs w:val="18"/>
              </w:rPr>
              <w:t>odbywające szkolenie</w:t>
            </w:r>
          </w:p>
        </w:tc>
        <w:tc>
          <w:tcPr>
            <w:tcW w:w="5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5BDCA2" w14:textId="6ADB184A" w:rsidR="00BF721B" w:rsidRPr="002A171F" w:rsidRDefault="00BF721B" w:rsidP="00BF721B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2BFDB5" w14:textId="728568D6" w:rsidR="00BF721B" w:rsidRPr="002A171F" w:rsidRDefault="002A171F" w:rsidP="00DD511B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2A171F">
              <w:rPr>
                <w:rFonts w:eastAsia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B0CDD7" w14:textId="77777777" w:rsidR="00BF721B" w:rsidRPr="002A171F" w:rsidRDefault="00BF721B" w:rsidP="00DD511B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2A171F">
              <w:rPr>
                <w:rFonts w:eastAsia="Times New Roman"/>
                <w:color w:val="000000" w:themeColor="text1"/>
                <w:sz w:val="20"/>
                <w:szCs w:val="20"/>
              </w:rPr>
              <w:t>0</w:t>
            </w:r>
          </w:p>
        </w:tc>
      </w:tr>
      <w:tr w:rsidR="00F93E96" w:rsidRPr="002A171F" w14:paraId="6269902C" w14:textId="77777777" w:rsidTr="00F34A0B">
        <w:trPr>
          <w:trHeight w:val="114"/>
        </w:trPr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381A82" w14:textId="77777777" w:rsidR="00BF721B" w:rsidRPr="002A171F" w:rsidRDefault="00BF721B" w:rsidP="00BF721B">
            <w:pPr>
              <w:spacing w:line="240" w:lineRule="auto"/>
              <w:rPr>
                <w:rFonts w:eastAsia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852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45DA067" w14:textId="77777777" w:rsidR="00BF721B" w:rsidRPr="002A171F" w:rsidRDefault="00BF721B" w:rsidP="00BF721B">
            <w:pPr>
              <w:spacing w:line="240" w:lineRule="auto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2A171F">
              <w:rPr>
                <w:rFonts w:eastAsia="Times New Roman"/>
                <w:color w:val="000000" w:themeColor="text1"/>
                <w:sz w:val="18"/>
                <w:szCs w:val="18"/>
              </w:rPr>
              <w:t>odbywające staż</w:t>
            </w:r>
          </w:p>
        </w:tc>
        <w:tc>
          <w:tcPr>
            <w:tcW w:w="5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DF6B95" w14:textId="723FB53C" w:rsidR="00BF721B" w:rsidRPr="002A171F" w:rsidRDefault="00BF721B" w:rsidP="00BF721B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2EF6A3" w14:textId="4677AEDE" w:rsidR="00BF721B" w:rsidRPr="002A171F" w:rsidRDefault="002A171F" w:rsidP="00DD511B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2A171F">
              <w:rPr>
                <w:rFonts w:eastAsia="Times New Roman"/>
                <w:color w:val="000000" w:themeColor="text1"/>
                <w:sz w:val="20"/>
                <w:szCs w:val="20"/>
              </w:rPr>
              <w:t>39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B8BE4D" w14:textId="230507D5" w:rsidR="00BF721B" w:rsidRPr="002A171F" w:rsidRDefault="002A171F" w:rsidP="00DD511B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2A171F">
              <w:rPr>
                <w:rFonts w:eastAsia="Times New Roman"/>
                <w:color w:val="000000" w:themeColor="text1"/>
                <w:sz w:val="20"/>
                <w:szCs w:val="20"/>
              </w:rPr>
              <w:t>26</w:t>
            </w:r>
          </w:p>
        </w:tc>
      </w:tr>
      <w:tr w:rsidR="00F93E96" w:rsidRPr="002A171F" w14:paraId="07545971" w14:textId="77777777" w:rsidTr="00F34A0B">
        <w:trPr>
          <w:trHeight w:val="114"/>
        </w:trPr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6CCE019" w14:textId="77777777" w:rsidR="00BF721B" w:rsidRPr="002A171F" w:rsidRDefault="00BF721B" w:rsidP="00BF721B">
            <w:pPr>
              <w:spacing w:line="240" w:lineRule="auto"/>
              <w:rPr>
                <w:rFonts w:eastAsia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852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CBDD913" w14:textId="77777777" w:rsidR="00BF721B" w:rsidRPr="002A171F" w:rsidRDefault="00BF721B" w:rsidP="00BF721B">
            <w:pPr>
              <w:spacing w:line="240" w:lineRule="auto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2A171F">
              <w:rPr>
                <w:rFonts w:eastAsia="Times New Roman"/>
                <w:color w:val="000000" w:themeColor="text1"/>
                <w:sz w:val="18"/>
                <w:szCs w:val="18"/>
              </w:rPr>
              <w:t>odbywające przygotowanie zawodowe dorosłych</w:t>
            </w:r>
          </w:p>
        </w:tc>
        <w:tc>
          <w:tcPr>
            <w:tcW w:w="5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3D9E5F" w14:textId="1118A8D3" w:rsidR="00BF721B" w:rsidRPr="002A171F" w:rsidRDefault="00BF721B" w:rsidP="00BF721B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F16EB7" w14:textId="77777777" w:rsidR="00BF721B" w:rsidRPr="002A171F" w:rsidRDefault="00BF721B" w:rsidP="00DD511B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2A171F">
              <w:rPr>
                <w:rFonts w:eastAsia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3131E7" w14:textId="77777777" w:rsidR="00BF721B" w:rsidRPr="002A171F" w:rsidRDefault="00BF721B" w:rsidP="00DD511B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2A171F">
              <w:rPr>
                <w:rFonts w:eastAsia="Times New Roman"/>
                <w:color w:val="000000" w:themeColor="text1"/>
                <w:sz w:val="20"/>
                <w:szCs w:val="20"/>
              </w:rPr>
              <w:t>0</w:t>
            </w:r>
          </w:p>
        </w:tc>
      </w:tr>
      <w:tr w:rsidR="00F93E96" w:rsidRPr="002A171F" w14:paraId="267ACCBB" w14:textId="77777777" w:rsidTr="00F34A0B">
        <w:trPr>
          <w:trHeight w:val="114"/>
        </w:trPr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F7F487" w14:textId="77777777" w:rsidR="00BF721B" w:rsidRPr="002A171F" w:rsidRDefault="00BF721B" w:rsidP="00BF721B">
            <w:pPr>
              <w:spacing w:line="240" w:lineRule="auto"/>
              <w:rPr>
                <w:rFonts w:eastAsia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852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486CCCE3" w14:textId="77777777" w:rsidR="00BF721B" w:rsidRPr="002A171F" w:rsidRDefault="00BF721B" w:rsidP="00BF721B">
            <w:pPr>
              <w:spacing w:line="240" w:lineRule="auto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2A171F">
              <w:rPr>
                <w:rFonts w:eastAsia="Times New Roman"/>
                <w:color w:val="000000" w:themeColor="text1"/>
                <w:sz w:val="18"/>
                <w:szCs w:val="18"/>
              </w:rPr>
              <w:t>odbywające prace społecznie użyteczne</w:t>
            </w:r>
          </w:p>
        </w:tc>
        <w:tc>
          <w:tcPr>
            <w:tcW w:w="5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FD053F" w14:textId="7A115B06" w:rsidR="00BF721B" w:rsidRPr="002A171F" w:rsidRDefault="00BF721B" w:rsidP="00BF721B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BF0120" w14:textId="0919BB0B" w:rsidR="00BF721B" w:rsidRPr="002A171F" w:rsidRDefault="002A171F" w:rsidP="00DD511B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2A171F">
              <w:rPr>
                <w:rFonts w:eastAsia="Times New Roman"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9B0E28" w14:textId="39FC198F" w:rsidR="00BF721B" w:rsidRPr="002A171F" w:rsidRDefault="002A171F" w:rsidP="00DD511B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2A171F">
              <w:rPr>
                <w:rFonts w:eastAsia="Times New Roman"/>
                <w:color w:val="000000" w:themeColor="text1"/>
                <w:sz w:val="20"/>
                <w:szCs w:val="20"/>
              </w:rPr>
              <w:t>0</w:t>
            </w:r>
          </w:p>
        </w:tc>
      </w:tr>
      <w:tr w:rsidR="00F93E96" w:rsidRPr="002A171F" w14:paraId="7B777A2B" w14:textId="77777777" w:rsidTr="00F34A0B">
        <w:trPr>
          <w:trHeight w:val="114"/>
        </w:trPr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0CDE40" w14:textId="77777777" w:rsidR="00BF721B" w:rsidRPr="002A171F" w:rsidRDefault="00BF721B" w:rsidP="00BF721B">
            <w:pPr>
              <w:spacing w:line="240" w:lineRule="auto"/>
              <w:rPr>
                <w:rFonts w:eastAsia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852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18B71F8F" w14:textId="77777777" w:rsidR="00BF721B" w:rsidRPr="002A171F" w:rsidRDefault="00BF721B" w:rsidP="00BF721B">
            <w:pPr>
              <w:spacing w:line="240" w:lineRule="auto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2A171F">
              <w:rPr>
                <w:rFonts w:eastAsia="Times New Roman"/>
                <w:color w:val="000000" w:themeColor="text1"/>
                <w:sz w:val="18"/>
                <w:szCs w:val="18"/>
              </w:rPr>
              <w:t>zatrudnione w ramach świadczenia aktywizacyjnego</w:t>
            </w:r>
          </w:p>
        </w:tc>
        <w:tc>
          <w:tcPr>
            <w:tcW w:w="5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42706A" w14:textId="06DDF41D" w:rsidR="00BF721B" w:rsidRPr="002A171F" w:rsidRDefault="00BF721B" w:rsidP="00BF721B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DF6694" w14:textId="77777777" w:rsidR="00BF721B" w:rsidRPr="002A171F" w:rsidRDefault="00BF721B" w:rsidP="00DD511B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2A171F">
              <w:rPr>
                <w:rFonts w:eastAsia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F0DF6" w14:textId="77777777" w:rsidR="00BF721B" w:rsidRPr="002A171F" w:rsidRDefault="00BF721B" w:rsidP="00DD511B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2A171F">
              <w:rPr>
                <w:rFonts w:eastAsia="Times New Roman"/>
                <w:color w:val="000000" w:themeColor="text1"/>
                <w:sz w:val="20"/>
                <w:szCs w:val="20"/>
              </w:rPr>
              <w:t>0</w:t>
            </w:r>
          </w:p>
        </w:tc>
      </w:tr>
      <w:tr w:rsidR="00F93E96" w:rsidRPr="002A171F" w14:paraId="22268D44" w14:textId="77777777" w:rsidTr="00F34A0B">
        <w:trPr>
          <w:trHeight w:val="114"/>
        </w:trPr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96C1BA" w14:textId="77777777" w:rsidR="00BF721B" w:rsidRPr="002A171F" w:rsidRDefault="00BF721B" w:rsidP="00BF721B">
            <w:pPr>
              <w:spacing w:line="240" w:lineRule="auto"/>
              <w:rPr>
                <w:rFonts w:eastAsia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852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7F92CB04" w14:textId="0D4DA46C" w:rsidR="00BF721B" w:rsidRPr="002A171F" w:rsidRDefault="00BF721B" w:rsidP="00BF721B">
            <w:pPr>
              <w:spacing w:line="240" w:lineRule="auto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2A171F">
              <w:rPr>
                <w:rFonts w:eastAsia="Times New Roman"/>
                <w:color w:val="000000" w:themeColor="text1"/>
                <w:sz w:val="18"/>
                <w:szCs w:val="18"/>
              </w:rPr>
              <w:t xml:space="preserve">zatrudnione w ramach grantu na </w:t>
            </w:r>
            <w:r w:rsidR="002A171F" w:rsidRPr="002A171F">
              <w:rPr>
                <w:rFonts w:eastAsia="Times New Roman"/>
                <w:color w:val="000000" w:themeColor="text1"/>
                <w:sz w:val="18"/>
                <w:szCs w:val="18"/>
              </w:rPr>
              <w:t>utworzenie stanowiska pracy zdalnej</w:t>
            </w:r>
          </w:p>
        </w:tc>
        <w:tc>
          <w:tcPr>
            <w:tcW w:w="5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835F79" w14:textId="0BEAA4A0" w:rsidR="00BF721B" w:rsidRPr="002A171F" w:rsidRDefault="00BF721B" w:rsidP="00BF721B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28B15" w14:textId="77777777" w:rsidR="00BF721B" w:rsidRPr="002A171F" w:rsidRDefault="00BF721B" w:rsidP="00DD511B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2A171F">
              <w:rPr>
                <w:rFonts w:eastAsia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CE9493" w14:textId="77777777" w:rsidR="00BF721B" w:rsidRPr="002A171F" w:rsidRDefault="00BF721B" w:rsidP="00DD511B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2A171F">
              <w:rPr>
                <w:rFonts w:eastAsia="Times New Roman"/>
                <w:color w:val="000000" w:themeColor="text1"/>
                <w:sz w:val="20"/>
                <w:szCs w:val="20"/>
              </w:rPr>
              <w:t>0</w:t>
            </w:r>
          </w:p>
        </w:tc>
      </w:tr>
      <w:tr w:rsidR="00F93E96" w:rsidRPr="002A171F" w14:paraId="4F2159E0" w14:textId="77777777" w:rsidTr="00F34A0B">
        <w:trPr>
          <w:trHeight w:val="114"/>
        </w:trPr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063695" w14:textId="77777777" w:rsidR="00BF721B" w:rsidRPr="002A171F" w:rsidRDefault="00BF721B" w:rsidP="00BF721B">
            <w:pPr>
              <w:spacing w:line="240" w:lineRule="auto"/>
              <w:rPr>
                <w:rFonts w:eastAsia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852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5568B38A" w14:textId="77777777" w:rsidR="00BF721B" w:rsidRPr="002A171F" w:rsidRDefault="00BF721B" w:rsidP="00BF721B">
            <w:pPr>
              <w:spacing w:line="240" w:lineRule="auto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2A171F">
              <w:rPr>
                <w:rFonts w:eastAsia="Times New Roman"/>
                <w:color w:val="000000" w:themeColor="text1"/>
                <w:sz w:val="18"/>
                <w:szCs w:val="18"/>
              </w:rPr>
              <w:t>zatrudnione w ramach refundacji składek na ubezpieczenie społeczne</w:t>
            </w:r>
          </w:p>
        </w:tc>
        <w:tc>
          <w:tcPr>
            <w:tcW w:w="5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BCA4ED" w14:textId="43BA486B" w:rsidR="00BF721B" w:rsidRPr="002A171F" w:rsidRDefault="00BF721B" w:rsidP="00BF721B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0FF23C" w14:textId="77777777" w:rsidR="00BF721B" w:rsidRPr="002A171F" w:rsidRDefault="00BF721B" w:rsidP="00DD511B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2A171F">
              <w:rPr>
                <w:rFonts w:eastAsia="Times New Roman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CD557" w14:textId="77777777" w:rsidR="00BF721B" w:rsidRPr="002A171F" w:rsidRDefault="00BF721B" w:rsidP="00DD511B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2A171F">
              <w:rPr>
                <w:rFonts w:eastAsia="Times New Roman"/>
                <w:color w:val="000000" w:themeColor="text1"/>
                <w:sz w:val="20"/>
                <w:szCs w:val="20"/>
              </w:rPr>
              <w:t>0</w:t>
            </w:r>
          </w:p>
        </w:tc>
      </w:tr>
      <w:tr w:rsidR="00F93E96" w:rsidRPr="002A171F" w14:paraId="1E7E4689" w14:textId="77777777" w:rsidTr="00F34A0B">
        <w:trPr>
          <w:trHeight w:val="114"/>
        </w:trPr>
        <w:tc>
          <w:tcPr>
            <w:tcW w:w="133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81B62C" w14:textId="77777777" w:rsidR="00BF721B" w:rsidRPr="002A171F" w:rsidRDefault="00BF721B" w:rsidP="00BF721B">
            <w:pPr>
              <w:spacing w:line="240" w:lineRule="auto"/>
              <w:rPr>
                <w:rFonts w:eastAsia="Times New Roman"/>
                <w:color w:val="000000" w:themeColor="text1"/>
                <w:sz w:val="18"/>
                <w:szCs w:val="18"/>
              </w:rPr>
            </w:pPr>
          </w:p>
        </w:tc>
        <w:tc>
          <w:tcPr>
            <w:tcW w:w="8526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  <w:hideMark/>
          </w:tcPr>
          <w:p w14:paraId="0436A0FC" w14:textId="77777777" w:rsidR="00BF721B" w:rsidRPr="002A171F" w:rsidRDefault="00BF721B" w:rsidP="00BF721B">
            <w:pPr>
              <w:spacing w:line="240" w:lineRule="auto"/>
              <w:rPr>
                <w:rFonts w:eastAsia="Times New Roman"/>
                <w:color w:val="000000" w:themeColor="text1"/>
                <w:sz w:val="18"/>
                <w:szCs w:val="18"/>
              </w:rPr>
            </w:pPr>
            <w:r w:rsidRPr="002A171F">
              <w:rPr>
                <w:rFonts w:eastAsia="Times New Roman"/>
                <w:color w:val="000000" w:themeColor="text1"/>
                <w:sz w:val="18"/>
                <w:szCs w:val="18"/>
              </w:rPr>
              <w:t>zatrudnione w ramach dofinansowania wynagrodzenia za zatrudnienie skierowanego bezrobotnego powyżej 50 roku życia</w:t>
            </w:r>
          </w:p>
        </w:tc>
        <w:tc>
          <w:tcPr>
            <w:tcW w:w="55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CAA5B5" w14:textId="5C7916D9" w:rsidR="00BF721B" w:rsidRPr="002A171F" w:rsidRDefault="00BF721B" w:rsidP="00BF721B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16"/>
                <w:szCs w:val="16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43F980" w14:textId="77777777" w:rsidR="00BF721B" w:rsidRPr="002A171F" w:rsidRDefault="00BF721B" w:rsidP="00DD511B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2A171F">
              <w:rPr>
                <w:rFonts w:eastAsia="Times New Roman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C7A127" w14:textId="5D787E95" w:rsidR="00BF721B" w:rsidRPr="002A171F" w:rsidRDefault="002A171F" w:rsidP="00DD511B">
            <w:pPr>
              <w:spacing w:line="240" w:lineRule="auto"/>
              <w:jc w:val="center"/>
              <w:rPr>
                <w:rFonts w:eastAsia="Times New Roman"/>
                <w:color w:val="000000" w:themeColor="text1"/>
                <w:sz w:val="20"/>
                <w:szCs w:val="20"/>
              </w:rPr>
            </w:pPr>
            <w:r w:rsidRPr="002A171F">
              <w:rPr>
                <w:rFonts w:eastAsia="Times New Roman"/>
                <w:color w:val="000000" w:themeColor="text1"/>
                <w:sz w:val="20"/>
                <w:szCs w:val="20"/>
              </w:rPr>
              <w:t>0</w:t>
            </w:r>
          </w:p>
        </w:tc>
      </w:tr>
    </w:tbl>
    <w:p w14:paraId="56C920E8" w14:textId="1BF32161" w:rsidR="004806B1" w:rsidRPr="005D58A9" w:rsidRDefault="004806B1" w:rsidP="00F34A0B">
      <w:pPr>
        <w:rPr>
          <w:color w:val="FF0000"/>
        </w:rPr>
      </w:pPr>
    </w:p>
    <w:sectPr w:rsidR="004806B1" w:rsidRPr="005D58A9" w:rsidSect="00BF456C">
      <w:type w:val="continuous"/>
      <w:pgSz w:w="16838" w:h="11906" w:orient="landscape"/>
      <w:pgMar w:top="1418" w:right="1560" w:bottom="1418" w:left="1418" w:header="708" w:footer="51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EAA7C9" w14:textId="77777777" w:rsidR="009012A3" w:rsidRDefault="009012A3" w:rsidP="002775EC">
      <w:pPr>
        <w:spacing w:line="240" w:lineRule="auto"/>
      </w:pPr>
      <w:r>
        <w:separator/>
      </w:r>
    </w:p>
  </w:endnote>
  <w:endnote w:type="continuationSeparator" w:id="0">
    <w:p w14:paraId="15EE176A" w14:textId="77777777" w:rsidR="009012A3" w:rsidRDefault="009012A3" w:rsidP="002775E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752D16" w14:textId="77777777" w:rsidR="00BF721B" w:rsidRDefault="00BF721B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4</w:t>
    </w:r>
    <w:r>
      <w:fldChar w:fldCharType="end"/>
    </w:r>
  </w:p>
  <w:p w14:paraId="5A4F9156" w14:textId="77777777" w:rsidR="00BF721B" w:rsidRDefault="00BF721B">
    <w:pPr>
      <w:pStyle w:val="Stopka"/>
    </w:pPr>
  </w:p>
  <w:p w14:paraId="39878342" w14:textId="77777777" w:rsidR="00BF721B" w:rsidRDefault="00BF721B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81790110"/>
      <w:docPartObj>
        <w:docPartGallery w:val="Page Numbers (Bottom of Page)"/>
        <w:docPartUnique/>
      </w:docPartObj>
    </w:sdtPr>
    <w:sdtContent>
      <w:p w14:paraId="7FBD88CF" w14:textId="0EBCF5F4" w:rsidR="0023195E" w:rsidRDefault="0023195E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24947B7" w14:textId="77777777" w:rsidR="0023195E" w:rsidRDefault="0023195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BAABCE" w14:textId="77777777" w:rsidR="009012A3" w:rsidRDefault="009012A3" w:rsidP="002775EC">
      <w:pPr>
        <w:spacing w:line="240" w:lineRule="auto"/>
      </w:pPr>
      <w:r>
        <w:separator/>
      </w:r>
    </w:p>
  </w:footnote>
  <w:footnote w:type="continuationSeparator" w:id="0">
    <w:p w14:paraId="0CCE6683" w14:textId="77777777" w:rsidR="009012A3" w:rsidRDefault="009012A3" w:rsidP="002775EC">
      <w:pPr>
        <w:spacing w:line="240" w:lineRule="auto"/>
      </w:pPr>
      <w:r>
        <w:continuationSeparator/>
      </w:r>
    </w:p>
  </w:footnote>
  <w:footnote w:id="1">
    <w:p w14:paraId="4E7AB0FC" w14:textId="77777777" w:rsidR="00BF721B" w:rsidRDefault="00BF721B" w:rsidP="00BF721B">
      <w:pPr>
        <w:pStyle w:val="Tekstprzypisudolnego"/>
        <w:rPr>
          <w:rFonts w:ascii="Arial" w:hAnsi="Arial"/>
        </w:rPr>
      </w:pPr>
      <w:r>
        <w:rPr>
          <w:rStyle w:val="Odwoanieprzypisudolnego"/>
          <w:rFonts w:ascii="Arial" w:hAnsi="Arial"/>
        </w:rPr>
        <w:footnoteRef/>
      </w:r>
      <w:r>
        <w:rPr>
          <w:rFonts w:ascii="Arial" w:hAnsi="Arial"/>
        </w:rPr>
        <w:t xml:space="preserve"> Bezrobotny do 30 roku życia – oznacza to bezrobotnego, który do dnia zastosowania wobec niego usług </w:t>
      </w:r>
    </w:p>
    <w:p w14:paraId="53E48033" w14:textId="77777777" w:rsidR="00BF721B" w:rsidRPr="00BD6634" w:rsidRDefault="00BF721B" w:rsidP="00BF721B">
      <w:pPr>
        <w:pStyle w:val="Tekstprzypisudolnego"/>
        <w:rPr>
          <w:rFonts w:ascii="Arial" w:hAnsi="Arial"/>
        </w:rPr>
      </w:pPr>
      <w:r>
        <w:rPr>
          <w:rFonts w:ascii="Arial" w:hAnsi="Arial"/>
        </w:rPr>
        <w:t>lub instrumentów rynku pracy nie ukończył 30 roku życia.</w:t>
      </w:r>
    </w:p>
  </w:footnote>
  <w:footnote w:id="2">
    <w:p w14:paraId="0016F767" w14:textId="77777777" w:rsidR="00BF721B" w:rsidRDefault="00BF721B" w:rsidP="00BF721B">
      <w:pPr>
        <w:pStyle w:val="Tekstprzypisudolnego"/>
        <w:rPr>
          <w:rFonts w:ascii="Arial" w:hAnsi="Arial"/>
        </w:rPr>
      </w:pPr>
      <w:r>
        <w:rPr>
          <w:rStyle w:val="Odwoanieprzypisudolnego"/>
          <w:rFonts w:ascii="Arial" w:hAnsi="Arial"/>
        </w:rPr>
        <w:footnoteRef/>
      </w:r>
      <w:r>
        <w:rPr>
          <w:rFonts w:ascii="Arial" w:hAnsi="Arial"/>
        </w:rPr>
        <w:t xml:space="preserve"> Bezrobotny do 25 roku życia – oznacza to bezrobotnego, który do dnia zastosowania wobec niego usług </w:t>
      </w:r>
    </w:p>
    <w:p w14:paraId="0C1DD9DA" w14:textId="77777777" w:rsidR="00BF721B" w:rsidRDefault="00BF721B" w:rsidP="00BF721B">
      <w:pPr>
        <w:pStyle w:val="Tekstprzypisudolnego"/>
        <w:rPr>
          <w:rFonts w:ascii="Arial" w:hAnsi="Arial"/>
        </w:rPr>
      </w:pPr>
      <w:r>
        <w:rPr>
          <w:rFonts w:ascii="Arial" w:hAnsi="Arial"/>
        </w:rPr>
        <w:t>lub instrumentów rynku pracy nie ukończył 25 roku życia.</w:t>
      </w:r>
    </w:p>
    <w:p w14:paraId="703B32D8" w14:textId="77777777" w:rsidR="00BF721B" w:rsidRPr="001E6A73" w:rsidRDefault="00BF721B" w:rsidP="00BF721B">
      <w:pPr>
        <w:pStyle w:val="Tekstprzypisudolnego"/>
        <w:rPr>
          <w:rFonts w:ascii="Arial" w:hAnsi="Arial"/>
        </w:rPr>
      </w:pPr>
    </w:p>
  </w:footnote>
  <w:footnote w:id="3">
    <w:p w14:paraId="2A1A8E3C" w14:textId="77777777" w:rsidR="00BF721B" w:rsidRPr="00B9706E" w:rsidRDefault="00BF721B" w:rsidP="00BF721B">
      <w:pPr>
        <w:pStyle w:val="Tekstprzypisudolnego"/>
        <w:jc w:val="both"/>
        <w:rPr>
          <w:rFonts w:ascii="Arial" w:hAnsi="Arial" w:cs="Arial"/>
        </w:rPr>
      </w:pPr>
      <w:r>
        <w:rPr>
          <w:rStyle w:val="Odwoanieprzypisudolnego"/>
        </w:rPr>
        <w:footnoteRef/>
      </w:r>
      <w:r>
        <w:t xml:space="preserve"> </w:t>
      </w:r>
      <w:r w:rsidRPr="00170632">
        <w:rPr>
          <w:rFonts w:ascii="Arial" w:hAnsi="Arial" w:cs="Arial"/>
        </w:rPr>
        <w:t xml:space="preserve">Długotrwale bezrobotny to bezrobotny pozostający w rejestrze powiatowego urzędu pracy łącznie przez okres ponad 12 miesięcy w okresie </w:t>
      </w:r>
      <w:r>
        <w:rPr>
          <w:rFonts w:ascii="Arial" w:hAnsi="Arial" w:cs="Arial"/>
        </w:rPr>
        <w:t xml:space="preserve">ostatnich 2 lat, z wyłączeniem okresów odbywania stażu </w:t>
      </w:r>
      <w:r>
        <w:rPr>
          <w:rFonts w:ascii="Arial" w:hAnsi="Arial" w:cs="Arial"/>
        </w:rPr>
        <w:br/>
        <w:t>i przygotowania zawodowego dorosłych</w:t>
      </w:r>
    </w:p>
  </w:footnote>
  <w:footnote w:id="4">
    <w:p w14:paraId="57CF6EAF" w14:textId="77777777" w:rsidR="00BF721B" w:rsidRPr="00662533" w:rsidRDefault="00BF721B" w:rsidP="00BF721B">
      <w:pPr>
        <w:pStyle w:val="Tekstprzypisudolnego"/>
        <w:rPr>
          <w:rFonts w:ascii="Arial" w:hAnsi="Arial"/>
          <w:sz w:val="16"/>
        </w:rPr>
      </w:pPr>
      <w:r>
        <w:rPr>
          <w:rStyle w:val="Odwoanieprzypisudolnego"/>
          <w:rFonts w:ascii="Arial" w:hAnsi="Arial"/>
        </w:rPr>
        <w:footnoteRef/>
      </w:r>
      <w:r>
        <w:rPr>
          <w:rFonts w:ascii="Arial" w:hAnsi="Arial"/>
        </w:rPr>
        <w:t xml:space="preserve"> Bezrobotny powyżej 50 roku życia - oznacza to bezrobotnego, który do dnia zastosowania wobec niego usług lub instrumentów rynku pracy ukończył co najmniej 50 rok życia</w:t>
      </w:r>
    </w:p>
  </w:footnote>
  <w:footnote w:id="5">
    <w:p w14:paraId="4BD61613" w14:textId="2F285568" w:rsidR="00BF721B" w:rsidRDefault="00BF721B" w:rsidP="00BF721B">
      <w:pPr>
        <w:pStyle w:val="Tekstprzypisudolnego"/>
        <w:jc w:val="both"/>
        <w:rPr>
          <w:rFonts w:ascii="Arial" w:hAnsi="Arial"/>
        </w:rPr>
      </w:pPr>
      <w:r>
        <w:rPr>
          <w:rStyle w:val="Odwoanieprzypisudolnego"/>
          <w:rFonts w:ascii="Arial" w:hAnsi="Arial"/>
        </w:rPr>
        <w:footnoteRef/>
      </w:r>
      <w:r>
        <w:rPr>
          <w:rFonts w:ascii="Arial" w:hAnsi="Arial"/>
        </w:rPr>
        <w:t xml:space="preserve"> Bezrobotny korzystający ze świadczeń z pomocy społecznej to osoba, spełniająca warunki określone </w:t>
      </w:r>
      <w:r>
        <w:rPr>
          <w:rFonts w:ascii="Arial" w:hAnsi="Arial"/>
        </w:rPr>
        <w:br/>
        <w:t>w ustawie o pomocy społecznej z dnia 12 marca 2004 r (t.j. Dz. U. z 20</w:t>
      </w:r>
      <w:r w:rsidR="00E016D9">
        <w:rPr>
          <w:rFonts w:ascii="Arial" w:hAnsi="Arial"/>
        </w:rPr>
        <w:t>24</w:t>
      </w:r>
      <w:r>
        <w:rPr>
          <w:rFonts w:ascii="Arial" w:hAnsi="Arial"/>
        </w:rPr>
        <w:t xml:space="preserve"> roku poz. </w:t>
      </w:r>
      <w:r w:rsidR="00E016D9">
        <w:rPr>
          <w:rFonts w:ascii="Arial" w:hAnsi="Arial"/>
        </w:rPr>
        <w:t>1283</w:t>
      </w:r>
      <w:r>
        <w:rPr>
          <w:rFonts w:ascii="Arial" w:hAnsi="Arial"/>
        </w:rPr>
        <w:t xml:space="preserve">). </w:t>
      </w:r>
    </w:p>
    <w:p w14:paraId="6F19C352" w14:textId="77777777" w:rsidR="00BF721B" w:rsidRDefault="00BF721B" w:rsidP="00BF721B">
      <w:pPr>
        <w:pStyle w:val="Tekstprzypisudolnego"/>
        <w:jc w:val="both"/>
      </w:pPr>
    </w:p>
  </w:footnote>
  <w:footnote w:id="6">
    <w:p w14:paraId="4A671A9F" w14:textId="77777777" w:rsidR="00BF721B" w:rsidRDefault="00BF721B" w:rsidP="00BF721B">
      <w:pPr>
        <w:pStyle w:val="Tekstprzypisudolnego"/>
        <w:jc w:val="both"/>
        <w:rPr>
          <w:rFonts w:ascii="Arial" w:hAnsi="Arial"/>
        </w:rPr>
      </w:pPr>
      <w:r>
        <w:rPr>
          <w:rStyle w:val="Odwoanieprzypisudolnego"/>
          <w:rFonts w:ascii="Arial" w:hAnsi="Arial"/>
        </w:rPr>
        <w:footnoteRef/>
      </w:r>
      <w:r>
        <w:rPr>
          <w:rFonts w:ascii="Arial" w:hAnsi="Arial"/>
        </w:rPr>
        <w:t xml:space="preserve"> Bezrobotny posiadający co najmniej 1 dziecko do 6 roku życia, to osoba wychowująca co najmniej </w:t>
      </w:r>
      <w:r>
        <w:rPr>
          <w:rFonts w:ascii="Arial" w:hAnsi="Arial"/>
        </w:rPr>
        <w:br/>
        <w:t>1 dziecko w rozumieniu przepisów o podatku dochodowym od osób fizycznych (z wykluczeniem bezrobotnych posiadających dziecko niepełnosprawne).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68123CA6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091850419" o:spid="_x0000_i1025" type="#_x0000_t75" style="width:11.25pt;height:11.25pt;visibility:visible;mso-wrap-style:square">
            <v:imagedata r:id="rId1" o:title=""/>
          </v:shape>
        </w:pict>
      </mc:Choice>
      <mc:Fallback>
        <w:drawing>
          <wp:inline distT="0" distB="0" distL="0" distR="0" wp14:anchorId="7D45551F" wp14:editId="67DF7112">
            <wp:extent cx="142875" cy="142875"/>
            <wp:effectExtent l="0" t="0" r="0" b="0"/>
            <wp:docPr id="1091850419" name="Obraz 1091850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A047BFB"/>
    <w:multiLevelType w:val="hybridMultilevel"/>
    <w:tmpl w:val="358CC750"/>
    <w:lvl w:ilvl="0" w:tplc="4D32E06C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544EAD"/>
    <w:multiLevelType w:val="hybridMultilevel"/>
    <w:tmpl w:val="89225B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2E39E7"/>
    <w:multiLevelType w:val="hybridMultilevel"/>
    <w:tmpl w:val="DF2E63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1302D0"/>
    <w:multiLevelType w:val="hybridMultilevel"/>
    <w:tmpl w:val="3A3EECE6"/>
    <w:lvl w:ilvl="0" w:tplc="0415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00B72C0"/>
    <w:multiLevelType w:val="singleLevel"/>
    <w:tmpl w:val="04150001"/>
    <w:lvl w:ilvl="0"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2B3D1047"/>
    <w:multiLevelType w:val="singleLevel"/>
    <w:tmpl w:val="6C707EA0"/>
    <w:lvl w:ilvl="0"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hAnsi="Times New Roman" w:hint="default"/>
      </w:rPr>
    </w:lvl>
  </w:abstractNum>
  <w:abstractNum w:abstractNumId="6" w15:restartNumberingAfterBreak="0">
    <w:nsid w:val="363415C5"/>
    <w:multiLevelType w:val="hybridMultilevel"/>
    <w:tmpl w:val="4FF6F9F8"/>
    <w:lvl w:ilvl="0" w:tplc="0415000B">
      <w:start w:val="1"/>
      <w:numFmt w:val="bullet"/>
      <w:lvlText w:val=""/>
      <w:lvlJc w:val="left"/>
      <w:pPr>
        <w:ind w:left="78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7" w15:restartNumberingAfterBreak="0">
    <w:nsid w:val="53E83771"/>
    <w:multiLevelType w:val="hybridMultilevel"/>
    <w:tmpl w:val="54DE492C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721C66"/>
    <w:multiLevelType w:val="hybridMultilevel"/>
    <w:tmpl w:val="341463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67F5D2A"/>
    <w:multiLevelType w:val="hybridMultilevel"/>
    <w:tmpl w:val="9BA69DC2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7B67692A"/>
    <w:multiLevelType w:val="hybridMultilevel"/>
    <w:tmpl w:val="6256FE7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FA53D4B"/>
    <w:multiLevelType w:val="hybridMultilevel"/>
    <w:tmpl w:val="E76006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71284007">
    <w:abstractNumId w:val="4"/>
  </w:num>
  <w:num w:numId="2" w16cid:durableId="1819152055">
    <w:abstractNumId w:val="5"/>
  </w:num>
  <w:num w:numId="3" w16cid:durableId="1195390662">
    <w:abstractNumId w:val="8"/>
  </w:num>
  <w:num w:numId="4" w16cid:durableId="445806585">
    <w:abstractNumId w:val="3"/>
  </w:num>
  <w:num w:numId="5" w16cid:durableId="1282111998">
    <w:abstractNumId w:val="1"/>
  </w:num>
  <w:num w:numId="6" w16cid:durableId="1646543024">
    <w:abstractNumId w:val="11"/>
  </w:num>
  <w:num w:numId="7" w16cid:durableId="1767312365">
    <w:abstractNumId w:val="6"/>
  </w:num>
  <w:num w:numId="8" w16cid:durableId="567501882">
    <w:abstractNumId w:val="9"/>
  </w:num>
  <w:num w:numId="9" w16cid:durableId="1361390777">
    <w:abstractNumId w:val="7"/>
  </w:num>
  <w:num w:numId="10" w16cid:durableId="1900825553">
    <w:abstractNumId w:val="2"/>
  </w:num>
  <w:num w:numId="11" w16cid:durableId="1145126277">
    <w:abstractNumId w:val="10"/>
  </w:num>
  <w:num w:numId="12" w16cid:durableId="17162686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339D"/>
    <w:rsid w:val="00002ADA"/>
    <w:rsid w:val="000102F4"/>
    <w:rsid w:val="000112D2"/>
    <w:rsid w:val="000120F4"/>
    <w:rsid w:val="00016EAD"/>
    <w:rsid w:val="000206BC"/>
    <w:rsid w:val="000208A7"/>
    <w:rsid w:val="0002110F"/>
    <w:rsid w:val="00022ED5"/>
    <w:rsid w:val="00031FB0"/>
    <w:rsid w:val="00042718"/>
    <w:rsid w:val="0004408F"/>
    <w:rsid w:val="00044244"/>
    <w:rsid w:val="0005112D"/>
    <w:rsid w:val="0006496F"/>
    <w:rsid w:val="00064E07"/>
    <w:rsid w:val="00066B7B"/>
    <w:rsid w:val="000803C8"/>
    <w:rsid w:val="0008623D"/>
    <w:rsid w:val="000865E8"/>
    <w:rsid w:val="000900F1"/>
    <w:rsid w:val="000928BF"/>
    <w:rsid w:val="0009514E"/>
    <w:rsid w:val="00096DB1"/>
    <w:rsid w:val="000A0A22"/>
    <w:rsid w:val="000A1BF5"/>
    <w:rsid w:val="000A2C0A"/>
    <w:rsid w:val="000A3245"/>
    <w:rsid w:val="000B457F"/>
    <w:rsid w:val="000C356A"/>
    <w:rsid w:val="000D6DA1"/>
    <w:rsid w:val="000E04D5"/>
    <w:rsid w:val="000E7C7E"/>
    <w:rsid w:val="000F6059"/>
    <w:rsid w:val="000F7D72"/>
    <w:rsid w:val="001008B2"/>
    <w:rsid w:val="00103510"/>
    <w:rsid w:val="0010505D"/>
    <w:rsid w:val="0010585A"/>
    <w:rsid w:val="0010634B"/>
    <w:rsid w:val="0011083C"/>
    <w:rsid w:val="001142DA"/>
    <w:rsid w:val="00117A60"/>
    <w:rsid w:val="00123B75"/>
    <w:rsid w:val="0014339D"/>
    <w:rsid w:val="00143709"/>
    <w:rsid w:val="00160DF4"/>
    <w:rsid w:val="0016617B"/>
    <w:rsid w:val="001706C4"/>
    <w:rsid w:val="0017142C"/>
    <w:rsid w:val="00171DD7"/>
    <w:rsid w:val="001762EC"/>
    <w:rsid w:val="00177B0B"/>
    <w:rsid w:val="0018301C"/>
    <w:rsid w:val="001A01A0"/>
    <w:rsid w:val="001B1217"/>
    <w:rsid w:val="001B2595"/>
    <w:rsid w:val="001C6FDB"/>
    <w:rsid w:val="001C7169"/>
    <w:rsid w:val="001D228A"/>
    <w:rsid w:val="001D58D6"/>
    <w:rsid w:val="001D6DAA"/>
    <w:rsid w:val="001D7B14"/>
    <w:rsid w:val="001E07BF"/>
    <w:rsid w:val="001E3419"/>
    <w:rsid w:val="001F2629"/>
    <w:rsid w:val="001F2E4F"/>
    <w:rsid w:val="001F53B4"/>
    <w:rsid w:val="001F652D"/>
    <w:rsid w:val="00204D96"/>
    <w:rsid w:val="002173BB"/>
    <w:rsid w:val="0022756F"/>
    <w:rsid w:val="0023140A"/>
    <w:rsid w:val="00231537"/>
    <w:rsid w:val="0023195E"/>
    <w:rsid w:val="00240996"/>
    <w:rsid w:val="00240EE3"/>
    <w:rsid w:val="00241612"/>
    <w:rsid w:val="00244739"/>
    <w:rsid w:val="00252116"/>
    <w:rsid w:val="0025476C"/>
    <w:rsid w:val="00257B18"/>
    <w:rsid w:val="002733F6"/>
    <w:rsid w:val="002770B1"/>
    <w:rsid w:val="002775EC"/>
    <w:rsid w:val="00283C03"/>
    <w:rsid w:val="00283C87"/>
    <w:rsid w:val="00285B86"/>
    <w:rsid w:val="0029359B"/>
    <w:rsid w:val="00295B25"/>
    <w:rsid w:val="002A171F"/>
    <w:rsid w:val="002A187A"/>
    <w:rsid w:val="002A5541"/>
    <w:rsid w:val="002A62BB"/>
    <w:rsid w:val="002B3C76"/>
    <w:rsid w:val="002C4FA4"/>
    <w:rsid w:val="002C77F3"/>
    <w:rsid w:val="002D5B5A"/>
    <w:rsid w:val="002D7809"/>
    <w:rsid w:val="002E4259"/>
    <w:rsid w:val="002E683E"/>
    <w:rsid w:val="002F6124"/>
    <w:rsid w:val="00305097"/>
    <w:rsid w:val="00310ABC"/>
    <w:rsid w:val="00316543"/>
    <w:rsid w:val="00321E97"/>
    <w:rsid w:val="003241B4"/>
    <w:rsid w:val="00326C24"/>
    <w:rsid w:val="00330639"/>
    <w:rsid w:val="0033196A"/>
    <w:rsid w:val="00333517"/>
    <w:rsid w:val="00336744"/>
    <w:rsid w:val="003419B9"/>
    <w:rsid w:val="00352ECA"/>
    <w:rsid w:val="00353699"/>
    <w:rsid w:val="00356525"/>
    <w:rsid w:val="00357775"/>
    <w:rsid w:val="003638D4"/>
    <w:rsid w:val="00366567"/>
    <w:rsid w:val="00367AE2"/>
    <w:rsid w:val="00370368"/>
    <w:rsid w:val="00371AB4"/>
    <w:rsid w:val="00374924"/>
    <w:rsid w:val="0037751C"/>
    <w:rsid w:val="00380BCC"/>
    <w:rsid w:val="00380E8A"/>
    <w:rsid w:val="003815BE"/>
    <w:rsid w:val="0038246A"/>
    <w:rsid w:val="00385F00"/>
    <w:rsid w:val="003972B3"/>
    <w:rsid w:val="00397527"/>
    <w:rsid w:val="003A328D"/>
    <w:rsid w:val="003C3665"/>
    <w:rsid w:val="003D01FC"/>
    <w:rsid w:val="003D0701"/>
    <w:rsid w:val="003D0B60"/>
    <w:rsid w:val="003D1A1E"/>
    <w:rsid w:val="003D42A8"/>
    <w:rsid w:val="003E0811"/>
    <w:rsid w:val="003E0DC6"/>
    <w:rsid w:val="003E7E11"/>
    <w:rsid w:val="003F5D1C"/>
    <w:rsid w:val="003F6A0E"/>
    <w:rsid w:val="003F701F"/>
    <w:rsid w:val="00403595"/>
    <w:rsid w:val="00405421"/>
    <w:rsid w:val="00412231"/>
    <w:rsid w:val="00424BFC"/>
    <w:rsid w:val="00427032"/>
    <w:rsid w:val="004333A2"/>
    <w:rsid w:val="00444E94"/>
    <w:rsid w:val="00451260"/>
    <w:rsid w:val="00455931"/>
    <w:rsid w:val="00465545"/>
    <w:rsid w:val="0046732D"/>
    <w:rsid w:val="00477200"/>
    <w:rsid w:val="004806B1"/>
    <w:rsid w:val="0048071C"/>
    <w:rsid w:val="00481DE9"/>
    <w:rsid w:val="00484A6F"/>
    <w:rsid w:val="004A0408"/>
    <w:rsid w:val="004A2338"/>
    <w:rsid w:val="004A3E6C"/>
    <w:rsid w:val="004A6426"/>
    <w:rsid w:val="004B16BD"/>
    <w:rsid w:val="004C59FF"/>
    <w:rsid w:val="004D021E"/>
    <w:rsid w:val="004D0FB5"/>
    <w:rsid w:val="004D7EE8"/>
    <w:rsid w:val="004E3ADA"/>
    <w:rsid w:val="004E40A3"/>
    <w:rsid w:val="004F0208"/>
    <w:rsid w:val="00503AE6"/>
    <w:rsid w:val="00521DF0"/>
    <w:rsid w:val="00527A1F"/>
    <w:rsid w:val="00541C44"/>
    <w:rsid w:val="00542DD0"/>
    <w:rsid w:val="00546724"/>
    <w:rsid w:val="0054731B"/>
    <w:rsid w:val="005475FB"/>
    <w:rsid w:val="00552196"/>
    <w:rsid w:val="00552B11"/>
    <w:rsid w:val="005653C1"/>
    <w:rsid w:val="00565A1D"/>
    <w:rsid w:val="005726DF"/>
    <w:rsid w:val="005756CF"/>
    <w:rsid w:val="005A4E66"/>
    <w:rsid w:val="005A52A4"/>
    <w:rsid w:val="005B4E65"/>
    <w:rsid w:val="005B65D3"/>
    <w:rsid w:val="005D1180"/>
    <w:rsid w:val="005D37F8"/>
    <w:rsid w:val="005D58A9"/>
    <w:rsid w:val="005E2853"/>
    <w:rsid w:val="005F1A37"/>
    <w:rsid w:val="006078CB"/>
    <w:rsid w:val="00613B89"/>
    <w:rsid w:val="006153D5"/>
    <w:rsid w:val="00622B9A"/>
    <w:rsid w:val="0062525F"/>
    <w:rsid w:val="00632CA3"/>
    <w:rsid w:val="00635C33"/>
    <w:rsid w:val="006364AE"/>
    <w:rsid w:val="00640485"/>
    <w:rsid w:val="00641520"/>
    <w:rsid w:val="0064768D"/>
    <w:rsid w:val="00653006"/>
    <w:rsid w:val="0067331A"/>
    <w:rsid w:val="006733F5"/>
    <w:rsid w:val="00675A5E"/>
    <w:rsid w:val="006849FC"/>
    <w:rsid w:val="00685AB0"/>
    <w:rsid w:val="00685E2D"/>
    <w:rsid w:val="00686745"/>
    <w:rsid w:val="00694C97"/>
    <w:rsid w:val="006A64FF"/>
    <w:rsid w:val="006A7AEC"/>
    <w:rsid w:val="006B0938"/>
    <w:rsid w:val="006B2E2F"/>
    <w:rsid w:val="006B483A"/>
    <w:rsid w:val="006C7A51"/>
    <w:rsid w:val="006D2ABC"/>
    <w:rsid w:val="006D40D3"/>
    <w:rsid w:val="006D5FE0"/>
    <w:rsid w:val="006E411E"/>
    <w:rsid w:val="006F30E0"/>
    <w:rsid w:val="006F340B"/>
    <w:rsid w:val="006F43D3"/>
    <w:rsid w:val="0070304A"/>
    <w:rsid w:val="007102D1"/>
    <w:rsid w:val="007259AD"/>
    <w:rsid w:val="0072677C"/>
    <w:rsid w:val="00731D22"/>
    <w:rsid w:val="00733C17"/>
    <w:rsid w:val="007340A2"/>
    <w:rsid w:val="00735F02"/>
    <w:rsid w:val="00740E48"/>
    <w:rsid w:val="0074147B"/>
    <w:rsid w:val="00742987"/>
    <w:rsid w:val="00744A5A"/>
    <w:rsid w:val="00750439"/>
    <w:rsid w:val="0075146F"/>
    <w:rsid w:val="00752249"/>
    <w:rsid w:val="007558B1"/>
    <w:rsid w:val="00757772"/>
    <w:rsid w:val="007626F6"/>
    <w:rsid w:val="00767427"/>
    <w:rsid w:val="00771F77"/>
    <w:rsid w:val="0077675C"/>
    <w:rsid w:val="0077778A"/>
    <w:rsid w:val="00781437"/>
    <w:rsid w:val="00796B38"/>
    <w:rsid w:val="007A1E68"/>
    <w:rsid w:val="007B007C"/>
    <w:rsid w:val="007B1F06"/>
    <w:rsid w:val="007B3565"/>
    <w:rsid w:val="007B41E3"/>
    <w:rsid w:val="007B488B"/>
    <w:rsid w:val="007B78AC"/>
    <w:rsid w:val="007D25EF"/>
    <w:rsid w:val="007D69B7"/>
    <w:rsid w:val="007E1D3D"/>
    <w:rsid w:val="007E2217"/>
    <w:rsid w:val="007E4299"/>
    <w:rsid w:val="0080169F"/>
    <w:rsid w:val="00812DDD"/>
    <w:rsid w:val="00815EC3"/>
    <w:rsid w:val="00817514"/>
    <w:rsid w:val="008259DF"/>
    <w:rsid w:val="00825F5A"/>
    <w:rsid w:val="00827CA5"/>
    <w:rsid w:val="00830658"/>
    <w:rsid w:val="008327F4"/>
    <w:rsid w:val="008336B9"/>
    <w:rsid w:val="008339CC"/>
    <w:rsid w:val="00845B44"/>
    <w:rsid w:val="008558E1"/>
    <w:rsid w:val="008607C3"/>
    <w:rsid w:val="00865BD9"/>
    <w:rsid w:val="00867E70"/>
    <w:rsid w:val="00884AE4"/>
    <w:rsid w:val="00892AD9"/>
    <w:rsid w:val="008A70E7"/>
    <w:rsid w:val="008A7CAE"/>
    <w:rsid w:val="008B2FBF"/>
    <w:rsid w:val="008B3FD9"/>
    <w:rsid w:val="008B517B"/>
    <w:rsid w:val="008B5976"/>
    <w:rsid w:val="008B758D"/>
    <w:rsid w:val="008C0B22"/>
    <w:rsid w:val="008C3BF1"/>
    <w:rsid w:val="008D4B0B"/>
    <w:rsid w:val="008D689A"/>
    <w:rsid w:val="008E0CDF"/>
    <w:rsid w:val="008F5AC1"/>
    <w:rsid w:val="008F7E05"/>
    <w:rsid w:val="009012A3"/>
    <w:rsid w:val="00904FEC"/>
    <w:rsid w:val="00905071"/>
    <w:rsid w:val="009053B8"/>
    <w:rsid w:val="00912986"/>
    <w:rsid w:val="00912D7D"/>
    <w:rsid w:val="0091394E"/>
    <w:rsid w:val="009144CC"/>
    <w:rsid w:val="00915451"/>
    <w:rsid w:val="00916B8F"/>
    <w:rsid w:val="0093625B"/>
    <w:rsid w:val="0094338B"/>
    <w:rsid w:val="00945831"/>
    <w:rsid w:val="00945BA8"/>
    <w:rsid w:val="00945BC2"/>
    <w:rsid w:val="00954408"/>
    <w:rsid w:val="00955F75"/>
    <w:rsid w:val="0095691D"/>
    <w:rsid w:val="0096299D"/>
    <w:rsid w:val="00970C35"/>
    <w:rsid w:val="009740A3"/>
    <w:rsid w:val="0097790B"/>
    <w:rsid w:val="009826C0"/>
    <w:rsid w:val="00982FDC"/>
    <w:rsid w:val="00983588"/>
    <w:rsid w:val="009966D3"/>
    <w:rsid w:val="009A1D4E"/>
    <w:rsid w:val="009B78DC"/>
    <w:rsid w:val="009D09A1"/>
    <w:rsid w:val="009E12A6"/>
    <w:rsid w:val="009E2592"/>
    <w:rsid w:val="009E61B5"/>
    <w:rsid w:val="009F2913"/>
    <w:rsid w:val="009F43E3"/>
    <w:rsid w:val="009F5F52"/>
    <w:rsid w:val="00A0187F"/>
    <w:rsid w:val="00A04785"/>
    <w:rsid w:val="00A05960"/>
    <w:rsid w:val="00A102BD"/>
    <w:rsid w:val="00A175B8"/>
    <w:rsid w:val="00A20092"/>
    <w:rsid w:val="00A3530D"/>
    <w:rsid w:val="00A40AC0"/>
    <w:rsid w:val="00A45A49"/>
    <w:rsid w:val="00A51C12"/>
    <w:rsid w:val="00A52BB8"/>
    <w:rsid w:val="00A70685"/>
    <w:rsid w:val="00A73F7E"/>
    <w:rsid w:val="00A81070"/>
    <w:rsid w:val="00A928B5"/>
    <w:rsid w:val="00A94BEE"/>
    <w:rsid w:val="00A95D60"/>
    <w:rsid w:val="00A960B4"/>
    <w:rsid w:val="00A96DC5"/>
    <w:rsid w:val="00AA0734"/>
    <w:rsid w:val="00AA0BC0"/>
    <w:rsid w:val="00AA562C"/>
    <w:rsid w:val="00AB5FFC"/>
    <w:rsid w:val="00AC4136"/>
    <w:rsid w:val="00AC48A5"/>
    <w:rsid w:val="00AC59A7"/>
    <w:rsid w:val="00AD0AE4"/>
    <w:rsid w:val="00AD0C39"/>
    <w:rsid w:val="00AD28BC"/>
    <w:rsid w:val="00AE6650"/>
    <w:rsid w:val="00AF1345"/>
    <w:rsid w:val="00AF3E58"/>
    <w:rsid w:val="00B02C2E"/>
    <w:rsid w:val="00B05B32"/>
    <w:rsid w:val="00B10CCD"/>
    <w:rsid w:val="00B26E6C"/>
    <w:rsid w:val="00B40687"/>
    <w:rsid w:val="00B53927"/>
    <w:rsid w:val="00B55903"/>
    <w:rsid w:val="00B67BC9"/>
    <w:rsid w:val="00B7442F"/>
    <w:rsid w:val="00B748B8"/>
    <w:rsid w:val="00B8080A"/>
    <w:rsid w:val="00B81B2C"/>
    <w:rsid w:val="00B858F1"/>
    <w:rsid w:val="00B96074"/>
    <w:rsid w:val="00BA0A3F"/>
    <w:rsid w:val="00BA47B7"/>
    <w:rsid w:val="00BA5815"/>
    <w:rsid w:val="00BB17C7"/>
    <w:rsid w:val="00BB1DA9"/>
    <w:rsid w:val="00BB5875"/>
    <w:rsid w:val="00BB5946"/>
    <w:rsid w:val="00BC10AE"/>
    <w:rsid w:val="00BD036A"/>
    <w:rsid w:val="00BD504E"/>
    <w:rsid w:val="00BE249B"/>
    <w:rsid w:val="00BF0470"/>
    <w:rsid w:val="00BF2494"/>
    <w:rsid w:val="00BF3CA5"/>
    <w:rsid w:val="00BF4302"/>
    <w:rsid w:val="00BF456C"/>
    <w:rsid w:val="00BF721B"/>
    <w:rsid w:val="00C10FBA"/>
    <w:rsid w:val="00C219BB"/>
    <w:rsid w:val="00C2385E"/>
    <w:rsid w:val="00C27066"/>
    <w:rsid w:val="00C27C34"/>
    <w:rsid w:val="00C310CE"/>
    <w:rsid w:val="00C33D0D"/>
    <w:rsid w:val="00C36147"/>
    <w:rsid w:val="00C447CA"/>
    <w:rsid w:val="00C47DE8"/>
    <w:rsid w:val="00C50DE2"/>
    <w:rsid w:val="00C53D1F"/>
    <w:rsid w:val="00C55D2C"/>
    <w:rsid w:val="00C56363"/>
    <w:rsid w:val="00C63363"/>
    <w:rsid w:val="00C6427E"/>
    <w:rsid w:val="00C642B2"/>
    <w:rsid w:val="00C67FAD"/>
    <w:rsid w:val="00C70236"/>
    <w:rsid w:val="00C73B1F"/>
    <w:rsid w:val="00C927D1"/>
    <w:rsid w:val="00C9324D"/>
    <w:rsid w:val="00C9635D"/>
    <w:rsid w:val="00CA26D3"/>
    <w:rsid w:val="00CB5F6A"/>
    <w:rsid w:val="00CC4521"/>
    <w:rsid w:val="00CD3A7B"/>
    <w:rsid w:val="00CD4C0A"/>
    <w:rsid w:val="00CF7EDF"/>
    <w:rsid w:val="00D03C74"/>
    <w:rsid w:val="00D101F1"/>
    <w:rsid w:val="00D11119"/>
    <w:rsid w:val="00D23AF7"/>
    <w:rsid w:val="00D50ACC"/>
    <w:rsid w:val="00D545AF"/>
    <w:rsid w:val="00D55393"/>
    <w:rsid w:val="00D6429F"/>
    <w:rsid w:val="00D73483"/>
    <w:rsid w:val="00D74BDF"/>
    <w:rsid w:val="00D85FFB"/>
    <w:rsid w:val="00D86D34"/>
    <w:rsid w:val="00D94B16"/>
    <w:rsid w:val="00D95A0D"/>
    <w:rsid w:val="00DA0CE2"/>
    <w:rsid w:val="00DA72BC"/>
    <w:rsid w:val="00DC2732"/>
    <w:rsid w:val="00DC73B7"/>
    <w:rsid w:val="00DD099D"/>
    <w:rsid w:val="00DD511B"/>
    <w:rsid w:val="00DE680B"/>
    <w:rsid w:val="00DF0721"/>
    <w:rsid w:val="00DF139B"/>
    <w:rsid w:val="00E00C26"/>
    <w:rsid w:val="00E016D9"/>
    <w:rsid w:val="00E0741B"/>
    <w:rsid w:val="00E178FC"/>
    <w:rsid w:val="00E2161F"/>
    <w:rsid w:val="00E2248A"/>
    <w:rsid w:val="00E22532"/>
    <w:rsid w:val="00E33E77"/>
    <w:rsid w:val="00E3739C"/>
    <w:rsid w:val="00E4116E"/>
    <w:rsid w:val="00E43947"/>
    <w:rsid w:val="00E43AFA"/>
    <w:rsid w:val="00E4402F"/>
    <w:rsid w:val="00E52555"/>
    <w:rsid w:val="00E54807"/>
    <w:rsid w:val="00E5513B"/>
    <w:rsid w:val="00E56F67"/>
    <w:rsid w:val="00E57427"/>
    <w:rsid w:val="00E57439"/>
    <w:rsid w:val="00E61F33"/>
    <w:rsid w:val="00E718EA"/>
    <w:rsid w:val="00E72665"/>
    <w:rsid w:val="00E80889"/>
    <w:rsid w:val="00E810C5"/>
    <w:rsid w:val="00E8301C"/>
    <w:rsid w:val="00E874D8"/>
    <w:rsid w:val="00E91B8E"/>
    <w:rsid w:val="00E92376"/>
    <w:rsid w:val="00E9309A"/>
    <w:rsid w:val="00E95E56"/>
    <w:rsid w:val="00EA21BF"/>
    <w:rsid w:val="00EA2680"/>
    <w:rsid w:val="00EA26D2"/>
    <w:rsid w:val="00EA4F1D"/>
    <w:rsid w:val="00EA72DE"/>
    <w:rsid w:val="00EA73C8"/>
    <w:rsid w:val="00EB0E8E"/>
    <w:rsid w:val="00EB2718"/>
    <w:rsid w:val="00EC4632"/>
    <w:rsid w:val="00ED7272"/>
    <w:rsid w:val="00EE6C12"/>
    <w:rsid w:val="00F01137"/>
    <w:rsid w:val="00F13CF2"/>
    <w:rsid w:val="00F160F1"/>
    <w:rsid w:val="00F22641"/>
    <w:rsid w:val="00F2557A"/>
    <w:rsid w:val="00F33466"/>
    <w:rsid w:val="00F336C4"/>
    <w:rsid w:val="00F34A0B"/>
    <w:rsid w:val="00F359EF"/>
    <w:rsid w:val="00F412C2"/>
    <w:rsid w:val="00F502C0"/>
    <w:rsid w:val="00F7072C"/>
    <w:rsid w:val="00F81272"/>
    <w:rsid w:val="00F87B6E"/>
    <w:rsid w:val="00F91433"/>
    <w:rsid w:val="00F9273B"/>
    <w:rsid w:val="00F93E96"/>
    <w:rsid w:val="00FA4ECC"/>
    <w:rsid w:val="00FB679C"/>
    <w:rsid w:val="00FC6571"/>
    <w:rsid w:val="00FD6BD0"/>
    <w:rsid w:val="00FE6708"/>
    <w:rsid w:val="00FF35B7"/>
    <w:rsid w:val="00FF6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D840F8"/>
  <w15:chartTrackingRefBased/>
  <w15:docId w15:val="{56D83E25-492A-4F07-ABB0-C1AC87D2D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Calibri" w:hAnsi="Arial" w:cs="Arial"/>
        <w:sz w:val="22"/>
        <w:szCs w:val="21"/>
        <w:lang w:val="pl-PL" w:eastAsia="pl-PL" w:bidi="ar-SA"/>
      </w:rPr>
    </w:rPrDefault>
    <w:pPrDefault>
      <w:pPr>
        <w:spacing w:line="220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8623D"/>
  </w:style>
  <w:style w:type="paragraph" w:styleId="Nagwek1">
    <w:name w:val="heading 1"/>
    <w:basedOn w:val="Normalny"/>
    <w:next w:val="Normalny"/>
    <w:link w:val="Nagwek1Znak"/>
    <w:qFormat/>
    <w:rsid w:val="00BF721B"/>
    <w:pPr>
      <w:keepNext/>
      <w:spacing w:line="240" w:lineRule="auto"/>
      <w:jc w:val="center"/>
      <w:outlineLvl w:val="0"/>
    </w:pPr>
    <w:rPr>
      <w:rFonts w:eastAsia="Times New Roman" w:cs="Times New Roman"/>
      <w:sz w:val="36"/>
      <w:szCs w:val="20"/>
    </w:rPr>
  </w:style>
  <w:style w:type="paragraph" w:styleId="Nagwek2">
    <w:name w:val="heading 2"/>
    <w:basedOn w:val="Normalny"/>
    <w:next w:val="Normalny"/>
    <w:link w:val="Nagwek2Znak"/>
    <w:qFormat/>
    <w:rsid w:val="00BF721B"/>
    <w:pPr>
      <w:keepNext/>
      <w:spacing w:line="360" w:lineRule="auto"/>
      <w:outlineLvl w:val="1"/>
    </w:pPr>
    <w:rPr>
      <w:rFonts w:eastAsia="Times New Roman" w:cs="Times New Roman"/>
      <w:b/>
      <w:sz w:val="24"/>
      <w:szCs w:val="20"/>
    </w:rPr>
  </w:style>
  <w:style w:type="paragraph" w:styleId="Nagwek3">
    <w:name w:val="heading 3"/>
    <w:basedOn w:val="Normalny"/>
    <w:next w:val="Normalny"/>
    <w:link w:val="Nagwek3Znak"/>
    <w:qFormat/>
    <w:rsid w:val="00BF721B"/>
    <w:pPr>
      <w:keepNext/>
      <w:spacing w:line="240" w:lineRule="auto"/>
      <w:outlineLvl w:val="2"/>
    </w:pPr>
    <w:rPr>
      <w:rFonts w:eastAsia="Times New Roman" w:cs="Times New Roman"/>
      <w:sz w:val="24"/>
      <w:szCs w:val="20"/>
    </w:rPr>
  </w:style>
  <w:style w:type="paragraph" w:styleId="Nagwek4">
    <w:name w:val="heading 4"/>
    <w:basedOn w:val="Normalny"/>
    <w:next w:val="Normalny"/>
    <w:link w:val="Nagwek4Znak"/>
    <w:qFormat/>
    <w:rsid w:val="00BF721B"/>
    <w:pPr>
      <w:keepNext/>
      <w:spacing w:line="240" w:lineRule="auto"/>
      <w:jc w:val="both"/>
      <w:outlineLvl w:val="3"/>
    </w:pPr>
    <w:rPr>
      <w:rFonts w:eastAsia="Times New Roman" w:cs="Times New Roman"/>
      <w:sz w:val="2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2775EC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775EC"/>
  </w:style>
  <w:style w:type="paragraph" w:styleId="Stopka">
    <w:name w:val="footer"/>
    <w:basedOn w:val="Normalny"/>
    <w:link w:val="StopkaZnak"/>
    <w:uiPriority w:val="99"/>
    <w:unhideWhenUsed/>
    <w:rsid w:val="002775EC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775EC"/>
  </w:style>
  <w:style w:type="paragraph" w:styleId="Tekstdymka">
    <w:name w:val="Balloon Text"/>
    <w:basedOn w:val="Normalny"/>
    <w:link w:val="TekstdymkaZnak"/>
    <w:uiPriority w:val="99"/>
    <w:semiHidden/>
    <w:unhideWhenUsed/>
    <w:rsid w:val="002775E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775EC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unhideWhenUsed/>
    <w:rsid w:val="00B02C2E"/>
    <w:rPr>
      <w:color w:val="0000FF"/>
      <w:u w:val="single"/>
    </w:rPr>
  </w:style>
  <w:style w:type="table" w:styleId="Tabela-Siatka">
    <w:name w:val="Table Grid"/>
    <w:basedOn w:val="Standardowy"/>
    <w:uiPriority w:val="59"/>
    <w:rsid w:val="00283C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ostbody">
    <w:name w:val="postbody"/>
    <w:rsid w:val="00867E70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0A2C0A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rsid w:val="00BF721B"/>
    <w:rPr>
      <w:rFonts w:eastAsia="Times New Roman" w:cs="Times New Roman"/>
      <w:sz w:val="36"/>
      <w:szCs w:val="20"/>
    </w:rPr>
  </w:style>
  <w:style w:type="character" w:customStyle="1" w:styleId="Nagwek2Znak">
    <w:name w:val="Nagłówek 2 Znak"/>
    <w:basedOn w:val="Domylnaczcionkaakapitu"/>
    <w:link w:val="Nagwek2"/>
    <w:rsid w:val="00BF721B"/>
    <w:rPr>
      <w:rFonts w:eastAsia="Times New Roman" w:cs="Times New Roman"/>
      <w:b/>
      <w:sz w:val="24"/>
      <w:szCs w:val="20"/>
    </w:rPr>
  </w:style>
  <w:style w:type="character" w:customStyle="1" w:styleId="Nagwek3Znak">
    <w:name w:val="Nagłówek 3 Znak"/>
    <w:basedOn w:val="Domylnaczcionkaakapitu"/>
    <w:link w:val="Nagwek3"/>
    <w:rsid w:val="00BF721B"/>
    <w:rPr>
      <w:rFonts w:eastAsia="Times New Roman" w:cs="Times New Roman"/>
      <w:sz w:val="24"/>
      <w:szCs w:val="20"/>
    </w:rPr>
  </w:style>
  <w:style w:type="character" w:customStyle="1" w:styleId="Nagwek4Znak">
    <w:name w:val="Nagłówek 4 Znak"/>
    <w:basedOn w:val="Domylnaczcionkaakapitu"/>
    <w:link w:val="Nagwek4"/>
    <w:rsid w:val="00BF721B"/>
    <w:rPr>
      <w:rFonts w:eastAsia="Times New Roman" w:cs="Times New Roman"/>
      <w:sz w:val="24"/>
      <w:szCs w:val="20"/>
    </w:rPr>
  </w:style>
  <w:style w:type="numbering" w:customStyle="1" w:styleId="Bezlisty1">
    <w:name w:val="Bez listy1"/>
    <w:next w:val="Bezlisty"/>
    <w:uiPriority w:val="99"/>
    <w:semiHidden/>
    <w:unhideWhenUsed/>
    <w:rsid w:val="00BF721B"/>
  </w:style>
  <w:style w:type="paragraph" w:styleId="Tekstpodstawowy">
    <w:name w:val="Body Text"/>
    <w:basedOn w:val="Normalny"/>
    <w:link w:val="TekstpodstawowyZnak"/>
    <w:semiHidden/>
    <w:rsid w:val="00BF721B"/>
    <w:pPr>
      <w:spacing w:line="36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BF721B"/>
    <w:rPr>
      <w:rFonts w:ascii="Times New Roman" w:eastAsia="Times New Roman" w:hAnsi="Times New Roman" w:cs="Times New Roman"/>
      <w:sz w:val="28"/>
      <w:szCs w:val="20"/>
    </w:rPr>
  </w:style>
  <w:style w:type="paragraph" w:styleId="Tekstprzypisudolnego">
    <w:name w:val="footnote text"/>
    <w:basedOn w:val="Normalny"/>
    <w:link w:val="TekstprzypisudolnegoZnak"/>
    <w:semiHidden/>
    <w:rsid w:val="00BF721B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BF721B"/>
    <w:rPr>
      <w:rFonts w:ascii="Times New Roman" w:eastAsia="Times New Roman" w:hAnsi="Times New Roman" w:cs="Times New Roman"/>
      <w:sz w:val="20"/>
      <w:szCs w:val="20"/>
    </w:rPr>
  </w:style>
  <w:style w:type="paragraph" w:styleId="Tekstpodstawowywcity">
    <w:name w:val="Body Text Indent"/>
    <w:basedOn w:val="Normalny"/>
    <w:link w:val="TekstpodstawowywcityZnak"/>
    <w:semiHidden/>
    <w:rsid w:val="00BF721B"/>
    <w:pPr>
      <w:spacing w:line="360" w:lineRule="auto"/>
      <w:ind w:firstLine="851"/>
      <w:jc w:val="both"/>
    </w:pPr>
    <w:rPr>
      <w:rFonts w:eastAsia="Times New Roman" w:cs="Times New Roman"/>
      <w:sz w:val="24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BF721B"/>
    <w:rPr>
      <w:rFonts w:eastAsia="Times New Roman" w:cs="Times New Roman"/>
      <w:sz w:val="24"/>
      <w:szCs w:val="20"/>
    </w:rPr>
  </w:style>
  <w:style w:type="paragraph" w:styleId="Tekstpodstawowywcity2">
    <w:name w:val="Body Text Indent 2"/>
    <w:basedOn w:val="Normalny"/>
    <w:link w:val="Tekstpodstawowywcity2Znak"/>
    <w:semiHidden/>
    <w:rsid w:val="00BF721B"/>
    <w:pPr>
      <w:spacing w:line="360" w:lineRule="auto"/>
      <w:ind w:firstLine="851"/>
      <w:jc w:val="both"/>
    </w:pPr>
    <w:rPr>
      <w:rFonts w:eastAsia="Times New Roman" w:cs="Times New Roman"/>
      <w:sz w:val="24"/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BF721B"/>
    <w:rPr>
      <w:rFonts w:eastAsia="Times New Roman" w:cs="Times New Roman"/>
      <w:sz w:val="24"/>
      <w:szCs w:val="20"/>
    </w:rPr>
  </w:style>
  <w:style w:type="paragraph" w:styleId="Tekstpodstawowywcity3">
    <w:name w:val="Body Text Indent 3"/>
    <w:basedOn w:val="Normalny"/>
    <w:link w:val="Tekstpodstawowywcity3Znak"/>
    <w:semiHidden/>
    <w:rsid w:val="00BF721B"/>
    <w:pPr>
      <w:spacing w:line="360" w:lineRule="auto"/>
      <w:ind w:left="426" w:hanging="426"/>
      <w:jc w:val="both"/>
    </w:pPr>
    <w:rPr>
      <w:rFonts w:eastAsia="Times New Roman" w:cs="Times New Roman"/>
      <w:b/>
      <w:sz w:val="24"/>
      <w:szCs w:val="20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BF721B"/>
    <w:rPr>
      <w:rFonts w:eastAsia="Times New Roman" w:cs="Times New Roman"/>
      <w:b/>
      <w:sz w:val="24"/>
      <w:szCs w:val="20"/>
    </w:rPr>
  </w:style>
  <w:style w:type="character" w:styleId="Odwoanieprzypisudolnego">
    <w:name w:val="footnote reference"/>
    <w:semiHidden/>
    <w:rsid w:val="00BF721B"/>
    <w:rPr>
      <w:vertAlign w:val="superscript"/>
    </w:rPr>
  </w:style>
  <w:style w:type="character" w:styleId="Numerstrony">
    <w:name w:val="page number"/>
    <w:basedOn w:val="Domylnaczcionkaakapitu"/>
    <w:semiHidden/>
    <w:rsid w:val="00BF721B"/>
  </w:style>
  <w:style w:type="table" w:customStyle="1" w:styleId="Tabela-Siatka1">
    <w:name w:val="Tabela - Siatka1"/>
    <w:basedOn w:val="Standardowy"/>
    <w:next w:val="Tabela-Siatka"/>
    <w:uiPriority w:val="59"/>
    <w:rsid w:val="00BF721B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6B483A"/>
    <w:rPr>
      <w:color w:val="954F72"/>
      <w:u w:val="single"/>
    </w:rPr>
  </w:style>
  <w:style w:type="paragraph" w:customStyle="1" w:styleId="msonormal0">
    <w:name w:val="msonormal"/>
    <w:basedOn w:val="Normalny"/>
    <w:rsid w:val="006B48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ont5">
    <w:name w:val="font5"/>
    <w:basedOn w:val="Normalny"/>
    <w:rsid w:val="006B483A"/>
    <w:pPr>
      <w:spacing w:before="100" w:beforeAutospacing="1" w:after="100" w:afterAutospacing="1" w:line="240" w:lineRule="auto"/>
    </w:pPr>
    <w:rPr>
      <w:rFonts w:eastAsia="Times New Roman"/>
      <w:color w:val="000000"/>
      <w:sz w:val="18"/>
      <w:szCs w:val="18"/>
    </w:rPr>
  </w:style>
  <w:style w:type="paragraph" w:customStyle="1" w:styleId="font6">
    <w:name w:val="font6"/>
    <w:basedOn w:val="Normalny"/>
    <w:rsid w:val="006B483A"/>
    <w:pPr>
      <w:spacing w:before="100" w:beforeAutospacing="1" w:after="100" w:afterAutospacing="1" w:line="240" w:lineRule="auto"/>
    </w:pPr>
    <w:rPr>
      <w:rFonts w:eastAsia="Times New Roman"/>
      <w:color w:val="000000"/>
      <w:sz w:val="18"/>
      <w:szCs w:val="18"/>
    </w:rPr>
  </w:style>
  <w:style w:type="paragraph" w:customStyle="1" w:styleId="xl66">
    <w:name w:val="xl66"/>
    <w:basedOn w:val="Normalny"/>
    <w:rsid w:val="006B483A"/>
    <w:pPr>
      <w:spacing w:before="100" w:beforeAutospacing="1" w:after="100" w:afterAutospacing="1" w:line="240" w:lineRule="auto"/>
    </w:pPr>
    <w:rPr>
      <w:rFonts w:eastAsia="Times New Roman"/>
      <w:sz w:val="20"/>
      <w:szCs w:val="20"/>
    </w:rPr>
  </w:style>
  <w:style w:type="paragraph" w:customStyle="1" w:styleId="xl67">
    <w:name w:val="xl67"/>
    <w:basedOn w:val="Normalny"/>
    <w:rsid w:val="006B483A"/>
    <w:pPr>
      <w:spacing w:before="100" w:beforeAutospacing="1" w:after="100" w:afterAutospacing="1" w:line="240" w:lineRule="auto"/>
    </w:pPr>
    <w:rPr>
      <w:rFonts w:eastAsia="Times New Roman"/>
      <w:sz w:val="18"/>
      <w:szCs w:val="18"/>
    </w:rPr>
  </w:style>
  <w:style w:type="paragraph" w:customStyle="1" w:styleId="xl68">
    <w:name w:val="xl68"/>
    <w:basedOn w:val="Normalny"/>
    <w:rsid w:val="006B483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18"/>
      <w:szCs w:val="18"/>
    </w:rPr>
  </w:style>
  <w:style w:type="paragraph" w:customStyle="1" w:styleId="xl69">
    <w:name w:val="xl69"/>
    <w:basedOn w:val="Normalny"/>
    <w:rsid w:val="006B483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18"/>
      <w:szCs w:val="18"/>
    </w:rPr>
  </w:style>
  <w:style w:type="paragraph" w:customStyle="1" w:styleId="xl70">
    <w:name w:val="xl70"/>
    <w:basedOn w:val="Normalny"/>
    <w:rsid w:val="006B483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18"/>
      <w:szCs w:val="18"/>
    </w:rPr>
  </w:style>
  <w:style w:type="paragraph" w:customStyle="1" w:styleId="xl71">
    <w:name w:val="xl71"/>
    <w:basedOn w:val="Normalny"/>
    <w:rsid w:val="006B483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18"/>
      <w:szCs w:val="18"/>
    </w:rPr>
  </w:style>
  <w:style w:type="paragraph" w:customStyle="1" w:styleId="xl72">
    <w:name w:val="xl72"/>
    <w:basedOn w:val="Normalny"/>
    <w:rsid w:val="006B483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/>
      <w:sz w:val="18"/>
      <w:szCs w:val="18"/>
    </w:rPr>
  </w:style>
  <w:style w:type="paragraph" w:customStyle="1" w:styleId="xl73">
    <w:name w:val="xl73"/>
    <w:basedOn w:val="Normalny"/>
    <w:rsid w:val="006B483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18"/>
      <w:szCs w:val="18"/>
    </w:rPr>
  </w:style>
  <w:style w:type="paragraph" w:customStyle="1" w:styleId="xl74">
    <w:name w:val="xl74"/>
    <w:basedOn w:val="Normalny"/>
    <w:rsid w:val="006B483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18"/>
      <w:szCs w:val="18"/>
    </w:rPr>
  </w:style>
  <w:style w:type="paragraph" w:customStyle="1" w:styleId="xl75">
    <w:name w:val="xl75"/>
    <w:basedOn w:val="Normalny"/>
    <w:rsid w:val="006B483A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18"/>
      <w:szCs w:val="18"/>
    </w:rPr>
  </w:style>
  <w:style w:type="paragraph" w:customStyle="1" w:styleId="xl76">
    <w:name w:val="xl76"/>
    <w:basedOn w:val="Normalny"/>
    <w:rsid w:val="006B483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sz w:val="18"/>
      <w:szCs w:val="18"/>
    </w:rPr>
  </w:style>
  <w:style w:type="paragraph" w:customStyle="1" w:styleId="xl77">
    <w:name w:val="xl77"/>
    <w:basedOn w:val="Normalny"/>
    <w:rsid w:val="006B483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/>
      <w:sz w:val="18"/>
      <w:szCs w:val="18"/>
    </w:rPr>
  </w:style>
  <w:style w:type="paragraph" w:customStyle="1" w:styleId="xl78">
    <w:name w:val="xl78"/>
    <w:basedOn w:val="Normalny"/>
    <w:rsid w:val="006B483A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18"/>
      <w:szCs w:val="18"/>
    </w:rPr>
  </w:style>
  <w:style w:type="paragraph" w:customStyle="1" w:styleId="xl79">
    <w:name w:val="xl79"/>
    <w:basedOn w:val="Normalny"/>
    <w:rsid w:val="006B483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/>
      <w:sz w:val="18"/>
      <w:szCs w:val="18"/>
    </w:rPr>
  </w:style>
  <w:style w:type="paragraph" w:customStyle="1" w:styleId="xl80">
    <w:name w:val="xl80"/>
    <w:basedOn w:val="Normalny"/>
    <w:rsid w:val="006B483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/>
      <w:sz w:val="18"/>
      <w:szCs w:val="18"/>
    </w:rPr>
  </w:style>
  <w:style w:type="paragraph" w:customStyle="1" w:styleId="xl81">
    <w:name w:val="xl81"/>
    <w:basedOn w:val="Normalny"/>
    <w:rsid w:val="006B483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18"/>
      <w:szCs w:val="18"/>
    </w:rPr>
  </w:style>
  <w:style w:type="paragraph" w:customStyle="1" w:styleId="xl82">
    <w:name w:val="xl82"/>
    <w:basedOn w:val="Normalny"/>
    <w:rsid w:val="006B483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/>
      <w:sz w:val="18"/>
      <w:szCs w:val="18"/>
    </w:rPr>
  </w:style>
  <w:style w:type="paragraph" w:customStyle="1" w:styleId="xl83">
    <w:name w:val="xl83"/>
    <w:basedOn w:val="Normalny"/>
    <w:rsid w:val="006B483A"/>
    <w:pPr>
      <w:pBdr>
        <w:left w:val="single" w:sz="4" w:space="9" w:color="auto"/>
        <w:right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eastAsia="Times New Roman"/>
      <w:sz w:val="18"/>
      <w:szCs w:val="18"/>
    </w:rPr>
  </w:style>
  <w:style w:type="paragraph" w:customStyle="1" w:styleId="xl84">
    <w:name w:val="xl84"/>
    <w:basedOn w:val="Normalny"/>
    <w:rsid w:val="006B483A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18"/>
      <w:szCs w:val="18"/>
    </w:rPr>
  </w:style>
  <w:style w:type="paragraph" w:customStyle="1" w:styleId="xl85">
    <w:name w:val="xl85"/>
    <w:basedOn w:val="Normalny"/>
    <w:rsid w:val="006B483A"/>
    <w:pPr>
      <w:pBdr>
        <w:left w:val="single" w:sz="4" w:space="0" w:color="auto"/>
      </w:pBdr>
      <w:shd w:val="clear" w:color="000000" w:fill="D9D9D9"/>
      <w:spacing w:before="100" w:beforeAutospacing="1" w:after="100" w:afterAutospacing="1" w:line="240" w:lineRule="auto"/>
      <w:jc w:val="right"/>
    </w:pPr>
    <w:rPr>
      <w:rFonts w:eastAsia="Times New Roman"/>
      <w:b/>
      <w:bCs/>
      <w:sz w:val="18"/>
      <w:szCs w:val="18"/>
    </w:rPr>
  </w:style>
  <w:style w:type="paragraph" w:customStyle="1" w:styleId="xl86">
    <w:name w:val="xl86"/>
    <w:basedOn w:val="Normalny"/>
    <w:rsid w:val="006B483A"/>
    <w:pPr>
      <w:pBdr>
        <w:left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 w:line="240" w:lineRule="auto"/>
      <w:jc w:val="right"/>
    </w:pPr>
    <w:rPr>
      <w:rFonts w:eastAsia="Times New Roman"/>
      <w:b/>
      <w:bCs/>
      <w:sz w:val="18"/>
      <w:szCs w:val="18"/>
    </w:rPr>
  </w:style>
  <w:style w:type="paragraph" w:customStyle="1" w:styleId="xl87">
    <w:name w:val="xl87"/>
    <w:basedOn w:val="Normalny"/>
    <w:rsid w:val="006B483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/>
      <w:sz w:val="18"/>
      <w:szCs w:val="18"/>
    </w:rPr>
  </w:style>
  <w:style w:type="paragraph" w:customStyle="1" w:styleId="xl88">
    <w:name w:val="xl88"/>
    <w:basedOn w:val="Normalny"/>
    <w:rsid w:val="006B483A"/>
    <w:pPr>
      <w:pBdr>
        <w:left w:val="single" w:sz="4" w:space="0" w:color="auto"/>
      </w:pBdr>
      <w:spacing w:before="100" w:beforeAutospacing="1" w:after="100" w:afterAutospacing="1" w:line="240" w:lineRule="auto"/>
      <w:jc w:val="right"/>
    </w:pPr>
    <w:rPr>
      <w:rFonts w:eastAsia="Times New Roman"/>
      <w:sz w:val="18"/>
      <w:szCs w:val="18"/>
    </w:rPr>
  </w:style>
  <w:style w:type="paragraph" w:customStyle="1" w:styleId="xl89">
    <w:name w:val="xl89"/>
    <w:basedOn w:val="Normalny"/>
    <w:rsid w:val="006B483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18"/>
      <w:szCs w:val="18"/>
    </w:rPr>
  </w:style>
  <w:style w:type="paragraph" w:customStyle="1" w:styleId="xl90">
    <w:name w:val="xl90"/>
    <w:basedOn w:val="Normalny"/>
    <w:rsid w:val="006B483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18"/>
      <w:szCs w:val="18"/>
    </w:rPr>
  </w:style>
  <w:style w:type="paragraph" w:customStyle="1" w:styleId="xl91">
    <w:name w:val="xl91"/>
    <w:basedOn w:val="Normalny"/>
    <w:rsid w:val="006B483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18"/>
      <w:szCs w:val="18"/>
    </w:rPr>
  </w:style>
  <w:style w:type="paragraph" w:customStyle="1" w:styleId="xl92">
    <w:name w:val="xl92"/>
    <w:basedOn w:val="Normalny"/>
    <w:rsid w:val="006B483A"/>
    <w:pPr>
      <w:pBdr>
        <w:top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/>
      <w:sz w:val="18"/>
      <w:szCs w:val="18"/>
    </w:rPr>
  </w:style>
  <w:style w:type="paragraph" w:customStyle="1" w:styleId="xl93">
    <w:name w:val="xl93"/>
    <w:basedOn w:val="Normalny"/>
    <w:rsid w:val="006B483A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/>
      <w:sz w:val="18"/>
      <w:szCs w:val="18"/>
    </w:rPr>
  </w:style>
  <w:style w:type="paragraph" w:customStyle="1" w:styleId="xl94">
    <w:name w:val="xl94"/>
    <w:basedOn w:val="Normalny"/>
    <w:rsid w:val="006B483A"/>
    <w:pPr>
      <w:pBdr>
        <w:left w:val="single" w:sz="4" w:space="9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eastAsia="Times New Roman"/>
      <w:sz w:val="18"/>
      <w:szCs w:val="18"/>
    </w:rPr>
  </w:style>
  <w:style w:type="paragraph" w:customStyle="1" w:styleId="xl95">
    <w:name w:val="xl95"/>
    <w:basedOn w:val="Normalny"/>
    <w:rsid w:val="006B483A"/>
    <w:pPr>
      <w:spacing w:before="100" w:beforeAutospacing="1" w:after="100" w:afterAutospacing="1" w:line="240" w:lineRule="auto"/>
      <w:ind w:firstLineChars="100" w:firstLine="100"/>
      <w:textAlignment w:val="center"/>
    </w:pPr>
    <w:rPr>
      <w:rFonts w:eastAsia="Times New Roman"/>
      <w:sz w:val="18"/>
      <w:szCs w:val="18"/>
    </w:rPr>
  </w:style>
  <w:style w:type="paragraph" w:customStyle="1" w:styleId="xl96">
    <w:name w:val="xl96"/>
    <w:basedOn w:val="Normalny"/>
    <w:rsid w:val="006B483A"/>
    <w:pPr>
      <w:pBdr>
        <w:right w:val="single" w:sz="4" w:space="0" w:color="auto"/>
      </w:pBdr>
      <w:spacing w:before="100" w:beforeAutospacing="1" w:after="100" w:afterAutospacing="1" w:line="240" w:lineRule="auto"/>
      <w:ind w:firstLineChars="100" w:firstLine="100"/>
      <w:textAlignment w:val="center"/>
    </w:pPr>
    <w:rPr>
      <w:rFonts w:eastAsia="Times New Roman"/>
      <w:sz w:val="18"/>
      <w:szCs w:val="18"/>
    </w:rPr>
  </w:style>
  <w:style w:type="paragraph" w:customStyle="1" w:styleId="xl97">
    <w:name w:val="xl97"/>
    <w:basedOn w:val="Normalny"/>
    <w:rsid w:val="006B483A"/>
    <w:pPr>
      <w:spacing w:before="100" w:beforeAutospacing="1" w:after="100" w:afterAutospacing="1" w:line="240" w:lineRule="auto"/>
      <w:textAlignment w:val="center"/>
    </w:pPr>
    <w:rPr>
      <w:rFonts w:eastAsia="Times New Roman"/>
      <w:sz w:val="18"/>
      <w:szCs w:val="18"/>
    </w:rPr>
  </w:style>
  <w:style w:type="paragraph" w:customStyle="1" w:styleId="xl98">
    <w:name w:val="xl98"/>
    <w:basedOn w:val="Normalny"/>
    <w:rsid w:val="006B483A"/>
    <w:pPr>
      <w:pBdr>
        <w:right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18"/>
      <w:szCs w:val="18"/>
    </w:rPr>
  </w:style>
  <w:style w:type="paragraph" w:customStyle="1" w:styleId="xl99">
    <w:name w:val="xl99"/>
    <w:basedOn w:val="Normalny"/>
    <w:rsid w:val="006B483A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18"/>
      <w:szCs w:val="18"/>
    </w:rPr>
  </w:style>
  <w:style w:type="paragraph" w:customStyle="1" w:styleId="xl100">
    <w:name w:val="xl100"/>
    <w:basedOn w:val="Normalny"/>
    <w:rsid w:val="006B483A"/>
    <w:pPr>
      <w:pBdr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eastAsia="Times New Roman"/>
      <w:sz w:val="18"/>
      <w:szCs w:val="18"/>
    </w:rPr>
  </w:style>
  <w:style w:type="paragraph" w:customStyle="1" w:styleId="xl101">
    <w:name w:val="xl101"/>
    <w:basedOn w:val="Normalny"/>
    <w:rsid w:val="006B483A"/>
    <w:pPr>
      <w:pBdr>
        <w:bottom w:val="single" w:sz="4" w:space="0" w:color="auto"/>
      </w:pBdr>
      <w:spacing w:before="100" w:beforeAutospacing="1" w:after="100" w:afterAutospacing="1" w:line="240" w:lineRule="auto"/>
    </w:pPr>
    <w:rPr>
      <w:rFonts w:eastAsia="Times New Roman"/>
      <w:sz w:val="18"/>
      <w:szCs w:val="18"/>
    </w:rPr>
  </w:style>
  <w:style w:type="paragraph" w:customStyle="1" w:styleId="xl102">
    <w:name w:val="xl102"/>
    <w:basedOn w:val="Normalny"/>
    <w:rsid w:val="006B483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sz w:val="18"/>
      <w:szCs w:val="18"/>
    </w:rPr>
  </w:style>
  <w:style w:type="paragraph" w:customStyle="1" w:styleId="xl103">
    <w:name w:val="xl103"/>
    <w:basedOn w:val="Normalny"/>
    <w:rsid w:val="006B48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18"/>
      <w:szCs w:val="18"/>
    </w:rPr>
  </w:style>
  <w:style w:type="paragraph" w:customStyle="1" w:styleId="xl104">
    <w:name w:val="xl104"/>
    <w:basedOn w:val="Normalny"/>
    <w:rsid w:val="006B483A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18"/>
      <w:szCs w:val="18"/>
    </w:rPr>
  </w:style>
  <w:style w:type="paragraph" w:customStyle="1" w:styleId="xl105">
    <w:name w:val="xl105"/>
    <w:basedOn w:val="Normalny"/>
    <w:rsid w:val="006B483A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18"/>
      <w:szCs w:val="18"/>
    </w:rPr>
  </w:style>
  <w:style w:type="paragraph" w:customStyle="1" w:styleId="xl106">
    <w:name w:val="xl106"/>
    <w:basedOn w:val="Normalny"/>
    <w:rsid w:val="006B483A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18"/>
      <w:szCs w:val="18"/>
    </w:rPr>
  </w:style>
  <w:style w:type="paragraph" w:customStyle="1" w:styleId="xl107">
    <w:name w:val="xl107"/>
    <w:basedOn w:val="Normalny"/>
    <w:rsid w:val="006B483A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18"/>
      <w:szCs w:val="18"/>
    </w:rPr>
  </w:style>
  <w:style w:type="paragraph" w:customStyle="1" w:styleId="xl108">
    <w:name w:val="xl108"/>
    <w:basedOn w:val="Normalny"/>
    <w:rsid w:val="006B483A"/>
    <w:pP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18"/>
      <w:szCs w:val="18"/>
    </w:rPr>
  </w:style>
  <w:style w:type="paragraph" w:customStyle="1" w:styleId="xl109">
    <w:name w:val="xl109"/>
    <w:basedOn w:val="Normalny"/>
    <w:rsid w:val="006B483A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18"/>
      <w:szCs w:val="18"/>
    </w:rPr>
  </w:style>
  <w:style w:type="paragraph" w:customStyle="1" w:styleId="xl110">
    <w:name w:val="xl110"/>
    <w:basedOn w:val="Normalny"/>
    <w:rsid w:val="006B483A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18"/>
      <w:szCs w:val="18"/>
    </w:rPr>
  </w:style>
  <w:style w:type="paragraph" w:customStyle="1" w:styleId="xl111">
    <w:name w:val="xl111"/>
    <w:basedOn w:val="Normalny"/>
    <w:rsid w:val="006B483A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18"/>
      <w:szCs w:val="18"/>
    </w:rPr>
  </w:style>
  <w:style w:type="paragraph" w:customStyle="1" w:styleId="xl112">
    <w:name w:val="xl112"/>
    <w:basedOn w:val="Normalny"/>
    <w:rsid w:val="006B483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18"/>
      <w:szCs w:val="18"/>
    </w:rPr>
  </w:style>
  <w:style w:type="paragraph" w:customStyle="1" w:styleId="xl113">
    <w:name w:val="xl113"/>
    <w:basedOn w:val="Normalny"/>
    <w:rsid w:val="006B48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12"/>
      <w:szCs w:val="12"/>
    </w:rPr>
  </w:style>
  <w:style w:type="paragraph" w:customStyle="1" w:styleId="xl114">
    <w:name w:val="xl114"/>
    <w:basedOn w:val="Normalny"/>
    <w:rsid w:val="006B483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16"/>
      <w:szCs w:val="16"/>
    </w:rPr>
  </w:style>
  <w:style w:type="paragraph" w:customStyle="1" w:styleId="xl115">
    <w:name w:val="xl115"/>
    <w:basedOn w:val="Normalny"/>
    <w:rsid w:val="006B483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16"/>
      <w:szCs w:val="16"/>
    </w:rPr>
  </w:style>
  <w:style w:type="paragraph" w:customStyle="1" w:styleId="xl116">
    <w:name w:val="xl116"/>
    <w:basedOn w:val="Normalny"/>
    <w:rsid w:val="006B48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16"/>
      <w:szCs w:val="16"/>
    </w:rPr>
  </w:style>
  <w:style w:type="paragraph" w:customStyle="1" w:styleId="xl117">
    <w:name w:val="xl117"/>
    <w:basedOn w:val="Normalny"/>
    <w:rsid w:val="006B483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16"/>
      <w:szCs w:val="16"/>
    </w:rPr>
  </w:style>
  <w:style w:type="paragraph" w:customStyle="1" w:styleId="xl118">
    <w:name w:val="xl118"/>
    <w:basedOn w:val="Normalny"/>
    <w:rsid w:val="006B483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16"/>
      <w:szCs w:val="16"/>
    </w:rPr>
  </w:style>
  <w:style w:type="paragraph" w:customStyle="1" w:styleId="xl119">
    <w:name w:val="xl119"/>
    <w:basedOn w:val="Normalny"/>
    <w:rsid w:val="006B483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16"/>
      <w:szCs w:val="16"/>
    </w:rPr>
  </w:style>
  <w:style w:type="paragraph" w:customStyle="1" w:styleId="xl120">
    <w:name w:val="xl120"/>
    <w:basedOn w:val="Normalny"/>
    <w:rsid w:val="006B48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16"/>
      <w:szCs w:val="16"/>
    </w:rPr>
  </w:style>
  <w:style w:type="paragraph" w:customStyle="1" w:styleId="xl121">
    <w:name w:val="xl121"/>
    <w:basedOn w:val="Normalny"/>
    <w:rsid w:val="006B483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eastAsia="Times New Roman"/>
      <w:b/>
      <w:bCs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3809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76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6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7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8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3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83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8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9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9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3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1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3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77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38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42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chart" Target="charts/chart4.xml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chart" Target="charts/chart6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image" Target="media/image7.png"/><Relationship Id="rId25" Type="http://schemas.openxmlformats.org/officeDocument/2006/relationships/chart" Target="charts/chart9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chart" Target="charts/chart5.xm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chart" Target="charts/chart8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chart" Target="charts/chart7.xml"/><Relationship Id="rId28" Type="http://schemas.openxmlformats.org/officeDocument/2006/relationships/footer" Target="footer1.xml"/><Relationship Id="rId10" Type="http://schemas.openxmlformats.org/officeDocument/2006/relationships/hyperlink" Target="http://www.wup.zgora.pl" TargetMode="External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wup@wup.zgora.pl" TargetMode="External"/><Relationship Id="rId14" Type="http://schemas.openxmlformats.org/officeDocument/2006/relationships/chart" Target="charts/chart2.xml"/><Relationship Id="rId22" Type="http://schemas.openxmlformats.org/officeDocument/2006/relationships/image" Target="media/image9.png"/><Relationship Id="rId27" Type="http://schemas.openxmlformats.org/officeDocument/2006/relationships/chart" Target="charts/chart10.xml"/><Relationship Id="rId30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fin\Documents\wup.dot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9.xlsx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package" Target="../embeddings/Microsoft_Excel_Worksheet5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package" Target="../embeddings/Microsoft_Excel_Worksheet6.xlsx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effectLst/>
                <a:latin typeface="+mn-lt"/>
                <a:ea typeface="+mn-ea"/>
                <a:cs typeface="+mn-cs"/>
              </a:defRPr>
            </a:pPr>
            <a:r>
              <a:rPr lang="pl-PL" sz="1200" b="1"/>
              <a:t>Kategorie bezrobotnych w szczególnej sytuacji na rynku pracy. </a:t>
            </a:r>
            <a:r>
              <a:rPr lang="pl-PL" sz="1200" b="1" baseline="0"/>
              <a:t> </a:t>
            </a:r>
            <a:r>
              <a:rPr lang="pl-PL" sz="1200" b="1"/>
              <a:t>Stan na koniec XII 2024 r.</a:t>
            </a:r>
            <a:endParaRPr lang="en-US" sz="12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effectLst/>
              <a:latin typeface="+mn-lt"/>
              <a:ea typeface="+mn-ea"/>
              <a:cs typeface="+mn-cs"/>
            </a:defRPr>
          </a:pPr>
          <a:endParaRPr lang="en-US"/>
        </a:p>
      </c:txPr>
    </c:title>
    <c:autoTitleDeleted val="0"/>
    <c:plotArea>
      <c:layout/>
      <c:barChart>
        <c:barDir val="col"/>
        <c:grouping val="clustered"/>
        <c:varyColors val="0"/>
        <c:ser>
          <c:idx val="2"/>
          <c:order val="2"/>
          <c:tx>
            <c:strRef>
              <c:f>'2024 r.'!$D$159</c:f>
              <c:strCache>
                <c:ptCount val="1"/>
              </c:strCache>
            </c:strRef>
          </c:tx>
          <c:spPr>
            <a:gradFill>
              <a:gsLst>
                <a:gs pos="0">
                  <a:schemeClr val="accent5"/>
                </a:gs>
                <a:gs pos="100000">
                  <a:schemeClr val="accent5">
                    <a:lumMod val="84000"/>
                  </a:schemeClr>
                </a:gs>
              </a:gsLst>
              <a:lin ang="5400000" scaled="1"/>
            </a:gradFill>
            <a:ln>
              <a:noFill/>
            </a:ln>
            <a:effectLst>
              <a:outerShdw blurRad="76200" dir="18900000" sy="23000" kx="-1200000" algn="bl" rotWithShape="0">
                <a:prstClr val="black">
                  <a:alpha val="20000"/>
                </a:prstClr>
              </a:outerShdw>
            </a:effectLst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'2024 r.'!$A$160:$A$167</c:f>
              <c:strCache>
                <c:ptCount val="8"/>
                <c:pt idx="0">
                  <c:v>niepełnosprawni</c:v>
                </c:pt>
                <c:pt idx="1">
                  <c:v>posiadający co najmniej 1 dziecko niepełnosprawne do 18 roku życia</c:v>
                </c:pt>
                <c:pt idx="2">
                  <c:v>posiadający co najmniej 1 dziecko do 6 roku życia</c:v>
                </c:pt>
                <c:pt idx="3">
                  <c:v>korzystający ze świadczeń pomocy społecznej</c:v>
                </c:pt>
                <c:pt idx="4">
                  <c:v>osoby powyżej 50 roku życia</c:v>
                </c:pt>
                <c:pt idx="5">
                  <c:v>długotrwale bezrobotni</c:v>
                </c:pt>
                <c:pt idx="6">
                  <c:v>młodzież do 25 roku życia</c:v>
                </c:pt>
                <c:pt idx="7">
                  <c:v>osoby do 30 roku życia</c:v>
                </c:pt>
              </c:strCache>
            </c:strRef>
          </c:cat>
          <c:val>
            <c:numRef>
              <c:f>'2024 r.'!$D$160:$D$167</c:f>
              <c:numCache>
                <c:formatCode>0.0%</c:formatCode>
                <c:ptCount val="8"/>
                <c:pt idx="0">
                  <c:v>8.4400000000000003E-2</c:v>
                </c:pt>
                <c:pt idx="1">
                  <c:v>2.3E-3</c:v>
                </c:pt>
                <c:pt idx="2">
                  <c:v>0.13830000000000001</c:v>
                </c:pt>
                <c:pt idx="3">
                  <c:v>1.47E-2</c:v>
                </c:pt>
                <c:pt idx="4">
                  <c:v>0.28389999999999999</c:v>
                </c:pt>
                <c:pt idx="5">
                  <c:v>0.37390000000000001</c:v>
                </c:pt>
                <c:pt idx="6">
                  <c:v>0.12130000000000001</c:v>
                </c:pt>
                <c:pt idx="7">
                  <c:v>0.22509999999999999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A8B-42BD-95B7-4957BC404824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41"/>
        <c:axId val="1469428976"/>
        <c:axId val="1469436656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'2024 r.'!$B$159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>
                    <a:gsLst>
                      <a:gs pos="0">
                        <a:schemeClr val="accent1"/>
                      </a:gs>
                      <a:gs pos="100000">
                        <a:schemeClr val="accent1">
                          <a:lumMod val="84000"/>
                        </a:schemeClr>
                      </a:gs>
                    </a:gsLst>
                    <a:lin ang="5400000" scaled="1"/>
                  </a:gradFill>
                  <a:ln>
                    <a:noFill/>
                  </a:ln>
                  <a:effectLst>
                    <a:outerShdw blurRad="76200" dir="18900000" sy="23000" kx="-1200000" algn="bl" rotWithShape="0">
                      <a:prstClr val="black">
                        <a:alpha val="20000"/>
                      </a:prstClr>
                    </a:outerShdw>
                  </a:effectLst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1000" b="1" i="0" u="none" strike="noStrike" kern="1200" baseline="0">
                          <a:solidFill>
                            <a:schemeClr val="lt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l-PL"/>
                    </a:p>
                  </c:txPr>
                  <c:dLblPos val="in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dk1">
                                <a:lumMod val="50000"/>
                                <a:lumOff val="50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'2024 r.'!$A$160:$A$167</c15:sqref>
                        </c15:formulaRef>
                      </c:ext>
                    </c:extLst>
                    <c:strCache>
                      <c:ptCount val="8"/>
                      <c:pt idx="0">
                        <c:v>niepełnosprawni</c:v>
                      </c:pt>
                      <c:pt idx="1">
                        <c:v>posiadający co najmniej 1 dziecko niepełnosprawne do 18 roku życia</c:v>
                      </c:pt>
                      <c:pt idx="2">
                        <c:v>posiadający co najmniej 1 dziecko do 6 roku życia</c:v>
                      </c:pt>
                      <c:pt idx="3">
                        <c:v>korzystający ze świadczeń pomocy społecznej</c:v>
                      </c:pt>
                      <c:pt idx="4">
                        <c:v>osoby powyżej 50 roku życia</c:v>
                      </c:pt>
                      <c:pt idx="5">
                        <c:v>długotrwale bezrobotni</c:v>
                      </c:pt>
                      <c:pt idx="6">
                        <c:v>młodzież do 25 roku życia</c:v>
                      </c:pt>
                      <c:pt idx="7">
                        <c:v>osoby do 30 roku życia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'2024 r.'!$B$160:$B$167</c15:sqref>
                        </c15:formulaRef>
                      </c:ext>
                    </c:extLst>
                    <c:numCache>
                      <c:formatCode>General</c:formatCode>
                      <c:ptCount val="8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1-BA8B-42BD-95B7-4957BC404824}"/>
                  </c:ext>
                </c:extLst>
              </c15:ser>
            </c15:filteredBarSeries>
            <c15:filteredBarSeries>
              <c15:ser>
                <c:idx val="1"/>
                <c:order val="1"/>
                <c:tx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'2024 r.'!$C$159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gradFill>
                    <a:gsLst>
                      <a:gs pos="0">
                        <a:schemeClr val="accent3"/>
                      </a:gs>
                      <a:gs pos="100000">
                        <a:schemeClr val="accent3">
                          <a:lumMod val="84000"/>
                        </a:schemeClr>
                      </a:gs>
                    </a:gsLst>
                    <a:lin ang="5400000" scaled="1"/>
                  </a:gradFill>
                  <a:ln>
                    <a:noFill/>
                  </a:ln>
                  <a:effectLst>
                    <a:outerShdw blurRad="76200" dir="18900000" sy="23000" kx="-1200000" algn="bl" rotWithShape="0">
                      <a:prstClr val="black">
                        <a:alpha val="20000"/>
                      </a:prstClr>
                    </a:outerShdw>
                  </a:effectLst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1000" b="1" i="0" u="none" strike="noStrike" kern="1200" baseline="0">
                          <a:solidFill>
                            <a:schemeClr val="lt1"/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l-PL"/>
                    </a:p>
                  </c:txPr>
                  <c:dLblPos val="inEnd"/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 xmlns:c15="http://schemas.microsoft.com/office/drawing/2012/chart">
                    <c:ext xmlns:c15="http://schemas.microsoft.com/office/drawing/2012/chart"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dk1">
                                <a:lumMod val="50000"/>
                                <a:lumOff val="50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'2024 r.'!$A$160:$A$167</c15:sqref>
                        </c15:formulaRef>
                      </c:ext>
                    </c:extLst>
                    <c:strCache>
                      <c:ptCount val="8"/>
                      <c:pt idx="0">
                        <c:v>niepełnosprawni</c:v>
                      </c:pt>
                      <c:pt idx="1">
                        <c:v>posiadający co najmniej 1 dziecko niepełnosprawne do 18 roku życia</c:v>
                      </c:pt>
                      <c:pt idx="2">
                        <c:v>posiadający co najmniej 1 dziecko do 6 roku życia</c:v>
                      </c:pt>
                      <c:pt idx="3">
                        <c:v>korzystający ze świadczeń pomocy społecznej</c:v>
                      </c:pt>
                      <c:pt idx="4">
                        <c:v>osoby powyżej 50 roku życia</c:v>
                      </c:pt>
                      <c:pt idx="5">
                        <c:v>długotrwale bezrobotni</c:v>
                      </c:pt>
                      <c:pt idx="6">
                        <c:v>młodzież do 25 roku życia</c:v>
                      </c:pt>
                      <c:pt idx="7">
                        <c:v>osoby do 30 roku życia</c:v>
                      </c:pt>
                    </c:strCache>
                  </c:strRef>
                </c:cat>
                <c:val>
                  <c:numRef>
                    <c:extLst xmlns:c15="http://schemas.microsoft.com/office/drawing/2012/chart">
                      <c:ext xmlns:c15="http://schemas.microsoft.com/office/drawing/2012/chart" uri="{02D57815-91ED-43cb-92C2-25804820EDAC}">
                        <c15:formulaRef>
                          <c15:sqref>'2024 r.'!$C$160:$C$167</c15:sqref>
                        </c15:formulaRef>
                      </c:ext>
                    </c:extLst>
                    <c:numCache>
                      <c:formatCode>General</c:formatCode>
                      <c:ptCount val="8"/>
                    </c:numCache>
                  </c:numRef>
                </c:val>
                <c:extLst xmlns:c15="http://schemas.microsoft.com/office/drawing/2012/chart">
                  <c:ext xmlns:c16="http://schemas.microsoft.com/office/drawing/2014/chart" uri="{C3380CC4-5D6E-409C-BE32-E72D297353CC}">
                    <c16:uniqueId val="{00000002-BA8B-42BD-95B7-4957BC404824}"/>
                  </c:ext>
                </c:extLst>
              </c15:ser>
            </c15:filteredBarSeries>
          </c:ext>
        </c:extLst>
      </c:barChart>
      <c:catAx>
        <c:axId val="14694289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effectLst/>
                <a:latin typeface="+mn-lt"/>
                <a:ea typeface="+mn-ea"/>
                <a:cs typeface="+mn-cs"/>
              </a:defRPr>
            </a:pPr>
            <a:endParaRPr lang="pl-PL"/>
          </a:p>
        </c:txPr>
        <c:crossAx val="1469436656"/>
        <c:crosses val="autoZero"/>
        <c:auto val="1"/>
        <c:lblAlgn val="ctr"/>
        <c:lblOffset val="100"/>
        <c:noMultiLvlLbl val="0"/>
      </c:catAx>
      <c:valAx>
        <c:axId val="1469436656"/>
        <c:scaling>
          <c:orientation val="minMax"/>
        </c:scaling>
        <c:delete val="1"/>
        <c:axPos val="l"/>
        <c:numFmt formatCode="0.0%" sourceLinked="1"/>
        <c:majorTickMark val="none"/>
        <c:minorTickMark val="none"/>
        <c:tickLblPos val="nextTo"/>
        <c:crossAx val="1469428976"/>
        <c:crosses val="autoZero"/>
        <c:crossBetween val="between"/>
      </c:valAx>
      <c:dTable>
        <c:showHorzBorder val="1"/>
        <c:showVertBorder val="1"/>
        <c:showOutline val="1"/>
        <c:showKeys val="1"/>
        <c:spPr>
          <a:noFill/>
          <a:ln w="25400">
            <a:noFill/>
          </a:ln>
          <a:effectLst/>
        </c:spPr>
        <c:txPr>
          <a:bodyPr rot="0" spcFirstLastPara="1" vertOverflow="ellipsis" vert="horz" wrap="square" anchor="ctr" anchorCtr="1"/>
          <a:lstStyle/>
          <a:p>
            <a:pPr rtl="0">
              <a:defRPr sz="900" b="1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</c:dTable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lt1"/>
        </a:gs>
        <a:gs pos="68000">
          <a:schemeClr val="lt1">
            <a:lumMod val="85000"/>
          </a:schemeClr>
        </a:gs>
        <a:gs pos="100000">
          <a:schemeClr val="lt1"/>
        </a:gs>
      </a:gsLst>
      <a:lin ang="5400000" scaled="1"/>
      <a:tileRect/>
    </a:gra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 rot="5400000" vert="horz" anchor="ctr" anchorCtr="0"/>
    <a:lstStyle/>
    <a:p>
      <a:pPr>
        <a:defRPr/>
      </a:pPr>
      <a:endParaRPr lang="pl-PL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200"/>
              <a:t>Udział</a:t>
            </a:r>
            <a:r>
              <a:rPr lang="pl-PL" sz="1200"/>
              <a:t> bezrobotnych niepełnosprawnych wg czasu pozostawania bez pracy. </a:t>
            </a:r>
            <a:br>
              <a:rPr lang="pl-PL" sz="1200"/>
            </a:br>
            <a:r>
              <a:rPr lang="pl-PL" sz="1200"/>
              <a:t>Stan na koniec XII 2023 r. i koniec XII 2024 r. </a:t>
            </a:r>
            <a:r>
              <a:rPr lang="en-US" sz="1200"/>
              <a:t>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'2024 r.'!$B$121</c:f>
              <c:strCache>
                <c:ptCount val="1"/>
                <c:pt idx="0">
                  <c:v>2023 r.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dLbl>
              <c:idx val="2"/>
              <c:layout>
                <c:manualLayout>
                  <c:x val="-1.7386984600099353E-2"/>
                  <c:y val="-4.4742729306487695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6A8F-4C06-86E8-FD3222A0AE04}"/>
                </c:ext>
              </c:extLst>
            </c:dLbl>
            <c:dLbl>
              <c:idx val="3"/>
              <c:layout>
                <c:manualLayout>
                  <c:x val="1.987083954297069E-2"/>
                  <c:y val="-4.02684563758390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A8F-4C06-86E8-FD3222A0AE0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'2024 r.'!$A$122:$A$127</c:f>
              <c:strCache>
                <c:ptCount val="6"/>
                <c:pt idx="0">
                  <c:v>do 1 miesiąca</c:v>
                </c:pt>
                <c:pt idx="1">
                  <c:v>1 - 3 miesiące</c:v>
                </c:pt>
                <c:pt idx="2">
                  <c:v>3 - 6 miesięcy</c:v>
                </c:pt>
                <c:pt idx="3">
                  <c:v>6 - 12 miesięcy</c:v>
                </c:pt>
                <c:pt idx="4">
                  <c:v>12 - 24 miesięcy</c:v>
                </c:pt>
                <c:pt idx="5">
                  <c:v>powyżej 24 miesięcy</c:v>
                </c:pt>
              </c:strCache>
            </c:strRef>
          </c:cat>
          <c:val>
            <c:numRef>
              <c:f>'2024 r.'!$B$122:$B$127</c:f>
              <c:numCache>
                <c:formatCode>0.0%</c:formatCode>
                <c:ptCount val="6"/>
                <c:pt idx="0">
                  <c:v>9.5000000000000001E-2</c:v>
                </c:pt>
                <c:pt idx="1">
                  <c:v>0.19</c:v>
                </c:pt>
                <c:pt idx="2">
                  <c:v>0.17199999999999999</c:v>
                </c:pt>
                <c:pt idx="3">
                  <c:v>0.189</c:v>
                </c:pt>
                <c:pt idx="4">
                  <c:v>0.16300000000000001</c:v>
                </c:pt>
                <c:pt idx="5">
                  <c:v>0.191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A8F-4C06-86E8-FD3222A0AE04}"/>
            </c:ext>
          </c:extLst>
        </c:ser>
        <c:ser>
          <c:idx val="1"/>
          <c:order val="1"/>
          <c:tx>
            <c:strRef>
              <c:f>'2024 r.'!$C$121</c:f>
              <c:strCache>
                <c:ptCount val="1"/>
                <c:pt idx="0">
                  <c:v> 2024 r.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hade val="51000"/>
                    <a:satMod val="130000"/>
                  </a:schemeClr>
                </a:gs>
                <a:gs pos="80000">
                  <a:schemeClr val="accent2">
                    <a:shade val="93000"/>
                    <a:satMod val="130000"/>
                  </a:schemeClr>
                </a:gs>
                <a:gs pos="100000">
                  <a:schemeClr val="accent2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dLbl>
              <c:idx val="0"/>
              <c:layout>
                <c:manualLayout>
                  <c:x val="2.9806259314456036E-2"/>
                  <c:y val="-3.13199105145413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A8F-4C06-86E8-FD3222A0AE04}"/>
                </c:ext>
              </c:extLst>
            </c:dLbl>
            <c:dLbl>
              <c:idx val="1"/>
              <c:layout>
                <c:manualLayout>
                  <c:x val="3.2290114257327369E-2"/>
                  <c:y val="-2.23713646532438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6A8F-4C06-86E8-FD3222A0AE04}"/>
                </c:ext>
              </c:extLst>
            </c:dLbl>
            <c:dLbl>
              <c:idx val="2"/>
              <c:layout>
                <c:manualLayout>
                  <c:x val="2.483854942871336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A8F-4C06-86E8-FD3222A0AE04}"/>
                </c:ext>
              </c:extLst>
            </c:dLbl>
            <c:dLbl>
              <c:idx val="3"/>
              <c:layout>
                <c:manualLayout>
                  <c:x val="3.229011425732736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6A8F-4C06-86E8-FD3222A0AE04}"/>
                </c:ext>
              </c:extLst>
            </c:dLbl>
            <c:dLbl>
              <c:idx val="4"/>
              <c:layout>
                <c:manualLayout>
                  <c:x val="9.9354197714853452E-3"/>
                  <c:y val="-5.81655480984340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6A8F-4C06-86E8-FD3222A0AE04}"/>
                </c:ext>
              </c:extLst>
            </c:dLbl>
            <c:dLbl>
              <c:idx val="5"/>
              <c:layout>
                <c:manualLayout>
                  <c:x val="4.4709388971684055E-2"/>
                  <c:y val="-1.34228187919463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6A8F-4C06-86E8-FD3222A0AE0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'2024 r.'!$A$122:$A$127</c:f>
              <c:strCache>
                <c:ptCount val="6"/>
                <c:pt idx="0">
                  <c:v>do 1 miesiąca</c:v>
                </c:pt>
                <c:pt idx="1">
                  <c:v>1 - 3 miesiące</c:v>
                </c:pt>
                <c:pt idx="2">
                  <c:v>3 - 6 miesięcy</c:v>
                </c:pt>
                <c:pt idx="3">
                  <c:v>6 - 12 miesięcy</c:v>
                </c:pt>
                <c:pt idx="4">
                  <c:v>12 - 24 miesięcy</c:v>
                </c:pt>
                <c:pt idx="5">
                  <c:v>powyżej 24 miesięcy</c:v>
                </c:pt>
              </c:strCache>
            </c:strRef>
          </c:cat>
          <c:val>
            <c:numRef>
              <c:f>'2024 r.'!$C$122:$C$127</c:f>
              <c:numCache>
                <c:formatCode>0.0%</c:formatCode>
                <c:ptCount val="6"/>
                <c:pt idx="0">
                  <c:v>9.5982142857142863E-2</c:v>
                </c:pt>
                <c:pt idx="1">
                  <c:v>0.21130952380952381</c:v>
                </c:pt>
                <c:pt idx="2">
                  <c:v>0.16666666666666666</c:v>
                </c:pt>
                <c:pt idx="3">
                  <c:v>0.18601190476190477</c:v>
                </c:pt>
                <c:pt idx="4">
                  <c:v>0.171875</c:v>
                </c:pt>
                <c:pt idx="5">
                  <c:v>0.16815476190476192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9-6A8F-4C06-86E8-FD3222A0AE04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009434176"/>
        <c:axId val="1009434656"/>
        <c:axId val="0"/>
      </c:bar3DChart>
      <c:catAx>
        <c:axId val="10094341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09434656"/>
        <c:crosses val="autoZero"/>
        <c:auto val="1"/>
        <c:lblAlgn val="ctr"/>
        <c:lblOffset val="100"/>
        <c:noMultiLvlLbl val="0"/>
      </c:catAx>
      <c:valAx>
        <c:axId val="1009434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094341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100" baseline="0">
                <a:solidFill>
                  <a:schemeClr val="lt1">
                    <a:lumMod val="95000"/>
                  </a:schemeClr>
                </a:solidFill>
                <a:effectLst>
                  <a:outerShdw blurRad="50800" dist="38100" dir="5400000" algn="t" rotWithShape="0">
                    <a:prstClr val="black">
                      <a:alpha val="40000"/>
                    </a:prstClr>
                  </a:outerShdw>
                </a:effectLst>
                <a:latin typeface="+mn-lt"/>
                <a:ea typeface="+mn-ea"/>
                <a:cs typeface="+mn-cs"/>
              </a:defRPr>
            </a:pPr>
            <a:r>
              <a:rPr lang="pl-PL" sz="1200"/>
              <a:t>Udział bezrobotnych do 30 roku życia, </a:t>
            </a:r>
            <a:br>
              <a:rPr lang="pl-PL" sz="1200"/>
            </a:br>
            <a:r>
              <a:rPr lang="pl-PL" sz="1200"/>
              <a:t>wg czasu pozostawania bez pracy.</a:t>
            </a:r>
            <a:br>
              <a:rPr lang="pl-PL" sz="1200"/>
            </a:br>
            <a:r>
              <a:rPr lang="pl-PL" sz="1200"/>
              <a:t> Stan na koniec XII 2023 r. i koniec XII 2024 r. 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100" baseline="0">
              <a:solidFill>
                <a:schemeClr val="lt1">
                  <a:lumMod val="95000"/>
                </a:schemeClr>
              </a:solidFill>
              <a:effectLst>
                <a:outerShdw blurRad="50800" dist="38100" dir="5400000" algn="t" rotWithShape="0">
                  <a:prstClr val="black">
                    <a:alpha val="40000"/>
                  </a:prstClr>
                </a:outerShdw>
              </a:effectLst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'2024 r.'!$B$46</c:f>
              <c:strCache>
                <c:ptCount val="1"/>
                <c:pt idx="0">
                  <c:v>XII 2023 r.</c:v>
                </c:pt>
              </c:strCache>
            </c:strRef>
          </c:tx>
          <c:spPr>
            <a:gradFill rotWithShape="1">
              <a:gsLst>
                <a:gs pos="0">
                  <a:schemeClr val="accent6">
                    <a:shade val="51000"/>
                    <a:satMod val="130000"/>
                  </a:schemeClr>
                </a:gs>
                <a:gs pos="80000">
                  <a:schemeClr val="accent6">
                    <a:shade val="93000"/>
                    <a:satMod val="130000"/>
                  </a:schemeClr>
                </a:gs>
                <a:gs pos="100000">
                  <a:schemeClr val="accent6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'2024 r.'!$A$47:$A$52</c:f>
              <c:strCache>
                <c:ptCount val="6"/>
                <c:pt idx="0">
                  <c:v>do 1 miesiąca</c:v>
                </c:pt>
                <c:pt idx="1">
                  <c:v>1 - 3 miesiące</c:v>
                </c:pt>
                <c:pt idx="2">
                  <c:v>3 - 6 miesięcy</c:v>
                </c:pt>
                <c:pt idx="3">
                  <c:v>6 - 12 miesięcy</c:v>
                </c:pt>
                <c:pt idx="4">
                  <c:v>12 - 24 miesięcy</c:v>
                </c:pt>
                <c:pt idx="5">
                  <c:v>powyżej 24 miesięcy</c:v>
                </c:pt>
              </c:strCache>
            </c:strRef>
          </c:cat>
          <c:val>
            <c:numRef>
              <c:f>'2024 r.'!$B$47:$B$52</c:f>
              <c:numCache>
                <c:formatCode>0.0%</c:formatCode>
                <c:ptCount val="6"/>
                <c:pt idx="0">
                  <c:v>0.17699999999999999</c:v>
                </c:pt>
                <c:pt idx="1">
                  <c:v>0.33900000000000002</c:v>
                </c:pt>
                <c:pt idx="2">
                  <c:v>0.17100000000000001</c:v>
                </c:pt>
                <c:pt idx="3">
                  <c:v>0.129</c:v>
                </c:pt>
                <c:pt idx="4">
                  <c:v>0.111</c:v>
                </c:pt>
                <c:pt idx="5">
                  <c:v>7.2999999999999995E-2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DAB-49AA-BD24-3E32439EDEDC}"/>
            </c:ext>
          </c:extLst>
        </c:ser>
        <c:ser>
          <c:idx val="1"/>
          <c:order val="1"/>
          <c:tx>
            <c:strRef>
              <c:f>'2024 r.'!$C$46</c:f>
              <c:strCache>
                <c:ptCount val="1"/>
                <c:pt idx="0">
                  <c:v>XII 2024 r.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hade val="51000"/>
                    <a:satMod val="130000"/>
                  </a:schemeClr>
                </a:gs>
                <a:gs pos="80000">
                  <a:schemeClr val="accent5">
                    <a:shade val="93000"/>
                    <a:satMod val="130000"/>
                  </a:schemeClr>
                </a:gs>
                <a:gs pos="100000">
                  <a:schemeClr val="accent5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lt1">
                        <a:lumMod val="8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lt1">
                          <a:lumMod val="95000"/>
                          <a:alpha val="54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'2024 r.'!$A$47:$A$52</c:f>
              <c:strCache>
                <c:ptCount val="6"/>
                <c:pt idx="0">
                  <c:v>do 1 miesiąca</c:v>
                </c:pt>
                <c:pt idx="1">
                  <c:v>1 - 3 miesiące</c:v>
                </c:pt>
                <c:pt idx="2">
                  <c:v>3 - 6 miesięcy</c:v>
                </c:pt>
                <c:pt idx="3">
                  <c:v>6 - 12 miesięcy</c:v>
                </c:pt>
                <c:pt idx="4">
                  <c:v>12 - 24 miesięcy</c:v>
                </c:pt>
                <c:pt idx="5">
                  <c:v>powyżej 24 miesięcy</c:v>
                </c:pt>
              </c:strCache>
            </c:strRef>
          </c:cat>
          <c:val>
            <c:numRef>
              <c:f>'2024 r.'!$C$47:$C$52</c:f>
              <c:numCache>
                <c:formatCode>0.0%</c:formatCode>
                <c:ptCount val="6"/>
                <c:pt idx="0">
                  <c:v>0.2</c:v>
                </c:pt>
                <c:pt idx="1">
                  <c:v>0.32500000000000001</c:v>
                </c:pt>
                <c:pt idx="2">
                  <c:v>0.17100000000000001</c:v>
                </c:pt>
                <c:pt idx="3">
                  <c:v>0.13400000000000001</c:v>
                </c:pt>
                <c:pt idx="4">
                  <c:v>0.106</c:v>
                </c:pt>
                <c:pt idx="5">
                  <c:v>6.4000000000000001E-2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DAB-49AA-BD24-3E32439EDEDC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812910816"/>
        <c:axId val="812910336"/>
      </c:barChart>
      <c:catAx>
        <c:axId val="81291081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812910336"/>
        <c:crosses val="autoZero"/>
        <c:auto val="1"/>
        <c:lblAlgn val="ctr"/>
        <c:lblOffset val="100"/>
        <c:noMultiLvlLbl val="0"/>
      </c:catAx>
      <c:valAx>
        <c:axId val="8129103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1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81291081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1" i="0" u="none" strike="noStrike" kern="1200" baseline="0">
              <a:solidFill>
                <a:schemeClr val="lt1">
                  <a:lumMod val="8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1200"/>
              <a:t>Udział bezrobotnych do 25 roku życia,</a:t>
            </a:r>
            <a:r>
              <a:rPr lang="pl-PL" sz="1200" baseline="0"/>
              <a:t> wg czasu pozostawania bez pracy. Stan na koniec XII 2023 r. i koniec XII 2024 r.</a:t>
            </a:r>
            <a:endParaRPr lang="pl-PL" sz="1200"/>
          </a:p>
        </c:rich>
      </c:tx>
      <c:layout>
        <c:manualLayout>
          <c:xMode val="edge"/>
          <c:yMode val="edge"/>
          <c:x val="0.14272900262467192"/>
          <c:y val="2.77777777777777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'2024 r.'!$K$11</c:f>
              <c:strCache>
                <c:ptCount val="1"/>
                <c:pt idx="0">
                  <c:v>XII 2023 r.</c:v>
                </c:pt>
              </c:strCache>
            </c:strRef>
          </c:tx>
          <c:spPr>
            <a:solidFill>
              <a:schemeClr val="accent1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'2024 r.'!$J$12:$J$17</c:f>
              <c:strCache>
                <c:ptCount val="6"/>
                <c:pt idx="0">
                  <c:v>do 1 miesiąca</c:v>
                </c:pt>
                <c:pt idx="1">
                  <c:v>1 - 3 miesiące</c:v>
                </c:pt>
                <c:pt idx="2">
                  <c:v>3 - 6 miesięcy</c:v>
                </c:pt>
                <c:pt idx="3">
                  <c:v>6 - 12 miesięcy</c:v>
                </c:pt>
                <c:pt idx="4">
                  <c:v>12 - 24 miesięcy</c:v>
                </c:pt>
                <c:pt idx="5">
                  <c:v>powyżej 24 miesięcy</c:v>
                </c:pt>
              </c:strCache>
            </c:strRef>
          </c:cat>
          <c:val>
            <c:numRef>
              <c:f>'2024 r.'!$K$12:$K$17</c:f>
              <c:numCache>
                <c:formatCode>0.0%</c:formatCode>
                <c:ptCount val="6"/>
                <c:pt idx="0">
                  <c:v>0.19800000000000001</c:v>
                </c:pt>
                <c:pt idx="1">
                  <c:v>0.38300000000000001</c:v>
                </c:pt>
                <c:pt idx="2">
                  <c:v>0.185</c:v>
                </c:pt>
                <c:pt idx="3">
                  <c:v>0.105</c:v>
                </c:pt>
                <c:pt idx="4">
                  <c:v>9.2999999999999999E-2</c:v>
                </c:pt>
                <c:pt idx="5">
                  <c:v>3.5999999999999997E-2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E00-431C-BA4E-FDE34C08FDCF}"/>
            </c:ext>
          </c:extLst>
        </c:ser>
        <c:ser>
          <c:idx val="1"/>
          <c:order val="1"/>
          <c:tx>
            <c:strRef>
              <c:f>'2024 r.'!$L$11</c:f>
              <c:strCache>
                <c:ptCount val="1"/>
                <c:pt idx="0">
                  <c:v>XII 2024 r.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ysClr val="windowText" lastClr="000000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'2024 r.'!$J$12:$J$17</c:f>
              <c:strCache>
                <c:ptCount val="6"/>
                <c:pt idx="0">
                  <c:v>do 1 miesiąca</c:v>
                </c:pt>
                <c:pt idx="1">
                  <c:v>1 - 3 miesiące</c:v>
                </c:pt>
                <c:pt idx="2">
                  <c:v>3 - 6 miesięcy</c:v>
                </c:pt>
                <c:pt idx="3">
                  <c:v>6 - 12 miesięcy</c:v>
                </c:pt>
                <c:pt idx="4">
                  <c:v>12 - 24 miesięcy</c:v>
                </c:pt>
                <c:pt idx="5">
                  <c:v>powyżej 24 miesięcy</c:v>
                </c:pt>
              </c:strCache>
            </c:strRef>
          </c:cat>
          <c:val>
            <c:numRef>
              <c:f>'2024 r.'!$L$12:$L$17</c:f>
              <c:numCache>
                <c:formatCode>0.0%</c:formatCode>
                <c:ptCount val="6"/>
                <c:pt idx="0">
                  <c:v>0.223</c:v>
                </c:pt>
                <c:pt idx="1">
                  <c:v>0.36199999999999999</c:v>
                </c:pt>
                <c:pt idx="2">
                  <c:v>0.17799999999999999</c:v>
                </c:pt>
                <c:pt idx="3">
                  <c:v>0.114</c:v>
                </c:pt>
                <c:pt idx="4">
                  <c:v>8.8999999999999996E-2</c:v>
                </c:pt>
                <c:pt idx="5">
                  <c:v>3.4000000000000002E-2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E00-431C-BA4E-FDE34C08FDCF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1018533440"/>
        <c:axId val="1018541120"/>
      </c:barChart>
      <c:catAx>
        <c:axId val="101853344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18541120"/>
        <c:crosses val="autoZero"/>
        <c:auto val="1"/>
        <c:lblAlgn val="ctr"/>
        <c:lblOffset val="100"/>
        <c:noMultiLvlLbl val="0"/>
      </c:catAx>
      <c:valAx>
        <c:axId val="1018541120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0185334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1200"/>
              <a:t>Udział</a:t>
            </a:r>
            <a:r>
              <a:rPr lang="pl-PL" sz="1200" baseline="0"/>
              <a:t> długotrwale bezrobotnych wg czasu pozostawania bez pracy. Stan na koniec XII 2023 r. i koniec XII 2024 r. </a:t>
            </a:r>
            <a:endParaRPr lang="pl-PL" sz="1200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'2024 r.'!$B$94</c:f>
              <c:strCache>
                <c:ptCount val="1"/>
                <c:pt idx="0">
                  <c:v>2023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76000"/>
                    <a:shade val="51000"/>
                    <a:satMod val="130000"/>
                  </a:schemeClr>
                </a:gs>
                <a:gs pos="80000">
                  <a:schemeClr val="accent1">
                    <a:shade val="76000"/>
                    <a:shade val="93000"/>
                    <a:satMod val="130000"/>
                  </a:schemeClr>
                </a:gs>
                <a:gs pos="100000">
                  <a:schemeClr val="accent1">
                    <a:shade val="76000"/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'2024 r.'!$A$95:$A$100</c:f>
              <c:strCache>
                <c:ptCount val="6"/>
                <c:pt idx="0">
                  <c:v>do 1 miesiąca</c:v>
                </c:pt>
                <c:pt idx="1">
                  <c:v>1-3 miesiąca</c:v>
                </c:pt>
                <c:pt idx="2">
                  <c:v>3-6 miesięcy</c:v>
                </c:pt>
                <c:pt idx="3">
                  <c:v>6-12 miesięcy</c:v>
                </c:pt>
                <c:pt idx="4">
                  <c:v>12-24 miesiące</c:v>
                </c:pt>
                <c:pt idx="5">
                  <c:v>pow. 24 miesięcy</c:v>
                </c:pt>
              </c:strCache>
            </c:strRef>
          </c:cat>
          <c:val>
            <c:numRef>
              <c:f>'2024 r.'!$B$95:$B$100</c:f>
              <c:numCache>
                <c:formatCode>0.0%</c:formatCode>
                <c:ptCount val="6"/>
                <c:pt idx="0">
                  <c:v>2.9499999999999998E-2</c:v>
                </c:pt>
                <c:pt idx="1">
                  <c:v>8.1100000000000005E-2</c:v>
                </c:pt>
                <c:pt idx="2">
                  <c:v>6.1100000000000002E-2</c:v>
                </c:pt>
                <c:pt idx="3">
                  <c:v>0.11020000000000001</c:v>
                </c:pt>
                <c:pt idx="4">
                  <c:v>0.34300000000000003</c:v>
                </c:pt>
                <c:pt idx="5">
                  <c:v>0.37459999999999999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4E0-4472-8A83-1876DD4F8976}"/>
            </c:ext>
          </c:extLst>
        </c:ser>
        <c:ser>
          <c:idx val="1"/>
          <c:order val="1"/>
          <c:tx>
            <c:strRef>
              <c:f>'2024 r.'!$C$94</c:f>
              <c:strCache>
                <c:ptCount val="1"/>
                <c:pt idx="0">
                  <c:v>2024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tint val="77000"/>
                    <a:shade val="51000"/>
                    <a:satMod val="130000"/>
                  </a:schemeClr>
                </a:gs>
                <a:gs pos="80000">
                  <a:schemeClr val="accent1">
                    <a:tint val="77000"/>
                    <a:shade val="93000"/>
                    <a:satMod val="130000"/>
                  </a:schemeClr>
                </a:gs>
                <a:gs pos="100000">
                  <a:schemeClr val="accent1">
                    <a:tint val="77000"/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'2024 r.'!$A$95:$A$100</c:f>
              <c:strCache>
                <c:ptCount val="6"/>
                <c:pt idx="0">
                  <c:v>do 1 miesiąca</c:v>
                </c:pt>
                <c:pt idx="1">
                  <c:v>1-3 miesiąca</c:v>
                </c:pt>
                <c:pt idx="2">
                  <c:v>3-6 miesięcy</c:v>
                </c:pt>
                <c:pt idx="3">
                  <c:v>6-12 miesięcy</c:v>
                </c:pt>
                <c:pt idx="4">
                  <c:v>12-24 miesiące</c:v>
                </c:pt>
                <c:pt idx="5">
                  <c:v>pow. 24 miesięcy</c:v>
                </c:pt>
              </c:strCache>
            </c:strRef>
          </c:cat>
          <c:val>
            <c:numRef>
              <c:f>'2024 r.'!$C$95:$C$100</c:f>
              <c:numCache>
                <c:formatCode>0.0%</c:formatCode>
                <c:ptCount val="6"/>
                <c:pt idx="0">
                  <c:v>3.5000000000000003E-2</c:v>
                </c:pt>
                <c:pt idx="1">
                  <c:v>8.3000000000000004E-2</c:v>
                </c:pt>
                <c:pt idx="2">
                  <c:v>5.8999999999999997E-2</c:v>
                </c:pt>
                <c:pt idx="3">
                  <c:v>0.108</c:v>
                </c:pt>
                <c:pt idx="4">
                  <c:v>0.36199999999999999</c:v>
                </c:pt>
                <c:pt idx="5">
                  <c:v>0.35299999999999998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4E0-4472-8A83-1876DD4F8976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752519840"/>
        <c:axId val="752537600"/>
      </c:barChart>
      <c:catAx>
        <c:axId val="7525198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52537600"/>
        <c:crosses val="autoZero"/>
        <c:auto val="1"/>
        <c:lblAlgn val="ctr"/>
        <c:lblOffset val="100"/>
        <c:noMultiLvlLbl val="0"/>
      </c:catAx>
      <c:valAx>
        <c:axId val="7525376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525198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200"/>
              <a:t>Udział bezrobotnych</a:t>
            </a:r>
            <a:r>
              <a:rPr lang="pl-PL" sz="1200"/>
              <a:t> powyżej 50 roku życia, wg czasu pozostawania bez pracy. </a:t>
            </a:r>
            <a:br>
              <a:rPr lang="pl-PL" sz="1200"/>
            </a:br>
            <a:r>
              <a:rPr lang="pl-PL" sz="1200"/>
              <a:t>Stan na koniec XII 2023 r. i koniec XII 2024 r.</a:t>
            </a:r>
            <a:r>
              <a:rPr lang="en-US" sz="1200"/>
              <a:t>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'2024 r.'!$B$11</c:f>
              <c:strCache>
                <c:ptCount val="1"/>
                <c:pt idx="0">
                  <c:v>XII 2023 r.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hade val="51000"/>
                    <a:satMod val="130000"/>
                  </a:schemeClr>
                </a:gs>
                <a:gs pos="80000">
                  <a:schemeClr val="accent1">
                    <a:shade val="93000"/>
                    <a:satMod val="130000"/>
                  </a:schemeClr>
                </a:gs>
                <a:gs pos="100000">
                  <a:schemeClr val="accent1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'2024 r.'!$A$12:$A$17</c:f>
              <c:strCache>
                <c:ptCount val="6"/>
                <c:pt idx="0">
                  <c:v>do 1 miesiąca</c:v>
                </c:pt>
                <c:pt idx="1">
                  <c:v>1 - 3 miesiące</c:v>
                </c:pt>
                <c:pt idx="2">
                  <c:v>3 - 6 miesięcy</c:v>
                </c:pt>
                <c:pt idx="3">
                  <c:v>6 - 12 miesięcy</c:v>
                </c:pt>
                <c:pt idx="4">
                  <c:v>12 - 24 miesięcy</c:v>
                </c:pt>
                <c:pt idx="5">
                  <c:v>powyżej 24 miesięcy</c:v>
                </c:pt>
              </c:strCache>
            </c:strRef>
          </c:cat>
          <c:val>
            <c:numRef>
              <c:f>'2024 r.'!$B$12:$B$17</c:f>
              <c:numCache>
                <c:formatCode>0.0%</c:formatCode>
                <c:ptCount val="6"/>
                <c:pt idx="0">
                  <c:v>9.7000000000000003E-2</c:v>
                </c:pt>
                <c:pt idx="1">
                  <c:v>0.219</c:v>
                </c:pt>
                <c:pt idx="2">
                  <c:v>0.14599999999999999</c:v>
                </c:pt>
                <c:pt idx="3">
                  <c:v>0.187</c:v>
                </c:pt>
                <c:pt idx="4">
                  <c:v>0.14399999999999999</c:v>
                </c:pt>
                <c:pt idx="5">
                  <c:v>0.20699999999999999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FA3-4264-A047-78B95323B94A}"/>
            </c:ext>
          </c:extLst>
        </c:ser>
        <c:ser>
          <c:idx val="1"/>
          <c:order val="1"/>
          <c:tx>
            <c:strRef>
              <c:f>'2024 r.'!$C$11</c:f>
              <c:strCache>
                <c:ptCount val="1"/>
                <c:pt idx="0">
                  <c:v>XII 2024 r.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hade val="51000"/>
                    <a:satMod val="130000"/>
                  </a:schemeClr>
                </a:gs>
                <a:gs pos="80000">
                  <a:schemeClr val="accent3">
                    <a:shade val="93000"/>
                    <a:satMod val="130000"/>
                  </a:schemeClr>
                </a:gs>
                <a:gs pos="100000">
                  <a:schemeClr val="accent3">
                    <a:shade val="94000"/>
                    <a:satMod val="135000"/>
                  </a:schemeClr>
                </a:gs>
              </a:gsLst>
              <a:lin ang="16200000" scaled="0"/>
            </a:gradFill>
            <a:ln>
              <a:noFill/>
            </a:ln>
            <a:effectLst>
              <a:outerShdw blurRad="40000" dist="23000" dir="5400000" rotWithShape="0">
                <a:srgbClr val="000000">
                  <a:alpha val="35000"/>
                </a:srgbClr>
              </a:outerShdw>
            </a:effectLst>
            <a:scene3d>
              <a:camera prst="orthographicFront">
                <a:rot lat="0" lon="0" rev="0"/>
              </a:camera>
              <a:lightRig rig="threePt" dir="t">
                <a:rot lat="0" lon="0" rev="1200000"/>
              </a:lightRig>
            </a:scene3d>
            <a:sp3d>
              <a:bevelT w="63500" h="25400"/>
            </a:sp3d>
          </c:spPr>
          <c:invertIfNegative val="0"/>
          <c:dLbls>
            <c:dLbl>
              <c:idx val="5"/>
              <c:tx>
                <c:rich>
                  <a:bodyPr/>
                  <a:lstStyle/>
                  <a:p>
                    <a:r>
                      <a:rPr lang="en-US"/>
                      <a:t>18,7%</a:t>
                    </a:r>
                  </a:p>
                </c:rich>
              </c:tx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FFA3-4264-A047-78B95323B94A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'2024 r.'!$A$12:$A$17</c:f>
              <c:strCache>
                <c:ptCount val="6"/>
                <c:pt idx="0">
                  <c:v>do 1 miesiąca</c:v>
                </c:pt>
                <c:pt idx="1">
                  <c:v>1 - 3 miesiące</c:v>
                </c:pt>
                <c:pt idx="2">
                  <c:v>3 - 6 miesięcy</c:v>
                </c:pt>
                <c:pt idx="3">
                  <c:v>6 - 12 miesięcy</c:v>
                </c:pt>
                <c:pt idx="4">
                  <c:v>12 - 24 miesięcy</c:v>
                </c:pt>
                <c:pt idx="5">
                  <c:v>powyżej 24 miesięcy</c:v>
                </c:pt>
              </c:strCache>
            </c:strRef>
          </c:cat>
          <c:val>
            <c:numRef>
              <c:f>'2024 r.'!$C$12:$C$17</c:f>
              <c:numCache>
                <c:formatCode>0.0%</c:formatCode>
                <c:ptCount val="6"/>
                <c:pt idx="0">
                  <c:v>0.113</c:v>
                </c:pt>
                <c:pt idx="1">
                  <c:v>0.20300000000000001</c:v>
                </c:pt>
                <c:pt idx="2">
                  <c:v>0.14899999999999999</c:v>
                </c:pt>
                <c:pt idx="3">
                  <c:v>0.192</c:v>
                </c:pt>
                <c:pt idx="4">
                  <c:v>0.156</c:v>
                </c:pt>
                <c:pt idx="5">
                  <c:v>0.187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FA3-4264-A047-78B95323B94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867890783"/>
        <c:axId val="1"/>
      </c:barChart>
      <c:catAx>
        <c:axId val="867890783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"/>
        <c:crosses val="autoZero"/>
        <c:auto val="1"/>
        <c:lblAlgn val="ctr"/>
        <c:lblOffset val="100"/>
        <c:noMultiLvlLbl val="0"/>
      </c:catAx>
      <c:valAx>
        <c:axId val="1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86789078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cap="none" spc="0" normalizeH="0" baseline="0">
                <a:solidFill>
                  <a:schemeClr val="dk1">
                    <a:lumMod val="50000"/>
                    <a:lumOff val="50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pl-PL" sz="1200" b="1"/>
              <a:t>Udział</a:t>
            </a:r>
            <a:r>
              <a:rPr lang="pl-PL" sz="1200" b="1" baseline="0"/>
              <a:t> bezrobotnych korzystających ze świadczeń z pomocy społecznej wg czasu pozostawania bez pracy. </a:t>
            </a:r>
            <a:br>
              <a:rPr lang="pl-PL" sz="1200" b="1" baseline="0"/>
            </a:br>
            <a:r>
              <a:rPr lang="pl-PL" sz="1200" b="1" baseline="0"/>
              <a:t>Stan na koniec XII 2023 r. i koniec XII 2024 r. </a:t>
            </a:r>
            <a:endParaRPr lang="pl-PL" sz="12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cap="none" spc="0" normalizeH="0" baseline="0">
              <a:solidFill>
                <a:schemeClr val="dk1">
                  <a:lumMod val="50000"/>
                  <a:lumOff val="50000"/>
                </a:schemeClr>
              </a:solidFill>
              <a:latin typeface="+mj-lt"/>
              <a:ea typeface="+mj-ea"/>
              <a:cs typeface="+mj-cs"/>
            </a:defRPr>
          </a:pPr>
          <a:endParaRPr lang="pl-PL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'2024 r.'!$N$114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2.3550243470562116E-2"/>
                  <c:y val="-7.927070947285123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82B-4CD6-B990-644F7416146E}"/>
                </c:ext>
              </c:extLst>
            </c:dLbl>
            <c:dLbl>
              <c:idx val="1"/>
              <c:layout>
                <c:manualLayout>
                  <c:x val="-7.9681274900398409E-4"/>
                  <c:y val="-7.2663977596309112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82B-4CD6-B990-644F7416146E}"/>
                </c:ext>
              </c:extLst>
            </c:dLbl>
            <c:dLbl>
              <c:idx val="2"/>
              <c:layout>
                <c:manualLayout>
                  <c:x val="-3.0101814962372733E-3"/>
                  <c:y val="-1.189060642092746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382B-4CD6-B990-644F7416146E}"/>
                </c:ext>
              </c:extLst>
            </c:dLbl>
            <c:dLbl>
              <c:idx val="3"/>
              <c:layout>
                <c:manualLayout>
                  <c:x val="3.240371845949535E-2"/>
                  <c:y val="-7.2663977596309112E-17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382B-4CD6-B990-644F7416146E}"/>
                </c:ext>
              </c:extLst>
            </c:dLbl>
            <c:dLbl>
              <c:idx val="4"/>
              <c:layout>
                <c:manualLayout>
                  <c:x val="2.5763612217795485E-2"/>
                  <c:y val="3.9635354736425252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382B-4CD6-B990-644F7416146E}"/>
                </c:ext>
              </c:extLst>
            </c:dLbl>
            <c:dLbl>
              <c:idx val="5"/>
              <c:layout>
                <c:manualLayout>
                  <c:x val="1.248339973439575E-2"/>
                  <c:y val="1.189060642092746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382B-4CD6-B990-644F7416146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'2024 r.'!$M$115:$M$120</c:f>
              <c:strCache>
                <c:ptCount val="6"/>
                <c:pt idx="0">
                  <c:v>do 1 miesiąca</c:v>
                </c:pt>
                <c:pt idx="1">
                  <c:v>1-3 miesięcy</c:v>
                </c:pt>
                <c:pt idx="2">
                  <c:v>3-6 miesięcy</c:v>
                </c:pt>
                <c:pt idx="3">
                  <c:v>6-12 miesięcy</c:v>
                </c:pt>
                <c:pt idx="4">
                  <c:v>12-24 miesięcy</c:v>
                </c:pt>
                <c:pt idx="5">
                  <c:v>pow. 24 miesięcy</c:v>
                </c:pt>
              </c:strCache>
            </c:strRef>
          </c:cat>
          <c:val>
            <c:numRef>
              <c:f>'2024 r.'!$N$115:$N$120</c:f>
              <c:numCache>
                <c:formatCode>0.0%</c:formatCode>
                <c:ptCount val="6"/>
                <c:pt idx="0">
                  <c:v>0.1169811320754717</c:v>
                </c:pt>
                <c:pt idx="1">
                  <c:v>0.3622641509433962</c:v>
                </c:pt>
                <c:pt idx="2">
                  <c:v>0.17358490566037735</c:v>
                </c:pt>
                <c:pt idx="3">
                  <c:v>0.13207547169811321</c:v>
                </c:pt>
                <c:pt idx="4">
                  <c:v>0.10188679245283019</c:v>
                </c:pt>
                <c:pt idx="5">
                  <c:v>0.11320754716981132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382B-4CD6-B990-644F7416146E}"/>
            </c:ext>
          </c:extLst>
        </c:ser>
        <c:ser>
          <c:idx val="1"/>
          <c:order val="1"/>
          <c:tx>
            <c:strRef>
              <c:f>'2024 r.'!$O$114</c:f>
              <c:strCache>
                <c:ptCount val="1"/>
                <c:pt idx="0">
                  <c:v>2024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7.9681274900398409E-4"/>
                  <c:y val="-3.170828378913991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382B-4CD6-B990-644F7416146E}"/>
                </c:ext>
              </c:extLst>
            </c:dLbl>
            <c:dLbl>
              <c:idx val="1"/>
              <c:layout>
                <c:manualLayout>
                  <c:x val="3.6299247454625941E-3"/>
                  <c:y val="-2.774474831549742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382B-4CD6-B990-644F7416146E}"/>
                </c:ext>
              </c:extLst>
            </c:dLbl>
            <c:dLbl>
              <c:idx val="2"/>
              <c:layout>
                <c:manualLayout>
                  <c:x val="-7.4369189907039328E-3"/>
                  <c:y val="-2.7744748315497423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382B-4CD6-B990-644F7416146E}"/>
                </c:ext>
              </c:extLst>
            </c:dLbl>
            <c:dLbl>
              <c:idx val="3"/>
              <c:layout>
                <c:manualLayout>
                  <c:x val="1.248339973439575E-2"/>
                  <c:y val="-1.189060642092746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382B-4CD6-B990-644F7416146E}"/>
                </c:ext>
              </c:extLst>
            </c:dLbl>
            <c:dLbl>
              <c:idx val="4"/>
              <c:layout>
                <c:manualLayout>
                  <c:x val="2.5763612217795485E-2"/>
                  <c:y val="-1.1890606420927468E-2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382B-4CD6-B990-644F7416146E}"/>
                </c:ext>
              </c:extLst>
            </c:dLbl>
            <c:dLbl>
              <c:idx val="5"/>
              <c:layout>
                <c:manualLayout>
                  <c:x val="1.248339973439575E-2"/>
                  <c:y val="-7.9270709472849775E-3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382B-4CD6-B990-644F7416146E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dk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'2024 r.'!$M$115:$M$120</c:f>
              <c:strCache>
                <c:ptCount val="6"/>
                <c:pt idx="0">
                  <c:v>do 1 miesiąca</c:v>
                </c:pt>
                <c:pt idx="1">
                  <c:v>1-3 miesięcy</c:v>
                </c:pt>
                <c:pt idx="2">
                  <c:v>3-6 miesięcy</c:v>
                </c:pt>
                <c:pt idx="3">
                  <c:v>6-12 miesięcy</c:v>
                </c:pt>
                <c:pt idx="4">
                  <c:v>12-24 miesięcy</c:v>
                </c:pt>
                <c:pt idx="5">
                  <c:v>pow. 24 miesięcy</c:v>
                </c:pt>
              </c:strCache>
            </c:strRef>
          </c:cat>
          <c:val>
            <c:numRef>
              <c:f>'2024 r.'!$O$115:$O$120</c:f>
              <c:numCache>
                <c:formatCode>0.0%</c:formatCode>
                <c:ptCount val="6"/>
                <c:pt idx="0">
                  <c:v>0.12393162393162394</c:v>
                </c:pt>
                <c:pt idx="1">
                  <c:v>0.34615384615384615</c:v>
                </c:pt>
                <c:pt idx="2">
                  <c:v>0.15811965811965811</c:v>
                </c:pt>
                <c:pt idx="3">
                  <c:v>0.14102564102564102</c:v>
                </c:pt>
                <c:pt idx="4">
                  <c:v>0.10683760683760683</c:v>
                </c:pt>
                <c:pt idx="5">
                  <c:v>0.12393162393162394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D-382B-4CD6-B990-644F7416146E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247"/>
        <c:axId val="1500004575"/>
        <c:axId val="1500006015"/>
      </c:barChart>
      <c:catAx>
        <c:axId val="1500004575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dk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0" normalizeH="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500006015"/>
        <c:crosses val="autoZero"/>
        <c:auto val="1"/>
        <c:lblAlgn val="ctr"/>
        <c:lblOffset val="100"/>
        <c:noMultiLvlLbl val="0"/>
      </c:catAx>
      <c:valAx>
        <c:axId val="1500006015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1500004575"/>
        <c:crosses val="autoZero"/>
        <c:crossBetween val="between"/>
      </c:valAx>
      <c:spPr>
        <a:pattFill prst="ltDnDiag">
          <a:fgClr>
            <a:schemeClr val="dk1">
              <a:lumMod val="15000"/>
              <a:lumOff val="85000"/>
            </a:schemeClr>
          </a:fgClr>
          <a:bgClr>
            <a:schemeClr val="lt1"/>
          </a:bgClr>
        </a:pattFill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dk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1200"/>
              <a:t>Udział bezrobotnych posiadających co najmniej 1 dziecko do 6 roku życia, </a:t>
            </a:r>
            <a:br>
              <a:rPr lang="pl-PL" sz="1200"/>
            </a:br>
            <a:r>
              <a:rPr lang="pl-PL" sz="1200"/>
              <a:t>wg czasu pozostawania bez pracy. </a:t>
            </a:r>
            <a:br>
              <a:rPr lang="pl-PL" sz="1200"/>
            </a:br>
            <a:r>
              <a:rPr lang="pl-PL" sz="1200"/>
              <a:t>Stan na koniec XII 2023 r. i koniec XII 2024 r.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view3D>
      <c:rotX val="0"/>
      <c:rotY val="0"/>
      <c:depthPercent val="60"/>
      <c:rAngAx val="0"/>
      <c:perspective val="100"/>
    </c:view3D>
    <c:floor>
      <c:thickness val="0"/>
      <c:spPr>
        <a:solidFill>
          <a:schemeClr val="lt1">
            <a:lumMod val="95000"/>
          </a:schemeClr>
        </a:solidFill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1"/>
          <c:order val="1"/>
          <c:tx>
            <c:strRef>
              <c:f>'2024 r.'!$T$57</c:f>
              <c:strCache>
                <c:ptCount val="1"/>
                <c:pt idx="0">
                  <c:v>2023</c:v>
                </c:pt>
              </c:strCache>
            </c:strRef>
          </c:tx>
          <c:spPr>
            <a:solidFill>
              <a:schemeClr val="accent2">
                <a:alpha val="85000"/>
              </a:schemeClr>
            </a:solidFill>
            <a:ln w="9525" cap="flat" cmpd="sng" algn="ctr">
              <a:solidFill>
                <a:schemeClr val="accent2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2">
                  <a:lumMod val="75000"/>
                </a:schemeClr>
              </a:contourClr>
            </a:sp3d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'2024 r.'!$R$58:$R$63</c:f>
              <c:strCache>
                <c:ptCount val="6"/>
                <c:pt idx="0">
                  <c:v>do 1 miesiąca</c:v>
                </c:pt>
                <c:pt idx="1">
                  <c:v>1-3 miesiące</c:v>
                </c:pt>
                <c:pt idx="2">
                  <c:v>3-6 miesięcy</c:v>
                </c:pt>
                <c:pt idx="3">
                  <c:v>6-12 miesięcy</c:v>
                </c:pt>
                <c:pt idx="4">
                  <c:v>12-24 miesięcy</c:v>
                </c:pt>
                <c:pt idx="5">
                  <c:v>pow. 24 miesięcy</c:v>
                </c:pt>
              </c:strCache>
            </c:strRef>
          </c:cat>
          <c:val>
            <c:numRef>
              <c:f>'2024 r.'!$T$58:$T$63</c:f>
              <c:numCache>
                <c:formatCode>0.0%</c:formatCode>
                <c:ptCount val="6"/>
                <c:pt idx="0">
                  <c:v>8.5000000000000006E-2</c:v>
                </c:pt>
                <c:pt idx="1">
                  <c:v>0.17299999999999999</c:v>
                </c:pt>
                <c:pt idx="2">
                  <c:v>0.16800000000000001</c:v>
                </c:pt>
                <c:pt idx="3">
                  <c:v>0.185</c:v>
                </c:pt>
                <c:pt idx="4">
                  <c:v>0.19900000000000001</c:v>
                </c:pt>
                <c:pt idx="5">
                  <c:v>0.19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02B-4CDD-ABEC-A2DB833BA311}"/>
            </c:ext>
          </c:extLst>
        </c:ser>
        <c:ser>
          <c:idx val="2"/>
          <c:order val="2"/>
          <c:tx>
            <c:strRef>
              <c:f>'2024 r.'!$U$57</c:f>
              <c:strCache>
                <c:ptCount val="1"/>
                <c:pt idx="0">
                  <c:v>2024</c:v>
                </c:pt>
              </c:strCache>
            </c:strRef>
          </c:tx>
          <c:spPr>
            <a:solidFill>
              <a:schemeClr val="accent3">
                <a:alpha val="85000"/>
              </a:schemeClr>
            </a:solidFill>
            <a:ln w="9525" cap="flat" cmpd="sng" algn="ctr">
              <a:solidFill>
                <a:schemeClr val="accent3">
                  <a:lumMod val="75000"/>
                </a:schemeClr>
              </a:solidFill>
              <a:round/>
            </a:ln>
            <a:effectLst/>
            <a:sp3d contourW="9525">
              <a:contourClr>
                <a:schemeClr val="accent3">
                  <a:lumMod val="75000"/>
                </a:schemeClr>
              </a:contourClr>
            </a:sp3d>
          </c:spPr>
          <c:invertIfNegative val="0"/>
          <c:dLbls>
            <c:dLbl>
              <c:idx val="0"/>
              <c:layout>
                <c:manualLayout>
                  <c:x val="3.4773969200198707E-2"/>
                  <c:y val="-1.81405895691610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02B-4CDD-ABEC-A2DB833BA311}"/>
                </c:ext>
              </c:extLst>
            </c:dLbl>
            <c:dLbl>
              <c:idx val="1"/>
              <c:layout>
                <c:manualLayout>
                  <c:x val="4.7193243914555393E-2"/>
                  <c:y val="-3.62811791383220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02B-4CDD-ABEC-A2DB833BA311}"/>
                </c:ext>
              </c:extLst>
            </c:dLbl>
            <c:dLbl>
              <c:idx val="2"/>
              <c:layout>
                <c:manualLayout>
                  <c:x val="2.980625931445594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A02B-4CDD-ABEC-A2DB833BA311}"/>
                </c:ext>
              </c:extLst>
            </c:dLbl>
            <c:dLbl>
              <c:idx val="3"/>
              <c:layout>
                <c:manualLayout>
                  <c:x val="2.2354694485841937E-2"/>
                  <c:y val="-4.535147392290249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A02B-4CDD-ABEC-A2DB833BA311}"/>
                </c:ext>
              </c:extLst>
            </c:dLbl>
            <c:dLbl>
              <c:idx val="4"/>
              <c:layout>
                <c:manualLayout>
                  <c:x val="3.7257824143070044E-2"/>
                  <c:y val="-3.62811791383220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A02B-4CDD-ABEC-A2DB833BA311}"/>
                </c:ext>
              </c:extLst>
            </c:dLbl>
            <c:dLbl>
              <c:idx val="5"/>
              <c:layout>
                <c:manualLayout>
                  <c:x val="5.216095380029806E-2"/>
                  <c:y val="-2.267573696145126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A02B-4CDD-ABEC-A2DB833BA31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dk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'2024 r.'!$R$58:$R$63</c:f>
              <c:strCache>
                <c:ptCount val="6"/>
                <c:pt idx="0">
                  <c:v>do 1 miesiąca</c:v>
                </c:pt>
                <c:pt idx="1">
                  <c:v>1-3 miesiące</c:v>
                </c:pt>
                <c:pt idx="2">
                  <c:v>3-6 miesięcy</c:v>
                </c:pt>
                <c:pt idx="3">
                  <c:v>6-12 miesięcy</c:v>
                </c:pt>
                <c:pt idx="4">
                  <c:v>12-24 miesięcy</c:v>
                </c:pt>
                <c:pt idx="5">
                  <c:v>pow. 24 miesięcy</c:v>
                </c:pt>
              </c:strCache>
            </c:strRef>
          </c:cat>
          <c:val>
            <c:numRef>
              <c:f>'2024 r.'!$U$58:$U$63</c:f>
              <c:numCache>
                <c:formatCode>0.0%</c:formatCode>
                <c:ptCount val="6"/>
                <c:pt idx="0">
                  <c:v>9.1999999999999998E-2</c:v>
                </c:pt>
                <c:pt idx="1">
                  <c:v>0.17499999999999999</c:v>
                </c:pt>
                <c:pt idx="2">
                  <c:v>0.151</c:v>
                </c:pt>
                <c:pt idx="3">
                  <c:v>0.19600000000000001</c:v>
                </c:pt>
                <c:pt idx="4">
                  <c:v>0.19800000000000001</c:v>
                </c:pt>
                <c:pt idx="5">
                  <c:v>0.188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7-A02B-4CDD-ABEC-A2DB833BA31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65"/>
        <c:shape val="box"/>
        <c:axId val="459347104"/>
        <c:axId val="459344224"/>
        <c:axId val="0"/>
        <c:extLst>
          <c:ext xmlns:c15="http://schemas.microsoft.com/office/drawing/2012/chart" uri="{02D57815-91ED-43cb-92C2-25804820EDAC}">
            <c15:filteredBarSeries>
              <c15:ser>
                <c:idx val="0"/>
                <c:order val="0"/>
                <c:tx>
                  <c:strRef>
                    <c:extLst>
                      <c:ext uri="{02D57815-91ED-43cb-92C2-25804820EDAC}">
                        <c15:formulaRef>
                          <c15:sqref>'2024 r.'!$S$57</c15:sqref>
                        </c15:formulaRef>
                      </c:ext>
                    </c:extLst>
                    <c:strCache>
                      <c:ptCount val="1"/>
                    </c:strCache>
                  </c:strRef>
                </c:tx>
                <c:spPr>
                  <a:solidFill>
                    <a:schemeClr val="accent1">
                      <a:alpha val="85000"/>
                    </a:schemeClr>
                  </a:solidFill>
                  <a:ln w="9525" cap="flat" cmpd="sng" algn="ctr">
                    <a:solidFill>
                      <a:schemeClr val="accent1">
                        <a:lumMod val="75000"/>
                      </a:schemeClr>
                    </a:solidFill>
                    <a:round/>
                  </a:ln>
                  <a:effectLst/>
                  <a:sp3d contourW="9525">
                    <a:contourClr>
                      <a:schemeClr val="accent1">
                        <a:lumMod val="75000"/>
                      </a:schemeClr>
                    </a:contourClr>
                  </a:sp3d>
                </c:spPr>
                <c:invertIfNegative val="0"/>
                <c:dLbls>
                  <c:spPr>
                    <a:noFill/>
                    <a:ln>
                      <a:noFill/>
                    </a:ln>
                    <a:effectLst/>
                  </c:spPr>
                  <c:txPr>
                    <a:bodyPr rot="0" spcFirstLastPara="1" vertOverflow="ellipsis" vert="horz" wrap="square" lIns="38100" tIns="19050" rIns="38100" bIns="19050" anchor="ctr" anchorCtr="1">
                      <a:spAutoFit/>
                    </a:bodyPr>
                    <a:lstStyle/>
                    <a:p>
                      <a:pPr>
                        <a:defRPr sz="900" b="0" i="0" u="none" strike="noStrike" kern="1200" baseline="0">
                          <a:solidFill>
                            <a:schemeClr val="dk1">
                              <a:lumMod val="75000"/>
                              <a:lumOff val="25000"/>
                            </a:schemeClr>
                          </a:solidFill>
                          <a:latin typeface="+mn-lt"/>
                          <a:ea typeface="+mn-ea"/>
                          <a:cs typeface="+mn-cs"/>
                        </a:defRPr>
                      </a:pPr>
                      <a:endParaRPr lang="pl-PL"/>
                    </a:p>
                  </c:txPr>
                  <c:showLegendKey val="0"/>
                  <c:showVal val="1"/>
                  <c:showCatName val="0"/>
                  <c:showSerName val="0"/>
                  <c:showPercent val="0"/>
                  <c:showBubbleSize val="0"/>
                  <c:showLeaderLines val="0"/>
                  <c:extLst>
                    <c:ext uri="{CE6537A1-D6FC-4f65-9D91-7224C49458BB}">
                      <c15:showLeaderLines val="1"/>
                      <c15:leaderLines>
                        <c:spPr>
                          <a:ln w="9525">
                            <a:solidFill>
                              <a:schemeClr val="dk1">
                                <a:lumMod val="50000"/>
                                <a:lumOff val="50000"/>
                              </a:schemeClr>
                            </a:solidFill>
                          </a:ln>
                          <a:effectLst/>
                        </c:spPr>
                      </c15:leaderLines>
                    </c:ext>
                  </c:extLst>
                </c:dLbls>
                <c:cat>
                  <c:strRef>
                    <c:extLst>
                      <c:ext uri="{02D57815-91ED-43cb-92C2-25804820EDAC}">
                        <c15:formulaRef>
                          <c15:sqref>'2024 r.'!$R$58:$R$63</c15:sqref>
                        </c15:formulaRef>
                      </c:ext>
                    </c:extLst>
                    <c:strCache>
                      <c:ptCount val="6"/>
                      <c:pt idx="0">
                        <c:v>do 1 miesiąca</c:v>
                      </c:pt>
                      <c:pt idx="1">
                        <c:v>1-3 miesiące</c:v>
                      </c:pt>
                      <c:pt idx="2">
                        <c:v>3-6 miesięcy</c:v>
                      </c:pt>
                      <c:pt idx="3">
                        <c:v>6-12 miesięcy</c:v>
                      </c:pt>
                      <c:pt idx="4">
                        <c:v>12-24 miesięcy</c:v>
                      </c:pt>
                      <c:pt idx="5">
                        <c:v>pow. 24 miesięcy</c:v>
                      </c:pt>
                    </c:strCache>
                  </c:strRef>
                </c:cat>
                <c:val>
                  <c:numRef>
                    <c:extLst>
                      <c:ext uri="{02D57815-91ED-43cb-92C2-25804820EDAC}">
                        <c15:formulaRef>
                          <c15:sqref>'2024 r.'!$S$58:$S$63</c15:sqref>
                        </c15:formulaRef>
                      </c:ext>
                    </c:extLst>
                    <c:numCache>
                      <c:formatCode>General</c:formatCode>
                      <c:ptCount val="6"/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8-A02B-4CDD-ABEC-A2DB833BA311}"/>
                  </c:ext>
                </c:extLst>
              </c15:ser>
            </c15:filteredBarSeries>
          </c:ext>
        </c:extLst>
      </c:bar3DChart>
      <c:catAx>
        <c:axId val="45934710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59344224"/>
        <c:crosses val="autoZero"/>
        <c:auto val="1"/>
        <c:lblAlgn val="ctr"/>
        <c:lblOffset val="100"/>
        <c:noMultiLvlLbl val="0"/>
      </c:catAx>
      <c:valAx>
        <c:axId val="4593442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dk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45934710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pl-PL" sz="1200"/>
              <a:t>Udział bezrobotnych posiadających co najmniej 1 dziecko</a:t>
            </a:r>
            <a:r>
              <a:rPr lang="pl-PL" sz="1200" baseline="0"/>
              <a:t> </a:t>
            </a:r>
            <a:r>
              <a:rPr lang="pl-PL" sz="1200"/>
              <a:t>niepełnosprawne </a:t>
            </a:r>
            <a:br>
              <a:rPr lang="pl-PL" sz="1200"/>
            </a:br>
            <a:r>
              <a:rPr lang="pl-PL" sz="1200"/>
              <a:t>do 18 roku życia, wg czasu pozostawania bez pracy. </a:t>
            </a:r>
            <a:br>
              <a:rPr lang="pl-PL" sz="1200"/>
            </a:br>
            <a:r>
              <a:rPr lang="pl-PL" sz="1200"/>
              <a:t>Stan na koniec XII 2023 r. i koniec XII 2024 r.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'2024 r.'!$K$57</c:f>
              <c:strCache>
                <c:ptCount val="1"/>
                <c:pt idx="0">
                  <c:v>2023 r.</c:v>
                </c:pt>
              </c:strCache>
            </c:strRef>
          </c:tx>
          <c:spPr>
            <a:solidFill>
              <a:schemeClr val="accent1">
                <a:shade val="76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'2024 r.'!$J$58:$J$63</c:f>
              <c:strCache>
                <c:ptCount val="6"/>
                <c:pt idx="0">
                  <c:v>do 1 miesiąca</c:v>
                </c:pt>
                <c:pt idx="1">
                  <c:v>1 - 3 miesiące</c:v>
                </c:pt>
                <c:pt idx="2">
                  <c:v>3 - 6 miesięcy</c:v>
                </c:pt>
                <c:pt idx="3">
                  <c:v>6 - 12 miesięcy</c:v>
                </c:pt>
                <c:pt idx="4">
                  <c:v>12 - 24 miesięcy</c:v>
                </c:pt>
                <c:pt idx="5">
                  <c:v>powyżej 24 miesięcy</c:v>
                </c:pt>
              </c:strCache>
            </c:strRef>
          </c:cat>
          <c:val>
            <c:numRef>
              <c:f>'2024 r.'!$K$58:$K$63</c:f>
              <c:numCache>
                <c:formatCode>0.0%</c:formatCode>
                <c:ptCount val="6"/>
                <c:pt idx="0">
                  <c:v>0.14599999999999999</c:v>
                </c:pt>
                <c:pt idx="1">
                  <c:v>0.20799999999999999</c:v>
                </c:pt>
                <c:pt idx="2">
                  <c:v>0.14599999999999999</c:v>
                </c:pt>
                <c:pt idx="3">
                  <c:v>0.22900000000000001</c:v>
                </c:pt>
                <c:pt idx="4">
                  <c:v>0.188</c:v>
                </c:pt>
                <c:pt idx="5">
                  <c:v>8.3000000000000004E-2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A9F-4071-9DA6-6A08E00CC062}"/>
            </c:ext>
          </c:extLst>
        </c:ser>
        <c:ser>
          <c:idx val="1"/>
          <c:order val="1"/>
          <c:tx>
            <c:strRef>
              <c:f>'2024 r.'!$L$57</c:f>
              <c:strCache>
                <c:ptCount val="1"/>
                <c:pt idx="0">
                  <c:v> 2024 r.</c:v>
                </c:pt>
              </c:strCache>
            </c:strRef>
          </c:tx>
          <c:spPr>
            <a:solidFill>
              <a:schemeClr val="accent1">
                <a:tint val="77000"/>
                <a:alpha val="85000"/>
              </a:schemeClr>
            </a:solidFill>
            <a:ln w="9525" cap="flat" cmpd="sng" algn="ctr">
              <a:solidFill>
                <a:schemeClr val="lt1">
                  <a:alpha val="50000"/>
                </a:schemeClr>
              </a:solidFill>
              <a:round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pl-PL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dk1">
                          <a:lumMod val="50000"/>
                          <a:lumOff val="50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'2024 r.'!$J$58:$J$63</c:f>
              <c:strCache>
                <c:ptCount val="6"/>
                <c:pt idx="0">
                  <c:v>do 1 miesiąca</c:v>
                </c:pt>
                <c:pt idx="1">
                  <c:v>1 - 3 miesiące</c:v>
                </c:pt>
                <c:pt idx="2">
                  <c:v>3 - 6 miesięcy</c:v>
                </c:pt>
                <c:pt idx="3">
                  <c:v>6 - 12 miesięcy</c:v>
                </c:pt>
                <c:pt idx="4">
                  <c:v>12 - 24 miesięcy</c:v>
                </c:pt>
                <c:pt idx="5">
                  <c:v>powyżej 24 miesięcy</c:v>
                </c:pt>
              </c:strCache>
            </c:strRef>
          </c:cat>
          <c:val>
            <c:numRef>
              <c:f>'2024 r.'!$L$58:$L$63</c:f>
              <c:numCache>
                <c:formatCode>0.0%</c:formatCode>
                <c:ptCount val="6"/>
                <c:pt idx="0">
                  <c:v>0.111</c:v>
                </c:pt>
                <c:pt idx="1">
                  <c:v>0.44500000000000001</c:v>
                </c:pt>
                <c:pt idx="2">
                  <c:v>0.111</c:v>
                </c:pt>
                <c:pt idx="3">
                  <c:v>0.16700000000000001</c:v>
                </c:pt>
                <c:pt idx="4">
                  <c:v>8.3000000000000004E-2</c:v>
                </c:pt>
                <c:pt idx="5">
                  <c:v>8.3000000000000004E-2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A9F-4071-9DA6-6A08E00CC062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65"/>
        <c:axId val="752552000"/>
        <c:axId val="752537120"/>
      </c:barChart>
      <c:catAx>
        <c:axId val="75255200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dk1">
                <a:lumMod val="75000"/>
                <a:lumOff val="2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all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52537120"/>
        <c:crosses val="autoZero"/>
        <c:auto val="1"/>
        <c:lblAlgn val="ctr"/>
        <c:lblOffset val="100"/>
        <c:noMultiLvlLbl val="0"/>
      </c:catAx>
      <c:valAx>
        <c:axId val="752537120"/>
        <c:scaling>
          <c:orientation val="minMax"/>
        </c:scaling>
        <c:delete val="0"/>
        <c:axPos val="b"/>
        <c:majorGridlines>
          <c:spPr>
            <a:ln w="9525" cap="flat" cmpd="sng" algn="ctr">
              <a:gradFill>
                <a:gsLst>
                  <a:gs pos="100000">
                    <a:schemeClr val="dk1">
                      <a:lumMod val="95000"/>
                      <a:lumOff val="5000"/>
                      <a:alpha val="42000"/>
                    </a:schemeClr>
                  </a:gs>
                  <a:gs pos="0">
                    <a:schemeClr val="lt1">
                      <a:lumMod val="75000"/>
                      <a:alpha val="36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dk1">
                    <a:lumMod val="75000"/>
                    <a:lumOff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pl-PL"/>
          </a:p>
        </c:txPr>
        <c:crossAx val="7525520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solidFill>
          <a:schemeClr val="lt1">
            <a:lumMod val="95000"/>
            <a:alpha val="39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dk1">
                  <a:lumMod val="75000"/>
                  <a:lumOff val="2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gradFill flip="none" rotWithShape="1">
      <a:gsLst>
        <a:gs pos="0">
          <a:schemeClr val="lt1"/>
        </a:gs>
        <a:gs pos="39000">
          <a:schemeClr val="lt1"/>
        </a:gs>
        <a:gs pos="100000">
          <a:schemeClr val="lt1">
            <a:lumMod val="75000"/>
          </a:schemeClr>
        </a:gs>
      </a:gsLst>
      <a:path path="circle">
        <a:fillToRect l="50000" t="-80000" r="50000" b="180000"/>
      </a:path>
      <a:tileRect/>
    </a:gradFill>
    <a:ln w="9525" cap="flat" cmpd="sng" algn="ctr">
      <a:solidFill>
        <a:schemeClr val="dk1">
          <a:lumMod val="25000"/>
          <a:lumOff val="7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cap="all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200"/>
              <a:t>Bezrobotni niepełnosprawn</a:t>
            </a:r>
            <a:r>
              <a:rPr lang="pl-PL" sz="1200"/>
              <a:t>i</a:t>
            </a:r>
            <a:r>
              <a:rPr lang="en-US" sz="1200"/>
              <a:t> według stopnia niepełnosprawności</a:t>
            </a:r>
            <a:r>
              <a:rPr lang="pl-PL" sz="1200"/>
              <a:t>. S</a:t>
            </a:r>
            <a:r>
              <a:rPr lang="en-US" sz="1200"/>
              <a:t>tan na koniec grudnia 2024 r.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cap="all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pl-PL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4.1666666666666664E-2"/>
          <c:y val="0.33921296296296294"/>
          <c:w val="0.93888888888888888"/>
          <c:h val="0.5132170457859434"/>
        </c:manualLayout>
      </c:layout>
      <c:pie3DChart>
        <c:varyColors val="1"/>
        <c:ser>
          <c:idx val="0"/>
          <c:order val="0"/>
          <c:tx>
            <c:strRef>
              <c:f>'2024 r.'!$I$124</c:f>
              <c:strCache>
                <c:ptCount val="1"/>
                <c:pt idx="0">
                  <c:v>Bezrobotni niepełnosprawny według stopnia niepełnosprawności stan na koniec grudnia 2024 r. 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6B9C-4630-993E-EB44D312615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6B9C-4630-993E-EB44D3126151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6B9C-4630-993E-EB44D3126151}"/>
              </c:ext>
            </c:extLst>
          </c:dPt>
          <c:dLbls>
            <c:dLbl>
              <c:idx val="0"/>
              <c:layout>
                <c:manualLayout>
                  <c:x val="0.14267185473411154"/>
                  <c:y val="5.0955414012738856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6B9C-4630-993E-EB44D3126151}"/>
                </c:ext>
              </c:extLst>
            </c:dLbl>
            <c:dLbl>
              <c:idx val="1"/>
              <c:layout>
                <c:manualLayout>
                  <c:x val="3.0263726761781237E-2"/>
                  <c:y val="-1.6985138004246364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2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6B9C-4630-993E-EB44D3126151}"/>
                </c:ext>
              </c:extLst>
            </c:dLbl>
            <c:dLbl>
              <c:idx val="2"/>
              <c:layout>
                <c:manualLayout>
                  <c:x val="-4.5395590142671853E-2"/>
                  <c:y val="6.3694267515923483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1000" b="1" i="0" u="none" strike="noStrike" kern="1200" spc="0" baseline="0">
                      <a:solidFill>
                        <a:schemeClr val="accent3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pl-PL"/>
                </a:p>
              </c:txPr>
              <c:dLblPos val="bestFit"/>
              <c:showLegendKey val="0"/>
              <c:showVal val="1"/>
              <c:showCatName val="1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6B9C-4630-993E-EB44D3126151}"/>
                </c:ext>
              </c:extLst>
            </c:dLbl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1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'2024 r.'!$H$125:$H$127</c:f>
              <c:strCache>
                <c:ptCount val="3"/>
                <c:pt idx="0">
                  <c:v>stopień znaczny</c:v>
                </c:pt>
                <c:pt idx="1">
                  <c:v>stopień umiarkowany</c:v>
                </c:pt>
                <c:pt idx="2">
                  <c:v>stopień lekki</c:v>
                </c:pt>
              </c:strCache>
            </c:strRef>
          </c:cat>
          <c:val>
            <c:numRef>
              <c:f>'2024 r.'!$I$125:$I$127</c:f>
              <c:numCache>
                <c:formatCode>0.0%</c:formatCode>
                <c:ptCount val="3"/>
                <c:pt idx="0">
                  <c:v>4.24E-2</c:v>
                </c:pt>
                <c:pt idx="1">
                  <c:v>0.53200000000000003</c:v>
                </c:pt>
                <c:pt idx="2">
                  <c:v>0.42559999999999998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6B9C-4630-993E-EB44D312615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5.xml><?xml version="1.0" encoding="utf-8"?>
<cs:colorStyle xmlns:cs="http://schemas.microsoft.com/office/drawing/2012/chartStyle" xmlns:a="http://schemas.openxmlformats.org/drawingml/2006/main" meth="cycle" id="11">
  <a:schemeClr val="accent1"/>
  <a:schemeClr val="accent3"/>
  <a:schemeClr val="accent5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4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>
      <a:effectLst/>
    </cs:defRPr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68000">
            <a:schemeClr val="lt1">
              <a:lumMod val="85000"/>
            </a:schemeClr>
          </a:gs>
          <a:gs pos="100000">
            <a:schemeClr val="lt1"/>
          </a:gs>
        </a:gsLst>
        <a:lin ang="5400000" scaled="1"/>
        <a:tileRect/>
      </a:gra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lt1"/>
    </cs:fontRef>
    <cs:spPr/>
    <cs:defRPr sz="10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gradFill>
          <a:gsLst>
            <a:gs pos="0">
              <a:schemeClr val="phClr"/>
            </a:gs>
            <a:gs pos="100000">
              <a:schemeClr val="phClr">
                <a:lumMod val="84000"/>
              </a:schemeClr>
            </a:gs>
          </a:gsLst>
          <a:lin ang="5400000" scaled="1"/>
        </a:gra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gradFill>
        <a:gsLst>
          <a:gs pos="0">
            <a:schemeClr val="phClr"/>
          </a:gs>
          <a:gs pos="100000">
            <a:schemeClr val="phClr">
              <a:lumMod val="84000"/>
            </a:schemeClr>
          </a:gs>
        </a:gsLst>
        <a:lin ang="5400000" scaled="1"/>
      </a:gradFill>
      <a:effectLst>
        <a:outerShdw blurRad="76200" dir="18900000" sy="23000" kx="-1200000" algn="bl" rotWithShape="0">
          <a:prstClr val="black">
            <a:alpha val="20000"/>
          </a:prstClr>
        </a:outerShdw>
      </a:effectLst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>
        <a:solidFill>
          <a:schemeClr val="dk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35000"/>
          <a:lumOff val="65000"/>
        </a:schemeClr>
      </a:solidFill>
      <a:ln w="9525">
        <a:solidFill>
          <a:schemeClr val="dk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dk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kern="1200">
      <a:effectLst/>
    </cs:defRPr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ln w="9525">
        <a:solidFill>
          <a:schemeClr val="dk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34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9">
  <cs:axisTitle>
    <cs:lnRef idx="0"/>
    <cs:fillRef idx="0"/>
    <cs:effectRef idx="0"/>
    <cs:fontRef idx="minor">
      <a:schemeClr val="lt1">
        <a:lumMod val="85000"/>
      </a:schemeClr>
    </cs:fontRef>
    <cs:defRPr sz="900" b="1" kern="1200" cap="all"/>
  </cs:axisTitle>
  <cs:category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dk1">
              <a:lumMod val="65000"/>
              <a:lumOff val="35000"/>
            </a:schemeClr>
          </a:gs>
          <a:gs pos="100000">
            <a:schemeClr val="dk1">
              <a:lumMod val="85000"/>
              <a:lumOff val="15000"/>
            </a:schemeClr>
          </a:gs>
        </a:gsLst>
        <a:path path="circle">
          <a:fillToRect l="50000" t="50000" r="50000" b="50000"/>
        </a:path>
        <a:tileRect/>
      </a:gradFill>
    </cs:spPr>
    <cs:defRPr sz="1000" kern="1200"/>
  </cs:chartArea>
  <cs:dataLabel>
    <cs:lnRef idx="0"/>
    <cs:fillRef idx="0"/>
    <cs:effectRef idx="0"/>
    <cs:fontRef idx="minor">
      <a:schemeClr val="lt1">
        <a:lumMod val="8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lt1">
        <a:lumMod val="85000"/>
      </a:schemeClr>
    </cs:fontRef>
    <cs:spPr>
      <a:ln w="9525">
        <a:solidFill>
          <a:schemeClr val="lt1">
            <a:lumMod val="95000"/>
            <a:alpha val="54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lt1"/>
    </cs:fontRef>
    <cs:spPr>
      <a:solidFill>
        <a:schemeClr val="dk1">
          <a:lumMod val="75000"/>
          <a:lumOff val="25000"/>
        </a:schemeClr>
      </a:solidFill>
      <a:ln w="9525">
        <a:solidFill>
          <a:schemeClr val="lt1">
            <a:lumMod val="95000"/>
            <a:alpha val="54000"/>
          </a:schemeClr>
        </a:solidFill>
      </a:ln>
    </cs:spPr>
  </cs:downBar>
  <cs:drop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10000"/>
          </a:schemeClr>
        </a:solidFill>
        <a:round/>
      </a:ln>
    </cs:spPr>
  </cs:gridlineMajor>
  <cs:gridlineMinor>
    <cs:lnRef idx="0"/>
    <cs:fillRef idx="0"/>
    <cs:effectRef idx="0"/>
    <cs:fontRef idx="minor">
      <a:schemeClr val="lt1"/>
    </cs:fontRef>
    <cs:spPr>
      <a:ln>
        <a:solidFill>
          <a:schemeClr val="lt1">
            <a:lumMod val="95000"/>
            <a:alpha val="5000"/>
          </a:schemeClr>
        </a:solidFill>
      </a:ln>
    </cs:spPr>
  </cs:gridlineMinor>
  <cs:hiLo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lt1"/>
    </cs:fontRef>
    <cs:spPr>
      <a:ln w="9525">
        <a:solidFill>
          <a:schemeClr val="lt1">
            <a:lumMod val="95000"/>
            <a:alpha val="54000"/>
          </a:schemeClr>
        </a:solidFill>
      </a:ln>
    </cs:spPr>
  </cs:leaderLine>
  <cs:legend>
    <cs:lnRef idx="0"/>
    <cs:fillRef idx="0"/>
    <cs:effectRef idx="0"/>
    <cs:fontRef idx="minor">
      <a:schemeClr val="lt1">
        <a:lumMod val="8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lt1">
        <a:lumMod val="85000"/>
      </a:schemeClr>
    </cs:fontRef>
    <cs:spPr>
      <a:ln w="12700" cap="flat" cmpd="sng" algn="ctr">
        <a:solidFill>
          <a:schemeClr val="lt1">
            <a:lumMod val="95000"/>
            <a:alpha val="54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lt1"/>
    </cs:fontRef>
    <cs:spPr>
      <a:ln w="9525" cap="flat" cmpd="sng" algn="ctr">
        <a:solidFill>
          <a:schemeClr val="lt1">
            <a:lumMod val="95000"/>
            <a:alpha val="54000"/>
          </a:schemeClr>
        </a:solidFill>
        <a:round/>
      </a:ln>
    </cs:spPr>
  </cs:seriesLine>
  <cs:title>
    <cs:lnRef idx="0"/>
    <cs:fillRef idx="0"/>
    <cs:effectRef idx="0"/>
    <cs:fontRef idx="minor">
      <a:schemeClr val="lt1">
        <a:lumMod val="95000"/>
      </a:schemeClr>
    </cs:fontRef>
    <cs:defRPr sz="1600" b="1" kern="1200" spc="100" baseline="0">
      <a:effectLst>
        <a:outerShdw blurRad="50800" dist="38100" dir="5400000" algn="t" rotWithShape="0">
          <a:prstClr val="black">
            <a:alpha val="40000"/>
          </a:prstClr>
        </a:outerShdw>
      </a:effectLst>
    </cs:defRPr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lt1">
        <a:lumMod val="85000"/>
      </a:schemeClr>
    </cs:fontRef>
    <cs:defRPr sz="900" kern="1200"/>
  </cs:trendlineLabel>
  <cs:upBar>
    <cs:lnRef idx="0"/>
    <cs:fillRef idx="0"/>
    <cs:effectRef idx="0"/>
    <cs:fontRef idx="minor">
      <a:schemeClr val="lt1"/>
    </cs:fontRef>
    <cs:spPr>
      <a:solidFill>
        <a:schemeClr val="lt1"/>
      </a:solidFill>
      <a:ln w="9525">
        <a:solidFill>
          <a:schemeClr val="lt1">
            <a:lumMod val="95000"/>
            <a:alpha val="54000"/>
          </a:schemeClr>
        </a:solidFill>
      </a:ln>
    </cs:spPr>
  </cs:upBar>
  <cs:valueAxis>
    <cs:lnRef idx="0"/>
    <cs:fillRef idx="0"/>
    <cs:effectRef idx="0"/>
    <cs:fontRef idx="minor">
      <a:schemeClr val="lt1">
        <a:lumMod val="8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3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lt1"/>
    </cs:fontRef>
  </cs:dataPoint>
  <cs:dataPoint3D>
    <cs:lnRef idx="0"/>
    <cs:fillRef idx="3">
      <cs:styleClr val="auto"/>
    </cs:fillRef>
    <cs:effectRef idx="3"/>
    <cs:fontRef idx="minor">
      <a:schemeClr val="lt1"/>
    </cs:fontRef>
  </cs:dataPoint3D>
  <cs:dataPointLine>
    <cs:lnRef idx="0">
      <cs:styleClr val="auto"/>
    </cs:lnRef>
    <cs:fillRef idx="3"/>
    <cs:effectRef idx="3"/>
    <cs:fontRef idx="minor">
      <a:schemeClr val="lt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lt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lt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2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 cap="none" spc="0" normalizeH="0" baseline="0"/>
  </cs:categoryAxis>
  <cs:chartArea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lt1"/>
      </a:solidFill>
      <a:ln w="1587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8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plotArea>
  <cs:plotArea3D>
    <cs:lnRef idx="0"/>
    <cs:fillRef idx="0"/>
    <cs:effectRef idx="0"/>
    <cs:fontRef idx="minor">
      <a:schemeClr val="dk1"/>
    </cs:fontRef>
    <cs:spPr>
      <a:solidFill>
        <a:schemeClr val="lt1"/>
      </a:solidFill>
    </cs:spPr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dk1">
        <a:lumMod val="50000"/>
        <a:lumOff val="50000"/>
      </a:schemeClr>
    </cs:fontRef>
    <cs:defRPr sz="1600" b="1" kern="1200" cap="none" spc="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  <cs:spPr>
      <a:pattFill prst="ltDnDiag">
        <a:fgClr>
          <a:schemeClr val="dk1">
            <a:lumMod val="15000"/>
            <a:lumOff val="85000"/>
          </a:schemeClr>
        </a:fgClr>
        <a:bgClr>
          <a:schemeClr val="lt1"/>
        </a:bgClr>
      </a:pattFill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8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>
  <cs:dataPoint3D>
    <cs:lnRef idx="0">
      <cs:styleClr val="auto"/>
    </cs:lnRef>
    <cs:fillRef idx="0">
      <cs:styleClr val="auto"/>
    </cs:fillRef>
    <cs:effectRef idx="0">
      <cs:styleClr val="auto"/>
    </cs:effectRef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phClr">
            <a:lumMod val="75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solidFill>
        <a:schemeClr val="lt1">
          <a:lumMod val="95000"/>
        </a:schemeClr>
      </a:solidFill>
      <a:sp3d/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/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8.xml><?xml version="1.0" encoding="utf-8"?>
<cs:chartStyle xmlns:cs="http://schemas.microsoft.com/office/drawing/2012/chartStyle" xmlns:a="http://schemas.openxmlformats.org/drawingml/2006/main" id="218">
  <cs:axisTitle>
    <cs:lnRef idx="0"/>
    <cs:fillRef idx="0"/>
    <cs:effectRef idx="0"/>
    <cs:fontRef idx="minor">
      <a:schemeClr val="dk1">
        <a:lumMod val="75000"/>
        <a:lumOff val="25000"/>
      </a:schemeClr>
    </cs:fontRef>
    <cs:defRPr sz="900" b="1" kern="1200"/>
  </cs:axisTitle>
  <cs:categoryAxis>
    <cs:lnRef idx="0"/>
    <cs:fillRef idx="0"/>
    <cs:effectRef idx="0"/>
    <cs:fontRef idx="minor">
      <a:schemeClr val="dk1">
        <a:lumMod val="75000"/>
        <a:lumOff val="25000"/>
      </a:schemeClr>
    </cs:fontRef>
    <cs:spPr>
      <a:ln w="190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 cap="all" baseline="0"/>
  </cs:categoryAxis>
  <cs:chartArea>
    <cs:lnRef idx="0"/>
    <cs:fillRef idx="0"/>
    <cs:effectRef idx="0"/>
    <cs:fontRef idx="minor">
      <a:schemeClr val="dk1"/>
    </cs:fontRef>
    <cs:spPr>
      <a:gradFill flip="none" rotWithShape="1">
        <a:gsLst>
          <a:gs pos="0">
            <a:schemeClr val="lt1"/>
          </a:gs>
          <a:gs pos="39000">
            <a:schemeClr val="lt1"/>
          </a:gs>
          <a:gs pos="100000">
            <a:schemeClr val="lt1">
              <a:lumMod val="75000"/>
            </a:schemeClr>
          </a:gs>
        </a:gsLst>
        <a:path path="circle">
          <a:fillToRect l="50000" t="-80000" r="50000" b="180000"/>
        </a:path>
        <a:tileRect/>
      </a:gradFill>
      <a:ln w="9525" cap="flat" cmpd="sng" algn="ctr">
        <a:solidFill>
          <a:schemeClr val="dk1">
            <a:lumMod val="25000"/>
            <a:lumOff val="7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lt1"/>
    </cs:fontRef>
    <cs:spPr>
      <a:solidFill>
        <a:schemeClr val="dk1">
          <a:lumMod val="65000"/>
          <a:lumOff val="35000"/>
          <a:alpha val="75000"/>
        </a:schemeClr>
      </a:solidFill>
    </cs:spPr>
    <cs:defRPr sz="9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  <a:ln w="9525" cap="flat" cmpd="sng" algn="ctr">
        <a:solidFill>
          <a:schemeClr val="lt1">
            <a:alpha val="50000"/>
          </a:schemeClr>
        </a:solidFill>
        <a:round/>
      </a:ln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31750" cap="rnd">
        <a:solidFill>
          <a:schemeClr val="phClr">
            <a:alpha val="85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85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75000"/>
        <a:lumOff val="25000"/>
      </a:schemeClr>
    </cs:fontRef>
    <cs:spPr>
      <a:ln w="9525">
        <a:solidFill>
          <a:schemeClr val="dk1">
            <a:lumMod val="35000"/>
            <a:lumOff val="6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50000"/>
          <a:lumOff val="50000"/>
        </a:schemeClr>
      </a:solidFill>
      <a:ln w="9525">
        <a:solidFill>
          <a:schemeClr val="dk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gradFill>
          <a:gsLst>
            <a:gs pos="100000">
              <a:schemeClr val="dk1">
                <a:lumMod val="95000"/>
                <a:lumOff val="5000"/>
                <a:alpha val="42000"/>
              </a:schemeClr>
            </a:gs>
            <a:gs pos="0">
              <a:schemeClr val="lt1">
                <a:lumMod val="75000"/>
                <a:alpha val="36000"/>
              </a:schemeClr>
            </a:gs>
          </a:gsLst>
          <a:lin ang="5400000" scaled="0"/>
        </a:gra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35000"/>
            <a:lumOff val="65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</a:ln>
    </cs:spPr>
  </cs:leaderLine>
  <cs:legend>
    <cs:lnRef idx="0"/>
    <cs:fillRef idx="0"/>
    <cs:effectRef idx="0"/>
    <cs:fontRef idx="minor">
      <a:schemeClr val="dk1">
        <a:lumMod val="75000"/>
        <a:lumOff val="25000"/>
      </a:schemeClr>
    </cs:fontRef>
    <cs:spPr>
      <a:solidFill>
        <a:schemeClr val="lt1">
          <a:lumMod val="95000"/>
          <a:alpha val="39000"/>
        </a:schemeClr>
      </a:solidFill>
    </cs:spPr>
    <cs:defRPr sz="900" kern="1200"/>
  </cs:legend>
  <cs:plotArea>
    <cs:lnRef idx="0"/>
    <cs:fillRef idx="0"/>
    <cs:effectRef idx="0"/>
    <cs:fontRef idx="minor">
      <a:schemeClr val="dk1"/>
    </cs:fontRef>
  </cs:plotArea>
  <cs:plotArea3D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75000"/>
        <a:lumOff val="25000"/>
      </a:schemeClr>
    </cs:fontRef>
    <cs:spPr>
      <a:ln w="31750" cap="flat" cmpd="sng" algn="ctr">
        <a:solidFill>
          <a:schemeClr val="dk1">
            <a:lumMod val="75000"/>
            <a:lumOff val="2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dk1">
            <a:lumMod val="50000"/>
            <a:lumOff val="50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75000"/>
        <a:lumOff val="2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dk1">
        <a:lumMod val="75000"/>
        <a:lumOff val="2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dk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dk1">
        <a:lumMod val="75000"/>
        <a:lumOff val="25000"/>
      </a:schemeClr>
    </cs:fontRef>
    <cs:spPr>
      <a:ln>
        <a:noFill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9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 2007–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 2007–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 2007–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 2007–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 2007–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 2007–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 2007–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 2007–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 2007–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3991A5-B430-4C75-8929-9DE8D90C0B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wup</Template>
  <TotalTime>789</TotalTime>
  <Pages>1</Pages>
  <Words>7906</Words>
  <Characters>47438</Characters>
  <Application>Microsoft Office Word</Application>
  <DocSecurity>0</DocSecurity>
  <Lines>395</Lines>
  <Paragraphs>110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55234</CharactersWithSpaces>
  <SharedDoc>false</SharedDoc>
  <HLinks>
    <vt:vector size="12" baseType="variant">
      <vt:variant>
        <vt:i4>458844</vt:i4>
      </vt:variant>
      <vt:variant>
        <vt:i4>3</vt:i4>
      </vt:variant>
      <vt:variant>
        <vt:i4>0</vt:i4>
      </vt:variant>
      <vt:variant>
        <vt:i4>5</vt:i4>
      </vt:variant>
      <vt:variant>
        <vt:lpwstr>http://www.wup.zgora.pl/</vt:lpwstr>
      </vt:variant>
      <vt:variant>
        <vt:lpwstr/>
      </vt:variant>
      <vt:variant>
        <vt:i4>6684703</vt:i4>
      </vt:variant>
      <vt:variant>
        <vt:i4>0</vt:i4>
      </vt:variant>
      <vt:variant>
        <vt:i4>0</vt:i4>
      </vt:variant>
      <vt:variant>
        <vt:i4>5</vt:i4>
      </vt:variant>
      <vt:variant>
        <vt:lpwstr>mailto:wup@wup.zgora.pl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Tomek</dc:creator>
  <cp:keywords/>
  <cp:lastModifiedBy>Iwona Metelica</cp:lastModifiedBy>
  <cp:revision>42</cp:revision>
  <cp:lastPrinted>2025-05-12T08:45:00Z</cp:lastPrinted>
  <dcterms:created xsi:type="dcterms:W3CDTF">2025-04-01T09:57:00Z</dcterms:created>
  <dcterms:modified xsi:type="dcterms:W3CDTF">2025-05-12T08:55:00Z</dcterms:modified>
</cp:coreProperties>
</file>